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01F5D" w14:textId="77777777" w:rsidR="00FB7F50" w:rsidRPr="00AF3D2E" w:rsidRDefault="00212AC1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F3D2E">
        <w:rPr>
          <w:rFonts w:ascii="Verdana" w:hAnsi="Verdana"/>
          <w:sz w:val="18"/>
          <w:szCs w:val="18"/>
        </w:rPr>
        <w:t>Kraków</w:t>
      </w:r>
      <w:r w:rsidR="00FB7F50" w:rsidRPr="00AF3D2E">
        <w:rPr>
          <w:rFonts w:ascii="Verdana" w:hAnsi="Verdana"/>
          <w:sz w:val="18"/>
          <w:szCs w:val="18"/>
        </w:rPr>
        <w:t xml:space="preserve"> dnia: </w:t>
      </w:r>
      <w:r w:rsidRPr="00AF3D2E">
        <w:rPr>
          <w:rFonts w:ascii="Verdana" w:hAnsi="Verdana"/>
          <w:sz w:val="18"/>
          <w:szCs w:val="18"/>
        </w:rPr>
        <w:t>2025-11-13</w:t>
      </w:r>
    </w:p>
    <w:p w14:paraId="47500BA6" w14:textId="77777777" w:rsidR="00FB7F50" w:rsidRPr="00AF3D2E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64DBC97A" w14:textId="77777777" w:rsidR="00212AC1" w:rsidRPr="00AF3D2E" w:rsidRDefault="00212AC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3D2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ECD35EB" w14:textId="77777777" w:rsidR="00212AC1" w:rsidRPr="00AF3D2E" w:rsidRDefault="00212AC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3D2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19A6818" w14:textId="77777777" w:rsidR="00FB7F50" w:rsidRPr="00AF3D2E" w:rsidRDefault="00212AC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3D2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B980D87" w14:textId="77777777" w:rsidR="00FB7F50" w:rsidRPr="00AF3D2E" w:rsidRDefault="00212AC1" w:rsidP="00FB7F50">
      <w:pPr>
        <w:rPr>
          <w:rFonts w:ascii="Verdana" w:hAnsi="Verdana"/>
          <w:sz w:val="18"/>
          <w:szCs w:val="18"/>
        </w:rPr>
      </w:pPr>
      <w:r w:rsidRPr="00AF3D2E">
        <w:rPr>
          <w:rFonts w:ascii="Verdana" w:hAnsi="Verdana"/>
          <w:sz w:val="18"/>
          <w:szCs w:val="18"/>
        </w:rPr>
        <w:t>Al. Mickiewicza</w:t>
      </w:r>
      <w:r w:rsidR="00FB7F50" w:rsidRPr="00AF3D2E">
        <w:rPr>
          <w:rFonts w:ascii="Verdana" w:hAnsi="Verdana"/>
          <w:sz w:val="18"/>
          <w:szCs w:val="18"/>
        </w:rPr>
        <w:t xml:space="preserve"> </w:t>
      </w:r>
      <w:r w:rsidRPr="00AF3D2E">
        <w:rPr>
          <w:rFonts w:ascii="Verdana" w:hAnsi="Verdana"/>
          <w:sz w:val="18"/>
          <w:szCs w:val="18"/>
        </w:rPr>
        <w:t>30</w:t>
      </w:r>
    </w:p>
    <w:p w14:paraId="334BBF59" w14:textId="77777777" w:rsidR="00FB7F50" w:rsidRPr="00AF3D2E" w:rsidRDefault="00212AC1" w:rsidP="00FB7F50">
      <w:pPr>
        <w:rPr>
          <w:rFonts w:ascii="Verdana" w:hAnsi="Verdana"/>
          <w:sz w:val="18"/>
          <w:szCs w:val="18"/>
        </w:rPr>
      </w:pPr>
      <w:r w:rsidRPr="00AF3D2E">
        <w:rPr>
          <w:rFonts w:ascii="Verdana" w:hAnsi="Verdana"/>
          <w:sz w:val="18"/>
          <w:szCs w:val="18"/>
        </w:rPr>
        <w:t>30-059</w:t>
      </w:r>
      <w:r w:rsidR="00FB7F50" w:rsidRPr="00AF3D2E">
        <w:rPr>
          <w:rFonts w:ascii="Verdana" w:hAnsi="Verdana"/>
          <w:sz w:val="18"/>
          <w:szCs w:val="18"/>
        </w:rPr>
        <w:t xml:space="preserve"> </w:t>
      </w:r>
      <w:r w:rsidRPr="00AF3D2E">
        <w:rPr>
          <w:rFonts w:ascii="Verdana" w:hAnsi="Verdana"/>
          <w:sz w:val="18"/>
          <w:szCs w:val="18"/>
        </w:rPr>
        <w:t>Kraków</w:t>
      </w:r>
    </w:p>
    <w:p w14:paraId="7BF88D5C" w14:textId="77777777" w:rsidR="008642B3" w:rsidRPr="00AF3D2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F3D2E">
        <w:rPr>
          <w:rFonts w:ascii="Verdana" w:hAnsi="Verdana"/>
          <w:sz w:val="18"/>
          <w:szCs w:val="18"/>
        </w:rPr>
        <w:t>OGŁOSZENIE</w:t>
      </w:r>
    </w:p>
    <w:p w14:paraId="09540AAF" w14:textId="77777777" w:rsidR="008642B3" w:rsidRPr="00AF3D2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F3D2E">
        <w:rPr>
          <w:rFonts w:ascii="Verdana" w:hAnsi="Verdana"/>
          <w:b/>
          <w:sz w:val="18"/>
          <w:szCs w:val="18"/>
        </w:rPr>
        <w:t xml:space="preserve">o </w:t>
      </w:r>
      <w:r w:rsidR="0054734E" w:rsidRPr="00AF3D2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12AC1" w:rsidRPr="00AF3D2E" w14:paraId="18B3955C" w14:textId="77777777" w:rsidTr="006C4D2E">
        <w:trPr>
          <w:trHeight w:val="638"/>
        </w:trPr>
        <w:tc>
          <w:tcPr>
            <w:tcW w:w="959" w:type="dxa"/>
          </w:tcPr>
          <w:p w14:paraId="782A8801" w14:textId="77777777" w:rsidR="00212AC1" w:rsidRPr="00AF3D2E" w:rsidRDefault="00212AC1" w:rsidP="006C4D2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3D2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2B0838E" w14:textId="77777777" w:rsidR="00212AC1" w:rsidRPr="00AF3D2E" w:rsidRDefault="00212AC1" w:rsidP="006C4D2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3D2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AF3D2E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AF3D2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F3D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3D2E">
              <w:rPr>
                <w:rFonts w:ascii="Verdana" w:hAnsi="Verdana"/>
                <w:sz w:val="18"/>
                <w:szCs w:val="18"/>
              </w:rPr>
              <w:t>pn.</w:t>
            </w:r>
            <w:r w:rsidRPr="00AF3D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F3D2E">
              <w:rPr>
                <w:rFonts w:ascii="Verdana" w:hAnsi="Verdana"/>
                <w:b/>
                <w:bCs/>
                <w:sz w:val="18"/>
                <w:szCs w:val="18"/>
              </w:rPr>
              <w:t xml:space="preserve">Usługa restauracyjna podczas obchodów Dni </w:t>
            </w:r>
            <w:proofErr w:type="spellStart"/>
            <w:r w:rsidRPr="00AF3D2E">
              <w:rPr>
                <w:rFonts w:ascii="Verdana" w:hAnsi="Verdana"/>
                <w:b/>
                <w:bCs/>
                <w:sz w:val="18"/>
                <w:szCs w:val="18"/>
              </w:rPr>
              <w:t>Hoborskiego</w:t>
            </w:r>
            <w:proofErr w:type="spellEnd"/>
            <w:r w:rsidRPr="00AF3D2E">
              <w:rPr>
                <w:rFonts w:ascii="Verdana" w:hAnsi="Verdana"/>
                <w:b/>
                <w:bCs/>
                <w:sz w:val="18"/>
                <w:szCs w:val="18"/>
              </w:rPr>
              <w:t xml:space="preserve"> - Święta Nauk Ścisłych - KC-DE-zp.272-630/25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F3D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F3D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3D2E">
              <w:rPr>
                <w:rFonts w:ascii="Verdana" w:hAnsi="Verdana"/>
                <w:b/>
                <w:sz w:val="18"/>
                <w:szCs w:val="18"/>
              </w:rPr>
              <w:t>KC-DE-zp.272-630/25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C75BBCB" w14:textId="77777777" w:rsidR="008642B3" w:rsidRPr="00AF3D2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F3D2E">
        <w:rPr>
          <w:rFonts w:ascii="Verdana" w:hAnsi="Verdana"/>
          <w:sz w:val="18"/>
          <w:szCs w:val="18"/>
        </w:rPr>
        <w:t xml:space="preserve">Zamawiający, </w:t>
      </w:r>
      <w:r w:rsidR="00CC324B" w:rsidRPr="00AF3D2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F3D2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F3D2E">
        <w:rPr>
          <w:rFonts w:ascii="Verdana" w:hAnsi="Verdana"/>
          <w:sz w:val="18"/>
          <w:szCs w:val="18"/>
        </w:rPr>
        <w:t xml:space="preserve">ust. 1 pkt. 1 i </w:t>
      </w:r>
      <w:r w:rsidRPr="00AF3D2E">
        <w:rPr>
          <w:rFonts w:ascii="Verdana" w:hAnsi="Verdana"/>
          <w:sz w:val="18"/>
          <w:szCs w:val="18"/>
        </w:rPr>
        <w:t xml:space="preserve">ust. </w:t>
      </w:r>
      <w:r w:rsidR="00A17CDB" w:rsidRPr="00AF3D2E">
        <w:rPr>
          <w:rFonts w:ascii="Verdana" w:hAnsi="Verdana"/>
          <w:sz w:val="18"/>
          <w:szCs w:val="18"/>
        </w:rPr>
        <w:t>2</w:t>
      </w:r>
      <w:r w:rsidRPr="00AF3D2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F3D2E">
        <w:rPr>
          <w:rFonts w:ascii="Verdana" w:hAnsi="Verdana"/>
          <w:sz w:val="18"/>
          <w:szCs w:val="18"/>
        </w:rPr>
        <w:t xml:space="preserve"> </w:t>
      </w:r>
      <w:r w:rsidR="00CC1A8E" w:rsidRPr="00AF3D2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F3D2E">
        <w:rPr>
          <w:rFonts w:ascii="Verdana" w:hAnsi="Verdana"/>
          <w:sz w:val="18"/>
          <w:szCs w:val="18"/>
        </w:rPr>
        <w:t>t.j</w:t>
      </w:r>
      <w:proofErr w:type="spellEnd"/>
      <w:r w:rsidR="00CC1A8E" w:rsidRPr="00AF3D2E">
        <w:rPr>
          <w:rFonts w:ascii="Verdana" w:hAnsi="Verdana"/>
          <w:sz w:val="18"/>
          <w:szCs w:val="18"/>
        </w:rPr>
        <w:t xml:space="preserve">. ze zm.) </w:t>
      </w:r>
      <w:r w:rsidRPr="00AF3D2E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F3D2E">
        <w:rPr>
          <w:rFonts w:ascii="Verdana" w:hAnsi="Verdana"/>
          <w:sz w:val="18"/>
          <w:szCs w:val="18"/>
        </w:rPr>
        <w:t>Pzp</w:t>
      </w:r>
      <w:proofErr w:type="spellEnd"/>
      <w:r w:rsidRPr="00AF3D2E">
        <w:rPr>
          <w:rFonts w:ascii="Verdana" w:hAnsi="Verdana"/>
          <w:sz w:val="18"/>
          <w:szCs w:val="18"/>
        </w:rPr>
        <w:t>”</w:t>
      </w:r>
      <w:r w:rsidR="00D26ED6" w:rsidRPr="00AF3D2E">
        <w:rPr>
          <w:rFonts w:ascii="Verdana" w:hAnsi="Verdana"/>
          <w:sz w:val="18"/>
          <w:szCs w:val="18"/>
        </w:rPr>
        <w:t xml:space="preserve">, </w:t>
      </w:r>
      <w:r w:rsidRPr="00AF3D2E">
        <w:rPr>
          <w:rFonts w:ascii="Verdana" w:hAnsi="Verdana"/>
          <w:sz w:val="18"/>
          <w:szCs w:val="18"/>
        </w:rPr>
        <w:t>informuje</w:t>
      </w:r>
      <w:r w:rsidR="00D26ED6" w:rsidRPr="00AF3D2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F3D2E">
        <w:rPr>
          <w:rFonts w:ascii="Verdana" w:hAnsi="Verdana"/>
          <w:sz w:val="18"/>
          <w:szCs w:val="18"/>
        </w:rPr>
        <w:t>najkorzystniejsz</w:t>
      </w:r>
      <w:r w:rsidR="00D26ED6" w:rsidRPr="00AF3D2E">
        <w:rPr>
          <w:rFonts w:ascii="Verdana" w:hAnsi="Verdana"/>
          <w:sz w:val="18"/>
          <w:szCs w:val="18"/>
        </w:rPr>
        <w:t xml:space="preserve">a wybrana została </w:t>
      </w:r>
      <w:r w:rsidR="00756CDA" w:rsidRPr="00AF3D2E">
        <w:rPr>
          <w:rFonts w:ascii="Verdana" w:hAnsi="Verdana"/>
          <w:sz w:val="18"/>
          <w:szCs w:val="18"/>
        </w:rPr>
        <w:t>ofer</w:t>
      </w:r>
      <w:r w:rsidR="00D26ED6" w:rsidRPr="00AF3D2E">
        <w:rPr>
          <w:rFonts w:ascii="Verdana" w:hAnsi="Verdana"/>
          <w:sz w:val="18"/>
          <w:szCs w:val="18"/>
        </w:rPr>
        <w:t>t</w:t>
      </w:r>
      <w:r w:rsidR="009F0E5C" w:rsidRPr="00AF3D2E">
        <w:rPr>
          <w:rFonts w:ascii="Verdana" w:hAnsi="Verdana"/>
          <w:sz w:val="18"/>
          <w:szCs w:val="18"/>
        </w:rPr>
        <w:t>a</w:t>
      </w:r>
      <w:r w:rsidR="00D26ED6" w:rsidRPr="00AF3D2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2AC1" w:rsidRPr="00AF3D2E" w14:paraId="6F95EBCF" w14:textId="77777777" w:rsidTr="006C4D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BB23EA1" w14:textId="77777777" w:rsidR="00212AC1" w:rsidRPr="00AF3D2E" w:rsidRDefault="00212AC1" w:rsidP="006C4D2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F3D2E">
              <w:rPr>
                <w:rFonts w:ascii="Verdana" w:hAnsi="Verdana"/>
                <w:b/>
                <w:sz w:val="18"/>
                <w:szCs w:val="18"/>
              </w:rPr>
              <w:t xml:space="preserve">Fundacja </w:t>
            </w:r>
            <w:proofErr w:type="spellStart"/>
            <w:r w:rsidRPr="00AF3D2E">
              <w:rPr>
                <w:rFonts w:ascii="Verdana" w:hAnsi="Verdana"/>
                <w:b/>
                <w:sz w:val="18"/>
                <w:szCs w:val="18"/>
              </w:rPr>
              <w:t>ZPiT</w:t>
            </w:r>
            <w:proofErr w:type="spellEnd"/>
            <w:r w:rsidRPr="00AF3D2E">
              <w:rPr>
                <w:rFonts w:ascii="Verdana" w:hAnsi="Verdana"/>
                <w:b/>
                <w:sz w:val="18"/>
                <w:szCs w:val="18"/>
              </w:rPr>
              <w:t xml:space="preserve"> "Krakus"</w:t>
            </w:r>
          </w:p>
          <w:p w14:paraId="50195ED5" w14:textId="77777777" w:rsidR="00212AC1" w:rsidRPr="00AF3D2E" w:rsidRDefault="00212AC1" w:rsidP="006C4D2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F3D2E">
              <w:rPr>
                <w:rFonts w:ascii="Verdana" w:hAnsi="Verdana"/>
                <w:bCs/>
                <w:sz w:val="18"/>
                <w:szCs w:val="18"/>
              </w:rPr>
              <w:t>ul. Reymonta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>15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785801FE" w14:textId="77777777" w:rsidR="00212AC1" w:rsidRPr="00AF3D2E" w:rsidRDefault="00212AC1" w:rsidP="006C4D2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F3D2E">
              <w:rPr>
                <w:rFonts w:ascii="Verdana" w:hAnsi="Verdana"/>
                <w:bCs/>
                <w:sz w:val="18"/>
                <w:szCs w:val="18"/>
              </w:rPr>
              <w:t>30-059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454201B3" w14:textId="77777777" w:rsidR="00AF3D2E" w:rsidRDefault="00AF3D2E" w:rsidP="006C4D2E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9759113" w14:textId="1DAE5D67" w:rsidR="00212AC1" w:rsidRPr="00AF3D2E" w:rsidRDefault="00212AC1" w:rsidP="006C4D2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F3D2E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F3D2E">
              <w:rPr>
                <w:rFonts w:ascii="Verdana" w:hAnsi="Verdana"/>
                <w:b/>
                <w:sz w:val="18"/>
                <w:szCs w:val="18"/>
              </w:rPr>
              <w:t>16 200.00 zł</w:t>
            </w:r>
            <w:r w:rsidRPr="00AF3D2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E4B735F" w14:textId="2B8391C9" w:rsidR="00212AC1" w:rsidRPr="00AF3D2E" w:rsidRDefault="00212AC1" w:rsidP="006C4D2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3D2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F3D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3D2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AF3D2E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AF3D2E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AF3D2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5845E68" w14:textId="77777777" w:rsidR="003A0AFC" w:rsidRPr="00AF3D2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F3D2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3260"/>
        <w:gridCol w:w="2127"/>
      </w:tblGrid>
      <w:tr w:rsidR="00AF3D2E" w:rsidRPr="00AF3D2E" w14:paraId="4D363A11" w14:textId="77777777" w:rsidTr="00AF3D2E">
        <w:trPr>
          <w:trHeight w:val="510"/>
        </w:trPr>
        <w:tc>
          <w:tcPr>
            <w:tcW w:w="709" w:type="dxa"/>
            <w:vAlign w:val="center"/>
          </w:tcPr>
          <w:p w14:paraId="22269F83" w14:textId="77777777" w:rsidR="00AF3D2E" w:rsidRPr="00AF3D2E" w:rsidRDefault="00AF3D2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F3D2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3EC2355D" w14:textId="77777777" w:rsidR="00AF3D2E" w:rsidRPr="00AF3D2E" w:rsidRDefault="00AF3D2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3B860348" w14:textId="77777777" w:rsidR="00AF3D2E" w:rsidRPr="00AF3D2E" w:rsidRDefault="00AF3D2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14:paraId="1F38BA79" w14:textId="77777777" w:rsidR="00AF3D2E" w:rsidRPr="00AF3D2E" w:rsidRDefault="00AF3D2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bCs/>
                <w:sz w:val="18"/>
                <w:szCs w:val="18"/>
              </w:rPr>
              <w:t>Odległość lokalu, w którym będzie realizowana usługa  od budynku A0 AGH</w:t>
            </w:r>
          </w:p>
        </w:tc>
        <w:tc>
          <w:tcPr>
            <w:tcW w:w="2127" w:type="dxa"/>
            <w:vAlign w:val="center"/>
          </w:tcPr>
          <w:p w14:paraId="4BBA82BC" w14:textId="77777777" w:rsidR="00AF3D2E" w:rsidRPr="00AF3D2E" w:rsidRDefault="00AF3D2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F3D2E" w:rsidRPr="00AF3D2E" w14:paraId="0035C9FD" w14:textId="77777777" w:rsidTr="00AF3D2E">
        <w:tc>
          <w:tcPr>
            <w:tcW w:w="709" w:type="dxa"/>
            <w:vAlign w:val="center"/>
          </w:tcPr>
          <w:p w14:paraId="345E7ADD" w14:textId="77777777" w:rsidR="00AF3D2E" w:rsidRPr="00AF3D2E" w:rsidRDefault="00AF3D2E" w:rsidP="006C4D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279C3E36" w14:textId="77777777" w:rsidR="00AF3D2E" w:rsidRPr="00AF3D2E" w:rsidRDefault="00AF3D2E" w:rsidP="006C4D2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AF3D2E">
              <w:rPr>
                <w:rFonts w:ascii="Verdana" w:hAnsi="Verdana" w:cs="Times New Roman"/>
                <w:b/>
                <w:sz w:val="18"/>
                <w:szCs w:val="18"/>
              </w:rPr>
              <w:t>ZPiT</w:t>
            </w:r>
            <w:proofErr w:type="spellEnd"/>
            <w:r w:rsidRPr="00AF3D2E">
              <w:rPr>
                <w:rFonts w:ascii="Verdana" w:hAnsi="Verdana" w:cs="Times New Roman"/>
                <w:b/>
                <w:sz w:val="18"/>
                <w:szCs w:val="18"/>
              </w:rPr>
              <w:t xml:space="preserve"> "Krakus"</w:t>
            </w:r>
          </w:p>
          <w:p w14:paraId="300B73DC" w14:textId="77777777" w:rsidR="00AF3D2E" w:rsidRPr="00AF3D2E" w:rsidRDefault="00AF3D2E" w:rsidP="006C4D2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bCs/>
                <w:sz w:val="18"/>
                <w:szCs w:val="18"/>
              </w:rPr>
              <w:t>ul. Reymonta</w:t>
            </w:r>
            <w:r w:rsidRPr="00AF3D2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F3D2E">
              <w:rPr>
                <w:rFonts w:ascii="Verdana" w:hAnsi="Verdana" w:cs="Times New Roman"/>
                <w:bCs/>
                <w:sz w:val="18"/>
                <w:szCs w:val="18"/>
              </w:rPr>
              <w:t>15</w:t>
            </w:r>
            <w:r w:rsidRPr="00AF3D2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42689B62" w14:textId="77777777" w:rsidR="00AF3D2E" w:rsidRPr="00AF3D2E" w:rsidRDefault="00AF3D2E" w:rsidP="006C4D2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bCs/>
                <w:sz w:val="18"/>
                <w:szCs w:val="18"/>
              </w:rPr>
              <w:t>30-059</w:t>
            </w:r>
            <w:r w:rsidRPr="00AF3D2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F3D2E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14:paraId="421DDDFC" w14:textId="77777777" w:rsidR="00AF3D2E" w:rsidRPr="00AF3D2E" w:rsidRDefault="00AF3D2E" w:rsidP="006C4D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14:paraId="0ED9EF28" w14:textId="77777777" w:rsidR="00AF3D2E" w:rsidRPr="00AF3D2E" w:rsidRDefault="00AF3D2E" w:rsidP="006C4D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14:paraId="734D86B5" w14:textId="77777777" w:rsidR="00AF3D2E" w:rsidRPr="00AF3D2E" w:rsidRDefault="00AF3D2E" w:rsidP="006C4D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3D2E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</w:tbl>
    <w:p w14:paraId="2A92A8AE" w14:textId="77777777" w:rsidR="00E85D70" w:rsidRPr="00AF3D2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75DF6C6" w14:textId="77777777" w:rsidR="00F960D7" w:rsidRPr="00AF3D2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AD0F0CE" w14:textId="77777777" w:rsidR="00F960D7" w:rsidRPr="00AF3D2E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F3D2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07AA7" w14:textId="77777777" w:rsidR="00E66CCA" w:rsidRDefault="00E66CCA">
      <w:r>
        <w:separator/>
      </w:r>
    </w:p>
  </w:endnote>
  <w:endnote w:type="continuationSeparator" w:id="0">
    <w:p w14:paraId="6C38C7A7" w14:textId="77777777" w:rsidR="00E66CCA" w:rsidRDefault="00E66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D4D6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8B95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DBB18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3636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EDA5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93E5F" w14:textId="77777777" w:rsidR="00E66CCA" w:rsidRDefault="00E66CCA">
      <w:r>
        <w:separator/>
      </w:r>
    </w:p>
  </w:footnote>
  <w:footnote w:type="continuationSeparator" w:id="0">
    <w:p w14:paraId="7E8E3996" w14:textId="77777777" w:rsidR="00E66CCA" w:rsidRDefault="00E66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282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0CBC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AB4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349"/>
    <w:rsid w:val="00005838"/>
    <w:rsid w:val="00022322"/>
    <w:rsid w:val="00042497"/>
    <w:rsid w:val="000C1E6F"/>
    <w:rsid w:val="000E4E56"/>
    <w:rsid w:val="001A1468"/>
    <w:rsid w:val="001B7815"/>
    <w:rsid w:val="001C31ED"/>
    <w:rsid w:val="00212AC1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3D2E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0349"/>
    <w:rsid w:val="00E30B2D"/>
    <w:rsid w:val="00E62859"/>
    <w:rsid w:val="00E66CCA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1C434"/>
  <w15:chartTrackingRefBased/>
  <w15:docId w15:val="{06F9E90D-76B5-4481-BB8F-E8CB91185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2025-11-13T10:24:00Z</cp:lastPrinted>
  <dcterms:created xsi:type="dcterms:W3CDTF">2025-11-13T10:24:00Z</dcterms:created>
  <dcterms:modified xsi:type="dcterms:W3CDTF">2025-11-13T10:24:00Z</dcterms:modified>
</cp:coreProperties>
</file>