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80D2" w14:textId="1F14D402" w:rsidR="00081D13" w:rsidRPr="00AD2BEF" w:rsidRDefault="009E6BDE" w:rsidP="00AD2BEF">
      <w:pPr>
        <w:spacing w:after="600" w:line="276" w:lineRule="auto"/>
        <w:jc w:val="right"/>
      </w:pPr>
      <w:bookmarkStart w:id="0" w:name="_Hlk53520193"/>
      <w:r w:rsidRPr="00AD2BEF">
        <w:t>Kraków</w:t>
      </w:r>
      <w:r w:rsidR="00081D13" w:rsidRPr="00AD2BEF">
        <w:t xml:space="preserve"> dnia: </w:t>
      </w:r>
      <w:r w:rsidR="00454DFC">
        <w:t>13.11.2025 r.</w:t>
      </w:r>
    </w:p>
    <w:p w14:paraId="5B75F1BF" w14:textId="77777777" w:rsidR="009E6BDE" w:rsidRPr="00AD2BEF" w:rsidRDefault="009E6BDE" w:rsidP="00AD2BEF">
      <w:pPr>
        <w:spacing w:line="276" w:lineRule="auto"/>
        <w:ind w:right="3969"/>
        <w:rPr>
          <w:b/>
          <w:bCs/>
        </w:rPr>
      </w:pPr>
      <w:r w:rsidRPr="00AD2BEF">
        <w:rPr>
          <w:b/>
          <w:bCs/>
        </w:rPr>
        <w:t>Szpital Miejski Specjalistyczny</w:t>
      </w:r>
    </w:p>
    <w:p w14:paraId="56C81729" w14:textId="77777777" w:rsidR="009E6BDE" w:rsidRPr="00AD2BEF" w:rsidRDefault="009E6BDE" w:rsidP="00AD2BEF">
      <w:pPr>
        <w:spacing w:line="276" w:lineRule="auto"/>
        <w:ind w:right="3969"/>
        <w:rPr>
          <w:b/>
          <w:bCs/>
        </w:rPr>
      </w:pPr>
      <w:r w:rsidRPr="00AD2BEF">
        <w:rPr>
          <w:b/>
          <w:bCs/>
        </w:rPr>
        <w:t>im. Gabriela Narutowicza w Krakowie</w:t>
      </w:r>
    </w:p>
    <w:p w14:paraId="46E9BDB4" w14:textId="77777777" w:rsidR="00081D13" w:rsidRPr="00AD2BEF" w:rsidRDefault="009E6BDE" w:rsidP="00AD2BEF">
      <w:pPr>
        <w:spacing w:line="276" w:lineRule="auto"/>
        <w:ind w:right="3969"/>
      </w:pPr>
      <w:r w:rsidRPr="00AD2BEF">
        <w:t>ul. Prądnicka</w:t>
      </w:r>
      <w:r w:rsidR="00081D13" w:rsidRPr="00AD2BEF">
        <w:t xml:space="preserve"> </w:t>
      </w:r>
      <w:r w:rsidRPr="00AD2BEF">
        <w:t>35-37</w:t>
      </w:r>
    </w:p>
    <w:p w14:paraId="101F7890" w14:textId="77777777" w:rsidR="00081D13" w:rsidRPr="00AD2BEF" w:rsidRDefault="009E6BDE" w:rsidP="00AD2BEF">
      <w:pPr>
        <w:spacing w:line="276" w:lineRule="auto"/>
        <w:ind w:right="3969"/>
      </w:pPr>
      <w:r w:rsidRPr="00AD2BEF">
        <w:t>31-202</w:t>
      </w:r>
      <w:r w:rsidR="00081D13" w:rsidRPr="00AD2BEF">
        <w:t xml:space="preserve"> </w:t>
      </w:r>
      <w:r w:rsidRPr="00AD2BEF">
        <w:t>Kraków</w:t>
      </w:r>
    </w:p>
    <w:p w14:paraId="46DE66D1" w14:textId="77777777" w:rsidR="00081D13" w:rsidRPr="00AD2BEF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D2BEF" w14:paraId="41CABC54" w14:textId="77777777" w:rsidTr="00C13EA9">
        <w:tc>
          <w:tcPr>
            <w:tcW w:w="10065" w:type="dxa"/>
            <w:shd w:val="clear" w:color="auto" w:fill="F2F2F2"/>
            <w:hideMark/>
          </w:tcPr>
          <w:p w14:paraId="5D1B3EDC" w14:textId="542EE792" w:rsidR="00081D13" w:rsidRPr="00AD2BEF" w:rsidRDefault="00AD2BEF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9475D14" w14:textId="77777777" w:rsidR="00081D13" w:rsidRPr="00AD2BEF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D2BE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9A7CA4B" w14:textId="77777777" w:rsidR="00081D13" w:rsidRPr="00AD2BEF" w:rsidRDefault="00081D13" w:rsidP="00081D13">
      <w:pPr>
        <w:keepNext/>
        <w:spacing w:after="240"/>
        <w:outlineLvl w:val="0"/>
        <w:rPr>
          <w:b/>
        </w:rPr>
      </w:pPr>
    </w:p>
    <w:p w14:paraId="550868AD" w14:textId="77777777" w:rsidR="00081D13" w:rsidRPr="00AD2BEF" w:rsidRDefault="00081D13" w:rsidP="00AD2BEF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AD2BEF">
        <w:rPr>
          <w:rFonts w:eastAsia="Calibri"/>
          <w:sz w:val="22"/>
          <w:szCs w:val="22"/>
          <w:lang w:eastAsia="en-US"/>
        </w:rPr>
        <w:t xml:space="preserve">Dotyczy </w:t>
      </w:r>
      <w:r w:rsidRPr="00AD2BEF">
        <w:rPr>
          <w:sz w:val="22"/>
          <w:szCs w:val="22"/>
        </w:rPr>
        <w:t>postępowania o udzielenie zamówienia publicznego</w:t>
      </w:r>
      <w:r w:rsidRPr="00AD2BEF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D2BEF" w14:paraId="20CA2CA0" w14:textId="77777777" w:rsidTr="00081D13">
        <w:tc>
          <w:tcPr>
            <w:tcW w:w="2269" w:type="dxa"/>
          </w:tcPr>
          <w:p w14:paraId="3EA48EFD" w14:textId="77777777" w:rsidR="00081D13" w:rsidRPr="00AD2BEF" w:rsidRDefault="00081D13" w:rsidP="00AD2BE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AD2BEF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4A0E4717" w14:textId="77777777" w:rsidR="00081D13" w:rsidRPr="00AD2BEF" w:rsidRDefault="009E6BDE" w:rsidP="00AD2BE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AD2BEF">
              <w:rPr>
                <w:bCs/>
                <w:i/>
                <w:iCs/>
                <w:sz w:val="22"/>
                <w:szCs w:val="22"/>
              </w:rPr>
              <w:t>Zakup i dostawa leku do programu lekowego</w:t>
            </w:r>
          </w:p>
        </w:tc>
      </w:tr>
      <w:tr w:rsidR="009E6BDE" w:rsidRPr="00AD2BEF" w14:paraId="01B65992" w14:textId="77777777" w:rsidTr="00396812">
        <w:tc>
          <w:tcPr>
            <w:tcW w:w="2269" w:type="dxa"/>
          </w:tcPr>
          <w:p w14:paraId="071EC5DA" w14:textId="77777777" w:rsidR="009E6BDE" w:rsidRPr="00AD2BEF" w:rsidRDefault="009E6BDE" w:rsidP="00AD2BEF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AD2BEF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4298F9DD" w14:textId="77777777" w:rsidR="009E6BDE" w:rsidRPr="00AD2BEF" w:rsidRDefault="009E6BDE" w:rsidP="00AD2BE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D2BEF">
              <w:rPr>
                <w:b/>
                <w:sz w:val="22"/>
                <w:szCs w:val="22"/>
              </w:rPr>
              <w:t>ZP/57/2025</w:t>
            </w:r>
          </w:p>
        </w:tc>
      </w:tr>
    </w:tbl>
    <w:p w14:paraId="4B96F80D" w14:textId="77777777" w:rsidR="00081D13" w:rsidRPr="00AD2BEF" w:rsidRDefault="00081D13" w:rsidP="00AD2BE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14:paraId="61A22AF6" w14:textId="1C938FA1" w:rsidR="00081D13" w:rsidRPr="00AD2BEF" w:rsidRDefault="00C65E53" w:rsidP="00AD2BEF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sz w:val="22"/>
          <w:szCs w:val="22"/>
        </w:rPr>
      </w:pPr>
      <w:r w:rsidRPr="00AD2BEF">
        <w:rPr>
          <w:sz w:val="22"/>
          <w:szCs w:val="22"/>
        </w:rPr>
        <w:t xml:space="preserve">Zamawiający, działając na podstawie art. 253 </w:t>
      </w:r>
      <w:r w:rsidR="00A17CDB" w:rsidRPr="00AD2BEF">
        <w:rPr>
          <w:sz w:val="22"/>
          <w:szCs w:val="22"/>
        </w:rPr>
        <w:t xml:space="preserve">ust. 1 pkt. 1 i </w:t>
      </w:r>
      <w:r w:rsidRPr="00AD2BEF">
        <w:rPr>
          <w:sz w:val="22"/>
          <w:szCs w:val="22"/>
        </w:rPr>
        <w:t xml:space="preserve">ust. </w:t>
      </w:r>
      <w:r w:rsidR="00A17CDB" w:rsidRPr="00AD2BEF">
        <w:rPr>
          <w:sz w:val="22"/>
          <w:szCs w:val="22"/>
        </w:rPr>
        <w:t>2</w:t>
      </w:r>
      <w:r w:rsidRPr="00AD2BEF">
        <w:rPr>
          <w:sz w:val="22"/>
          <w:szCs w:val="22"/>
        </w:rPr>
        <w:t xml:space="preserve"> </w:t>
      </w:r>
      <w:r w:rsidR="00081D13" w:rsidRPr="00AD2BEF">
        <w:rPr>
          <w:sz w:val="22"/>
          <w:szCs w:val="22"/>
        </w:rPr>
        <w:t xml:space="preserve">ustawy z dnia 11 września 2019r. Prawo zamówień publicznych </w:t>
      </w:r>
      <w:r w:rsidR="009E6BDE" w:rsidRPr="00AD2BEF">
        <w:rPr>
          <w:sz w:val="22"/>
          <w:szCs w:val="22"/>
        </w:rPr>
        <w:t>(t.j. Dz. U. z 2024 r. poz. 1320 z późn. zm.)</w:t>
      </w:r>
      <w:r w:rsidR="00081D13" w:rsidRPr="00AD2BEF">
        <w:rPr>
          <w:sz w:val="22"/>
          <w:szCs w:val="22"/>
        </w:rPr>
        <w:t xml:space="preserve">, zwanej dalej „ustawą Pzp”, informuje, że </w:t>
      </w:r>
      <w:r w:rsidR="00AD2BEF">
        <w:rPr>
          <w:sz w:val="22"/>
          <w:szCs w:val="22"/>
        </w:rPr>
        <w:br/>
      </w:r>
      <w:r w:rsidR="00081D13" w:rsidRPr="00AD2BEF">
        <w:rPr>
          <w:sz w:val="22"/>
          <w:szCs w:val="22"/>
        </w:rPr>
        <w:t>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E6BDE" w:rsidRPr="00AD2BEF" w14:paraId="1D167F1B" w14:textId="77777777" w:rsidTr="00AD2BEF">
        <w:trPr>
          <w:cantSplit/>
        </w:trPr>
        <w:tc>
          <w:tcPr>
            <w:tcW w:w="10080" w:type="dxa"/>
          </w:tcPr>
          <w:p w14:paraId="2557014D" w14:textId="77777777" w:rsidR="009E6BDE" w:rsidRPr="00AD2BEF" w:rsidRDefault="009E6BDE" w:rsidP="00396812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AD2BEF">
              <w:rPr>
                <w:b/>
                <w:sz w:val="22"/>
                <w:szCs w:val="22"/>
              </w:rPr>
              <w:t>Komtur Polska Sp. z o.o.</w:t>
            </w:r>
          </w:p>
          <w:p w14:paraId="15D9A9F6" w14:textId="77777777" w:rsidR="009E6BDE" w:rsidRPr="00AD2BEF" w:rsidRDefault="009E6BDE" w:rsidP="00396812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AD2BEF">
              <w:rPr>
                <w:bCs/>
                <w:sz w:val="22"/>
                <w:szCs w:val="22"/>
              </w:rPr>
              <w:t xml:space="preserve">Plac Farmacji 1 </w:t>
            </w:r>
          </w:p>
          <w:p w14:paraId="4A725789" w14:textId="0EE37587" w:rsidR="009E6BDE" w:rsidRPr="00AD2BEF" w:rsidRDefault="009E6BDE" w:rsidP="00AD2BEF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AD2BEF">
              <w:rPr>
                <w:bCs/>
                <w:sz w:val="22"/>
                <w:szCs w:val="22"/>
              </w:rPr>
              <w:t>02-699 Warszawa</w:t>
            </w:r>
          </w:p>
          <w:p w14:paraId="300DD0F8" w14:textId="00A0CB84" w:rsidR="009E6BDE" w:rsidRPr="00AD2BEF" w:rsidRDefault="009E6BDE" w:rsidP="00AD2BEF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AD2BEF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AD2BEF">
              <w:rPr>
                <w:color w:val="000000"/>
                <w:sz w:val="22"/>
                <w:szCs w:val="22"/>
              </w:rPr>
              <w:t>:</w:t>
            </w:r>
            <w:r w:rsidR="00AD2BEF" w:rsidRPr="00AD2BEF">
              <w:rPr>
                <w:color w:val="000000"/>
                <w:sz w:val="22"/>
                <w:szCs w:val="22"/>
              </w:rPr>
              <w:t xml:space="preserve"> </w:t>
            </w:r>
            <w:r w:rsidRPr="00AD2BEF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0316ED74" w14:textId="73805040" w:rsidR="00081D13" w:rsidRPr="00AD2BEF" w:rsidRDefault="00AD2BEF" w:rsidP="00AD2BEF">
      <w:pPr>
        <w:spacing w:before="240" w:after="120"/>
        <w:jc w:val="both"/>
        <w:rPr>
          <w:color w:val="000000"/>
        </w:rPr>
      </w:pPr>
      <w:r>
        <w:rPr>
          <w:b/>
          <w:bCs/>
          <w:color w:val="000000"/>
        </w:rPr>
        <w:br/>
      </w:r>
      <w:r w:rsidR="00081D13" w:rsidRPr="00AD2BEF">
        <w:rPr>
          <w:b/>
          <w:bCs/>
          <w:color w:val="000000"/>
        </w:rPr>
        <w:t>Punktacja przyznana ofertom w każdym kryterium oceny ofert wraz z łączną punktacją</w:t>
      </w:r>
      <w:r w:rsidR="00081D13" w:rsidRPr="00AD2BEF">
        <w:rPr>
          <w:color w:val="000000"/>
        </w:rPr>
        <w:t>:</w:t>
      </w:r>
    </w:p>
    <w:tbl>
      <w:tblPr>
        <w:tblW w:w="6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5"/>
        <w:gridCol w:w="2410"/>
        <w:gridCol w:w="1134"/>
        <w:gridCol w:w="1974"/>
      </w:tblGrid>
      <w:tr w:rsidR="00AD2BEF" w:rsidRPr="00AD2BEF" w14:paraId="76F23CFA" w14:textId="77777777" w:rsidTr="00AD2BEF">
        <w:trPr>
          <w:trHeight w:val="716"/>
          <w:jc w:val="center"/>
        </w:trPr>
        <w:tc>
          <w:tcPr>
            <w:tcW w:w="1425" w:type="dxa"/>
            <w:shd w:val="clear" w:color="auto" w:fill="F2F2F2"/>
            <w:vAlign w:val="center"/>
          </w:tcPr>
          <w:p w14:paraId="21A028ED" w14:textId="77777777" w:rsidR="00AD2BEF" w:rsidRPr="00AD2BEF" w:rsidRDefault="00AD2BEF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AD2BEF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84EBEE7" w14:textId="77777777" w:rsidR="00AD2BEF" w:rsidRPr="00AD2BEF" w:rsidRDefault="00AD2BEF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2BEF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FFE743E" w14:textId="77777777" w:rsidR="00AD2BEF" w:rsidRPr="00AD2BEF" w:rsidRDefault="00AD2BEF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D2BEF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974" w:type="dxa"/>
            <w:shd w:val="clear" w:color="auto" w:fill="F2F2F2"/>
            <w:vAlign w:val="center"/>
          </w:tcPr>
          <w:p w14:paraId="0DFE7C46" w14:textId="77777777" w:rsidR="00AD2BEF" w:rsidRPr="00AD2BEF" w:rsidRDefault="00AD2BEF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2BEF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AD2BEF" w:rsidRPr="00AD2BEF" w14:paraId="367FE73E" w14:textId="77777777" w:rsidTr="00AD2BEF">
        <w:trPr>
          <w:jc w:val="center"/>
        </w:trPr>
        <w:tc>
          <w:tcPr>
            <w:tcW w:w="1425" w:type="dxa"/>
            <w:vAlign w:val="center"/>
          </w:tcPr>
          <w:p w14:paraId="461A41D3" w14:textId="77777777" w:rsidR="00AD2BEF" w:rsidRPr="00AD2BEF" w:rsidRDefault="00AD2BEF" w:rsidP="0039681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D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vAlign w:val="center"/>
          </w:tcPr>
          <w:p w14:paraId="785C10FE" w14:textId="77777777" w:rsidR="00AD2BEF" w:rsidRPr="00AD2BEF" w:rsidRDefault="00AD2BEF" w:rsidP="0039681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AD2BEF">
              <w:rPr>
                <w:rFonts w:ascii="Times New Roman" w:hAnsi="Times New Roman" w:cs="Times New Roman"/>
                <w:b/>
              </w:rPr>
              <w:t>Komtur Polska Sp. z o.o.</w:t>
            </w:r>
          </w:p>
          <w:p w14:paraId="7F04DC34" w14:textId="77777777" w:rsidR="00AD2BEF" w:rsidRPr="00AD2BEF" w:rsidRDefault="00AD2BEF" w:rsidP="0039681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AD2BEF">
              <w:rPr>
                <w:rFonts w:ascii="Times New Roman" w:hAnsi="Times New Roman" w:cs="Times New Roman"/>
                <w:bCs/>
              </w:rPr>
              <w:t xml:space="preserve">Plac Farmacji 1 </w:t>
            </w:r>
          </w:p>
          <w:p w14:paraId="7880A183" w14:textId="77777777" w:rsidR="00AD2BEF" w:rsidRPr="00AD2BEF" w:rsidRDefault="00AD2BEF" w:rsidP="0039681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AD2BEF">
              <w:rPr>
                <w:rFonts w:ascii="Times New Roman" w:hAnsi="Times New Roman" w:cs="Times New Roman"/>
                <w:bCs/>
              </w:rPr>
              <w:t>02-699 Warszawa</w:t>
            </w:r>
          </w:p>
        </w:tc>
        <w:tc>
          <w:tcPr>
            <w:tcW w:w="1134" w:type="dxa"/>
            <w:vAlign w:val="center"/>
          </w:tcPr>
          <w:p w14:paraId="79C10AB5" w14:textId="77777777" w:rsidR="00AD2BEF" w:rsidRPr="00AD2BEF" w:rsidRDefault="00AD2BEF" w:rsidP="0039681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D2BEF">
              <w:rPr>
                <w:rFonts w:ascii="Times New Roman" w:hAnsi="Times New Roman" w:cs="Times New Roman"/>
              </w:rPr>
              <w:t xml:space="preserve">  500,00</w:t>
            </w:r>
          </w:p>
        </w:tc>
        <w:tc>
          <w:tcPr>
            <w:tcW w:w="1974" w:type="dxa"/>
            <w:vAlign w:val="center"/>
          </w:tcPr>
          <w:p w14:paraId="0DE21D04" w14:textId="77777777" w:rsidR="00AD2BEF" w:rsidRPr="00AD2BEF" w:rsidRDefault="00AD2BEF" w:rsidP="0039681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D2BEF">
              <w:rPr>
                <w:rFonts w:ascii="Times New Roman" w:hAnsi="Times New Roman" w:cs="Times New Roman"/>
              </w:rPr>
              <w:t xml:space="preserve">  500,00</w:t>
            </w:r>
          </w:p>
        </w:tc>
      </w:tr>
    </w:tbl>
    <w:p w14:paraId="63D6F642" w14:textId="77777777" w:rsidR="00E85D70" w:rsidRPr="00AD2BEF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48B23FC8" w14:textId="77777777" w:rsidR="00F960D7" w:rsidRPr="00AD2BEF" w:rsidRDefault="00F960D7" w:rsidP="00F33C66">
      <w:pPr>
        <w:spacing w:line="276" w:lineRule="auto"/>
        <w:jc w:val="both"/>
      </w:pPr>
    </w:p>
    <w:bookmarkEnd w:id="0"/>
    <w:p w14:paraId="022B3C7E" w14:textId="3641113E" w:rsidR="008642B3" w:rsidRPr="00AD2BEF" w:rsidRDefault="008642B3" w:rsidP="00005838">
      <w:pPr>
        <w:jc w:val="right"/>
        <w:rPr>
          <w:sz w:val="32"/>
          <w:szCs w:val="32"/>
        </w:rPr>
      </w:pPr>
    </w:p>
    <w:sectPr w:rsidR="008642B3" w:rsidRPr="00AD2BEF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DF830" w14:textId="77777777" w:rsidR="00883B46" w:rsidRDefault="00883B46">
      <w:r>
        <w:separator/>
      </w:r>
    </w:p>
  </w:endnote>
  <w:endnote w:type="continuationSeparator" w:id="0">
    <w:p w14:paraId="17ED17C7" w14:textId="77777777" w:rsidR="00883B46" w:rsidRDefault="00883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A3525" w14:textId="77777777" w:rsidR="009E6BDE" w:rsidRDefault="009E6B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56211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47014FE" w14:textId="0FA62258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DCD7C" w14:textId="77777777" w:rsidR="009E6BDE" w:rsidRDefault="009E6B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FBA23" w14:textId="77777777" w:rsidR="00883B46" w:rsidRDefault="00883B46">
      <w:r>
        <w:separator/>
      </w:r>
    </w:p>
  </w:footnote>
  <w:footnote w:type="continuationSeparator" w:id="0">
    <w:p w14:paraId="57C0894C" w14:textId="77777777" w:rsidR="00883B46" w:rsidRDefault="00883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D442C" w14:textId="77777777" w:rsidR="009E6BDE" w:rsidRDefault="009E6B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9F2EA" w14:textId="77777777" w:rsidR="009E6BDE" w:rsidRDefault="009E6B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A3546" w14:textId="77777777" w:rsidR="009E6BDE" w:rsidRDefault="009E6B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B4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4DFC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4592"/>
    <w:rsid w:val="007E68C5"/>
    <w:rsid w:val="00832144"/>
    <w:rsid w:val="008567C7"/>
    <w:rsid w:val="008642B3"/>
    <w:rsid w:val="00883B46"/>
    <w:rsid w:val="008A6C10"/>
    <w:rsid w:val="008E5102"/>
    <w:rsid w:val="00915B9E"/>
    <w:rsid w:val="00952256"/>
    <w:rsid w:val="0097748A"/>
    <w:rsid w:val="009E6BDE"/>
    <w:rsid w:val="009F0E5C"/>
    <w:rsid w:val="00A029B8"/>
    <w:rsid w:val="00A17CDB"/>
    <w:rsid w:val="00AA02AC"/>
    <w:rsid w:val="00AD2BEF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FC3EAC"/>
  <w15:chartTrackingRefBased/>
  <w15:docId w15:val="{02B75852-B0BA-4689-80A3-254D7079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2025-11-06T11:57:00Z</cp:lastPrinted>
  <dcterms:created xsi:type="dcterms:W3CDTF">2025-11-06T11:55:00Z</dcterms:created>
  <dcterms:modified xsi:type="dcterms:W3CDTF">2025-11-13T09:45:00Z</dcterms:modified>
</cp:coreProperties>
</file>