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DDC0" w14:textId="77777777" w:rsidR="00512A81" w:rsidRDefault="00512A81" w:rsidP="00BA5498">
      <w:pPr>
        <w:jc w:val="right"/>
        <w:rPr>
          <w:rFonts w:ascii="Verdana" w:hAnsi="Verdana"/>
          <w:b/>
          <w:sz w:val="18"/>
          <w:szCs w:val="18"/>
          <w:lang w:val="pl-PL"/>
        </w:rPr>
      </w:pPr>
    </w:p>
    <w:p w14:paraId="00429BD4" w14:textId="1C57B188" w:rsidR="00512A81" w:rsidRPr="001A12CE" w:rsidRDefault="00BA5498" w:rsidP="00283ACD">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1134AD56" w:rsidR="00BA5498" w:rsidRPr="001943F5" w:rsidRDefault="001943F5" w:rsidP="00BA5498">
      <w:pPr>
        <w:jc w:val="center"/>
        <w:rPr>
          <w:rFonts w:ascii="Verdana" w:hAnsi="Verdana"/>
          <w:b/>
          <w:color w:val="FF0000"/>
          <w:sz w:val="18"/>
          <w:szCs w:val="18"/>
          <w:lang w:val="pl-PL"/>
        </w:rPr>
      </w:pPr>
      <w:r w:rsidRPr="001943F5">
        <w:rPr>
          <w:rFonts w:ascii="Verdana" w:hAnsi="Verdana"/>
          <w:b/>
          <w:color w:val="FF0000"/>
          <w:sz w:val="18"/>
          <w:szCs w:val="18"/>
          <w:lang w:val="pl-PL"/>
        </w:rPr>
        <w:t xml:space="preserve">NOWY </w:t>
      </w:r>
      <w:r w:rsidR="00BA5498" w:rsidRPr="001943F5">
        <w:rPr>
          <w:rFonts w:ascii="Verdana" w:hAnsi="Verdana"/>
          <w:b/>
          <w:color w:val="FF0000"/>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C9EE357"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006C144C">
        <w:rPr>
          <w:rFonts w:ascii="Verdana" w:hAnsi="Verdana"/>
          <w:b/>
          <w:bCs/>
          <w:sz w:val="18"/>
          <w:szCs w:val="18"/>
          <w:lang w:val="pl-PL"/>
        </w:rPr>
        <w:t>podstawowym bez negocjacji</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283ACD">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0230B26" w14:textId="04170BA4" w:rsidR="008211BD"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Przedmiotem niniejszej umowy </w:t>
      </w:r>
      <w:r w:rsidRPr="008211BD">
        <w:rPr>
          <w:rFonts w:ascii="Verdana" w:hAnsi="Verdana"/>
          <w:color w:val="000000"/>
          <w:sz w:val="18"/>
          <w:szCs w:val="18"/>
          <w:lang w:val="pl-PL"/>
        </w:rPr>
        <w:t>jest</w:t>
      </w:r>
      <w:bookmarkStart w:id="0" w:name="_Hlk58842586"/>
      <w:r w:rsidRPr="008211BD">
        <w:rPr>
          <w:rFonts w:ascii="Verdana" w:hAnsi="Verdana"/>
          <w:color w:val="000000"/>
          <w:sz w:val="18"/>
          <w:szCs w:val="18"/>
          <w:lang w:val="pl-PL"/>
        </w:rPr>
        <w:t>:</w:t>
      </w:r>
      <w:r w:rsidR="007101CD" w:rsidRPr="008211BD">
        <w:rPr>
          <w:rFonts w:ascii="Verdana" w:hAnsi="Verdana"/>
          <w:color w:val="000000"/>
          <w:sz w:val="18"/>
          <w:szCs w:val="18"/>
          <w:lang w:val="pl-PL"/>
        </w:rPr>
        <w:t xml:space="preserve"> </w:t>
      </w:r>
      <w:bookmarkStart w:id="1" w:name="_Hlk98922074"/>
      <w:bookmarkEnd w:id="0"/>
      <w:r w:rsidR="00AD5BD3" w:rsidRPr="00AD5BD3">
        <w:rPr>
          <w:rFonts w:ascii="Verdana" w:hAnsi="Verdana"/>
          <w:b/>
          <w:bCs/>
          <w:color w:val="000000"/>
          <w:sz w:val="18"/>
          <w:szCs w:val="18"/>
          <w:lang w:val="pl-PL"/>
        </w:rPr>
        <w:t xml:space="preserve">Dostawa mobilnego zestawu do skanowania 3D dla </w:t>
      </w:r>
      <w:proofErr w:type="spellStart"/>
      <w:r w:rsidR="00AD5BD3" w:rsidRPr="00AD5BD3">
        <w:rPr>
          <w:rFonts w:ascii="Verdana" w:hAnsi="Verdana"/>
          <w:b/>
          <w:bCs/>
          <w:color w:val="000000"/>
          <w:sz w:val="18"/>
          <w:szCs w:val="18"/>
          <w:lang w:val="pl-PL"/>
        </w:rPr>
        <w:t>WIMiR</w:t>
      </w:r>
      <w:proofErr w:type="spellEnd"/>
      <w:r w:rsidR="00AD5BD3" w:rsidRPr="00AD5BD3">
        <w:rPr>
          <w:rFonts w:ascii="Verdana" w:hAnsi="Verdana"/>
          <w:b/>
          <w:bCs/>
          <w:color w:val="000000"/>
          <w:sz w:val="18"/>
          <w:szCs w:val="18"/>
          <w:lang w:val="pl-PL"/>
        </w:rPr>
        <w:t xml:space="preserve"> - DE-dzp.272-</w:t>
      </w:r>
      <w:r w:rsidR="006C144C">
        <w:rPr>
          <w:rFonts w:ascii="Verdana" w:hAnsi="Verdana"/>
          <w:b/>
          <w:bCs/>
          <w:color w:val="000000"/>
          <w:sz w:val="18"/>
          <w:szCs w:val="18"/>
          <w:lang w:val="pl-PL"/>
        </w:rPr>
        <w:t>679</w:t>
      </w:r>
      <w:r w:rsidR="00AD5BD3" w:rsidRPr="00AD5BD3">
        <w:rPr>
          <w:rFonts w:ascii="Verdana" w:hAnsi="Verdana"/>
          <w:b/>
          <w:bCs/>
          <w:color w:val="000000"/>
          <w:sz w:val="18"/>
          <w:szCs w:val="18"/>
          <w:lang w:val="pl-PL"/>
        </w:rPr>
        <w:t>/25</w:t>
      </w:r>
    </w:p>
    <w:p w14:paraId="77130D12" w14:textId="71BCB971" w:rsidR="00BA5498" w:rsidRPr="008211BD" w:rsidRDefault="00BA5498" w:rsidP="00B23264">
      <w:pPr>
        <w:pStyle w:val="Akapitzlist"/>
        <w:numPr>
          <w:ilvl w:val="0"/>
          <w:numId w:val="2"/>
        </w:numPr>
        <w:tabs>
          <w:tab w:val="num" w:pos="360"/>
        </w:tabs>
        <w:ind w:left="360" w:right="-47"/>
        <w:jc w:val="both"/>
        <w:rPr>
          <w:rFonts w:ascii="Verdana" w:hAnsi="Verdana"/>
          <w:iCs/>
          <w:sz w:val="18"/>
          <w:szCs w:val="18"/>
          <w:lang w:val="pl-PL"/>
        </w:rPr>
      </w:pPr>
      <w:r w:rsidRPr="008211BD">
        <w:rPr>
          <w:rFonts w:ascii="Verdana" w:hAnsi="Verdana"/>
          <w:sz w:val="18"/>
          <w:szCs w:val="18"/>
          <w:lang w:val="pl-PL"/>
        </w:rPr>
        <w:t xml:space="preserve">Szczegółowa specyfikacja sprzętu </w:t>
      </w:r>
      <w:bookmarkEnd w:id="1"/>
      <w:r w:rsidRPr="008211BD">
        <w:rPr>
          <w:rFonts w:ascii="Verdana" w:hAnsi="Verdana"/>
          <w:sz w:val="18"/>
          <w:szCs w:val="18"/>
          <w:lang w:val="pl-PL"/>
        </w:rPr>
        <w:t xml:space="preserve">jest określona w </w:t>
      </w:r>
      <w:r w:rsidRPr="008211BD">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283ACD">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129349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CE336A" w:rsidRPr="00CE336A">
        <w:rPr>
          <w:rFonts w:ascii="Verdana" w:hAnsi="Verdana"/>
          <w:sz w:val="18"/>
          <w:szCs w:val="18"/>
        </w:rPr>
        <w:t xml:space="preserve">od daty otrzymania zamówienia potwierdzonego przez </w:t>
      </w:r>
      <w:proofErr w:type="spellStart"/>
      <w:r w:rsidR="00CE336A" w:rsidRPr="00CE336A">
        <w:rPr>
          <w:rFonts w:ascii="Verdana" w:hAnsi="Verdana"/>
          <w:sz w:val="18"/>
          <w:szCs w:val="18"/>
        </w:rPr>
        <w:t>MNiSW</w:t>
      </w:r>
      <w:proofErr w:type="spellEnd"/>
      <w:r w:rsidR="00CE336A" w:rsidRPr="00CE336A">
        <w:rPr>
          <w:rFonts w:ascii="Verdana" w:hAnsi="Verdana"/>
          <w:sz w:val="18"/>
          <w:szCs w:val="18"/>
        </w:rPr>
        <w:t xml:space="preserve"> </w:t>
      </w:r>
      <w:r w:rsidR="003D29EB">
        <w:rPr>
          <w:rFonts w:ascii="Verdana" w:hAnsi="Verdana"/>
          <w:sz w:val="18"/>
          <w:szCs w:val="18"/>
        </w:rPr>
        <w:t xml:space="preserve">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5BB14D78" w14:textId="77777777" w:rsidR="008177E8" w:rsidRDefault="00BA5498" w:rsidP="008177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7512A50E" w14:textId="5173022B" w:rsidR="008177E8" w:rsidRPr="008177E8" w:rsidRDefault="00474F33" w:rsidP="008177E8">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 xml:space="preserve">Sprzedawca </w:t>
      </w:r>
      <w:r w:rsidR="00E9739D" w:rsidRPr="008177E8">
        <w:rPr>
          <w:rFonts w:ascii="Verdana" w:hAnsi="Verdana"/>
          <w:sz w:val="18"/>
          <w:szCs w:val="18"/>
        </w:rPr>
        <w:t>wraz z dostawą</w:t>
      </w:r>
      <w:r w:rsidRPr="008177E8">
        <w:rPr>
          <w:rFonts w:ascii="Verdana" w:hAnsi="Verdana"/>
          <w:sz w:val="18"/>
          <w:szCs w:val="18"/>
        </w:rPr>
        <w:t xml:space="preserve"> dokona</w:t>
      </w:r>
      <w:r w:rsidR="008177E8" w:rsidRPr="008177E8">
        <w:rPr>
          <w:rFonts w:ascii="Verdana" w:hAnsi="Verdana"/>
          <w:bCs/>
          <w:sz w:val="18"/>
          <w:szCs w:val="18"/>
        </w:rPr>
        <w:t xml:space="preserve"> </w:t>
      </w:r>
      <w:r w:rsidR="008177E8">
        <w:rPr>
          <w:rFonts w:ascii="Verdana" w:hAnsi="Verdana"/>
          <w:bCs/>
          <w:sz w:val="18"/>
          <w:szCs w:val="18"/>
        </w:rPr>
        <w:t>instalacji</w:t>
      </w:r>
      <w:r w:rsidR="008177E8" w:rsidRPr="008177E8">
        <w:rPr>
          <w:rFonts w:ascii="Verdana" w:hAnsi="Verdana"/>
          <w:bCs/>
          <w:sz w:val="18"/>
          <w:szCs w:val="18"/>
        </w:rPr>
        <w:t xml:space="preserve"> i uruchomieni</w:t>
      </w:r>
      <w:r w:rsidR="008177E8">
        <w:rPr>
          <w:rFonts w:ascii="Verdana" w:hAnsi="Verdana"/>
          <w:bCs/>
          <w:sz w:val="18"/>
          <w:szCs w:val="18"/>
        </w:rPr>
        <w:t>a</w:t>
      </w:r>
      <w:r w:rsidR="008177E8" w:rsidRPr="008177E8">
        <w:rPr>
          <w:rFonts w:ascii="Verdana" w:hAnsi="Verdana"/>
          <w:bCs/>
          <w:sz w:val="18"/>
          <w:szCs w:val="18"/>
        </w:rPr>
        <w:t xml:space="preserve"> urządzenia  </w:t>
      </w:r>
      <w:r w:rsidR="008177E8" w:rsidRPr="008177E8">
        <w:rPr>
          <w:rFonts w:ascii="Verdana" w:hAnsi="Verdana"/>
          <w:sz w:val="18"/>
          <w:szCs w:val="18"/>
        </w:rPr>
        <w:t xml:space="preserve">w siedzibie Kupującego </w:t>
      </w:r>
      <w:r w:rsidR="008177E8" w:rsidRPr="008177E8">
        <w:rPr>
          <w:rFonts w:ascii="Verdana" w:hAnsi="Verdana"/>
          <w:bCs/>
          <w:sz w:val="18"/>
          <w:szCs w:val="18"/>
        </w:rPr>
        <w:t>wraz ze sprawdzeniem działania   urządzeń, oraz przeprowadzi szkolenie z obsługi dla 5 pracowników.</w:t>
      </w:r>
    </w:p>
    <w:p w14:paraId="7FC7DDBD" w14:textId="77777777" w:rsidR="007101CD" w:rsidRPr="001A12CE" w:rsidRDefault="007101CD" w:rsidP="00283ACD">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00B90C7F" w14:textId="2D39EF5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AD5BD3">
        <w:rPr>
          <w:rFonts w:ascii="Verdana" w:hAnsi="Verdana"/>
          <w:b/>
          <w:bCs/>
          <w:iCs/>
          <w:sz w:val="18"/>
          <w:szCs w:val="18"/>
        </w:rPr>
        <w:t>skaner</w:t>
      </w:r>
      <w:r w:rsidRPr="006F798E">
        <w:rPr>
          <w:rFonts w:ascii="Verdana" w:hAnsi="Verdana"/>
          <w:iCs/>
          <w:sz w:val="18"/>
          <w:szCs w:val="18"/>
        </w:rPr>
        <w:t xml:space="preserve"> wchodząc</w:t>
      </w:r>
      <w:r>
        <w:rPr>
          <w:rFonts w:ascii="Verdana" w:hAnsi="Verdana"/>
          <w:iCs/>
          <w:sz w:val="18"/>
          <w:szCs w:val="18"/>
        </w:rPr>
        <w:t>y</w:t>
      </w:r>
      <w:r w:rsidRPr="006F798E">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65BB95E" w14:textId="60979AE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w:t>
      </w:r>
      <w:r w:rsidRPr="006F798E">
        <w:rPr>
          <w:rFonts w:ascii="Verdana" w:hAnsi="Verdana"/>
          <w:iCs/>
          <w:sz w:val="18"/>
          <w:szCs w:val="18"/>
        </w:rPr>
        <w:t xml:space="preserve"> (</w:t>
      </w:r>
      <w:r w:rsidRPr="006F798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F36BB5">
      <w:pPr>
        <w:pStyle w:val="Tekstpodstawowy"/>
        <w:spacing w:line="240" w:lineRule="auto"/>
        <w:ind w:right="-47"/>
        <w:rPr>
          <w:rFonts w:ascii="Verdana" w:hAnsi="Verdana"/>
          <w:b/>
          <w:sz w:val="18"/>
          <w:szCs w:val="18"/>
        </w:rPr>
      </w:pPr>
    </w:p>
    <w:p w14:paraId="6EECEC42" w14:textId="77777777" w:rsidR="00F36BB5" w:rsidRDefault="00F36BB5" w:rsidP="00BA5498">
      <w:pPr>
        <w:pStyle w:val="Tekstpodstawowy"/>
        <w:spacing w:line="240" w:lineRule="auto"/>
        <w:ind w:right="-47"/>
        <w:jc w:val="center"/>
        <w:rPr>
          <w:rFonts w:ascii="Verdana" w:hAnsi="Verdana"/>
          <w:b/>
          <w:sz w:val="18"/>
          <w:szCs w:val="18"/>
        </w:rPr>
      </w:pPr>
    </w:p>
    <w:p w14:paraId="6CE2C8E0" w14:textId="77777777" w:rsidR="00F36BB5" w:rsidRDefault="00F36BB5" w:rsidP="00BA5498">
      <w:pPr>
        <w:pStyle w:val="Tekstpodstawowy"/>
        <w:spacing w:line="240" w:lineRule="auto"/>
        <w:ind w:right="-47"/>
        <w:jc w:val="center"/>
        <w:rPr>
          <w:rFonts w:ascii="Verdana" w:hAnsi="Verdana"/>
          <w:b/>
          <w:sz w:val="18"/>
          <w:szCs w:val="18"/>
        </w:rPr>
      </w:pPr>
    </w:p>
    <w:p w14:paraId="048D7FA8" w14:textId="77777777" w:rsidR="00F36BB5" w:rsidRDefault="00F36BB5" w:rsidP="00BA5498">
      <w:pPr>
        <w:pStyle w:val="Tekstpodstawowy"/>
        <w:spacing w:line="240" w:lineRule="auto"/>
        <w:ind w:right="-47"/>
        <w:jc w:val="center"/>
        <w:rPr>
          <w:rFonts w:ascii="Verdana" w:hAnsi="Verdana"/>
          <w:b/>
          <w:sz w:val="18"/>
          <w:szCs w:val="18"/>
        </w:rPr>
      </w:pPr>
    </w:p>
    <w:p w14:paraId="21FBF452" w14:textId="534120A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5A7EB4">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27B2C9E"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6A6B73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DC7DD" w14:textId="77777777" w:rsidR="00272AFE" w:rsidRPr="00B5629A" w:rsidRDefault="00272AFE" w:rsidP="00272AF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8292D9E"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EC7F96A"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18B82A62"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C3EA107"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9B488EC"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DF5977B"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1C12A0B"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A76B219"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69B5B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3AEBE7E9" w:rsidR="00BA5498" w:rsidRPr="00283ACD" w:rsidRDefault="00272AFE" w:rsidP="00283AC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A12C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52FCCC2" w:rsidR="00BA5498" w:rsidRPr="00267176" w:rsidRDefault="00BA5498" w:rsidP="00267176">
      <w:pPr>
        <w:numPr>
          <w:ilvl w:val="0"/>
          <w:numId w:val="22"/>
        </w:numPr>
        <w:jc w:val="both"/>
        <w:rPr>
          <w:rFonts w:ascii="Verdana" w:hAnsi="Verdana"/>
          <w:sz w:val="18"/>
          <w:szCs w:val="18"/>
          <w:lang w:val="pl-PL"/>
        </w:rPr>
      </w:pPr>
      <w:r w:rsidRPr="001A12CE">
        <w:rPr>
          <w:rFonts w:ascii="Verdana" w:hAnsi="Verdana"/>
          <w:sz w:val="18"/>
          <w:szCs w:val="18"/>
          <w:lang w:val="pl-PL"/>
        </w:rPr>
        <w:t xml:space="preserve">Sprzedawca udziela </w:t>
      </w:r>
      <w:r w:rsidR="00AD5BD3">
        <w:rPr>
          <w:rFonts w:ascii="Verdana" w:hAnsi="Verdana"/>
          <w:sz w:val="18"/>
          <w:szCs w:val="18"/>
          <w:lang w:val="pl-PL"/>
        </w:rPr>
        <w:t xml:space="preserve">……….. </w:t>
      </w:r>
      <w:r w:rsidRPr="001A12CE">
        <w:rPr>
          <w:rFonts w:ascii="Verdana" w:hAnsi="Verdana"/>
          <w:sz w:val="18"/>
          <w:szCs w:val="18"/>
          <w:lang w:val="pl-PL"/>
        </w:rPr>
        <w:t>miesięcznej gwarancji jakości na urządzenie będące przedmiotem niniejszej umowy,</w:t>
      </w:r>
      <w:r w:rsidR="00267176">
        <w:rPr>
          <w:rFonts w:ascii="Verdana" w:hAnsi="Verdana"/>
          <w:sz w:val="18"/>
          <w:szCs w:val="18"/>
          <w:lang w:val="pl-PL"/>
        </w:rPr>
        <w:t xml:space="preserve"> </w:t>
      </w:r>
      <w:r w:rsidR="00AD5BD3">
        <w:rPr>
          <w:rFonts w:ascii="Verdana" w:hAnsi="Verdana"/>
          <w:sz w:val="18"/>
          <w:szCs w:val="18"/>
          <w:lang w:val="pl-PL"/>
        </w:rPr>
        <w:t>prz</w:t>
      </w:r>
      <w:r w:rsidRPr="00267176">
        <w:rPr>
          <w:rFonts w:ascii="Verdana" w:hAnsi="Verdana"/>
          <w:sz w:val="18"/>
          <w:szCs w:val="18"/>
          <w:lang w:val="pl-PL"/>
        </w:rPr>
        <w:t xml:space="preserve">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bookmarkStart w:id="4" w:name="_GoBack"/>
      <w:bookmarkEnd w:id="4"/>
    </w:p>
    <w:p w14:paraId="01370094" w14:textId="534989CC" w:rsidR="00BA5498" w:rsidRPr="001943F5" w:rsidRDefault="00BA5498" w:rsidP="001C1C56">
      <w:pPr>
        <w:numPr>
          <w:ilvl w:val="0"/>
          <w:numId w:val="22"/>
        </w:numPr>
        <w:jc w:val="both"/>
        <w:rPr>
          <w:rFonts w:ascii="Verdana" w:hAnsi="Verdana"/>
          <w:bCs/>
          <w:strike/>
          <w:sz w:val="18"/>
          <w:szCs w:val="18"/>
          <w:highlight w:val="lightGray"/>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267176">
        <w:rPr>
          <w:rFonts w:ascii="Verdana" w:hAnsi="Verdana"/>
          <w:bCs/>
          <w:sz w:val="18"/>
          <w:szCs w:val="18"/>
          <w:lang w:val="pl-PL" w:eastAsia="en-US"/>
        </w:rPr>
        <w:t xml:space="preserve"> </w:t>
      </w:r>
      <w:r w:rsidR="00267176" w:rsidRPr="001943F5">
        <w:rPr>
          <w:rFonts w:ascii="Verdana" w:hAnsi="Verdana"/>
          <w:bCs/>
          <w:strike/>
          <w:sz w:val="18"/>
          <w:szCs w:val="18"/>
          <w:highlight w:val="lightGray"/>
          <w:lang w:val="pl-PL" w:eastAsia="en-US"/>
        </w:rPr>
        <w:t>Sprzedawca oświadcza, że części zamienne do urządzenia będą dostępne przez co najmniej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45CF368C" w:rsidR="00BA5498" w:rsidRPr="00AD5BD3"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AD5BD3">
        <w:rPr>
          <w:rFonts w:ascii="Verdana" w:hAnsi="Verdana"/>
          <w:b/>
          <w:sz w:val="18"/>
          <w:szCs w:val="18"/>
          <w:lang w:val="pl-PL" w:eastAsia="en-US"/>
        </w:rPr>
        <w:t>24 godziny</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396C6D4E" w14:textId="70782948" w:rsidR="00AD5BD3" w:rsidRPr="001A12CE" w:rsidRDefault="00AD5BD3" w:rsidP="001C1C56">
      <w:pPr>
        <w:numPr>
          <w:ilvl w:val="1"/>
          <w:numId w:val="22"/>
        </w:numPr>
        <w:jc w:val="both"/>
        <w:rPr>
          <w:rFonts w:ascii="Verdana" w:hAnsi="Verdana"/>
          <w:bCs/>
          <w:sz w:val="18"/>
          <w:szCs w:val="18"/>
          <w:lang w:val="pl-PL" w:eastAsia="en-US"/>
        </w:rPr>
      </w:pPr>
      <w:r>
        <w:rPr>
          <w:rFonts w:ascii="Verdana" w:hAnsi="Verdana"/>
          <w:bCs/>
          <w:sz w:val="18"/>
          <w:szCs w:val="18"/>
          <w:lang w:val="pl-PL" w:eastAsia="en-US"/>
        </w:rPr>
        <w:t xml:space="preserve">wsparcie techniczne w okresie gwarancji – </w:t>
      </w:r>
      <w:r w:rsidRPr="00AD5BD3">
        <w:rPr>
          <w:rFonts w:ascii="Verdana" w:hAnsi="Verdana"/>
          <w:b/>
          <w:bCs/>
          <w:sz w:val="18"/>
          <w:szCs w:val="18"/>
          <w:lang w:val="pl-PL" w:eastAsia="en-US"/>
        </w:rPr>
        <w:t>czas reakcji 48 godzin</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34525C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1BC983F" w:rsidR="00BA5498" w:rsidRPr="00283ACD" w:rsidRDefault="00BA5498" w:rsidP="00283ACD">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B9E1476" w:rsidR="00BA5498" w:rsidRPr="00283AC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w:t>
      </w:r>
      <w:r>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07B2F638" w14:textId="00156EBF"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717D558C" w14:textId="77777777" w:rsidR="00283ACD" w:rsidRDefault="00283ACD" w:rsidP="00BA5498">
      <w:pPr>
        <w:pStyle w:val="Zwykytekst"/>
        <w:tabs>
          <w:tab w:val="left" w:pos="7050"/>
        </w:tabs>
        <w:rPr>
          <w:rFonts w:ascii="Verdana" w:hAnsi="Verdana" w:cs="Times New Roman"/>
          <w:i/>
          <w:iCs/>
          <w:sz w:val="18"/>
          <w:szCs w:val="18"/>
          <w:lang w:val="pl-PL"/>
        </w:rPr>
      </w:pPr>
    </w:p>
    <w:p w14:paraId="10845B8B" w14:textId="77777777" w:rsidR="00283ACD" w:rsidRDefault="00283AC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E5B1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CFEF3" w14:textId="77777777" w:rsidR="00DD59D4" w:rsidRDefault="00DD59D4">
      <w:r>
        <w:separator/>
      </w:r>
    </w:p>
  </w:endnote>
  <w:endnote w:type="continuationSeparator" w:id="0">
    <w:p w14:paraId="21E02E3B" w14:textId="77777777" w:rsidR="00DD59D4" w:rsidRDefault="00DD5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3A0125" w14:textId="77777777" w:rsidR="00DD59D4" w:rsidRDefault="00DD59D4">
      <w:r>
        <w:separator/>
      </w:r>
    </w:p>
  </w:footnote>
  <w:footnote w:type="continuationSeparator" w:id="0">
    <w:p w14:paraId="4E425C5A" w14:textId="77777777" w:rsidR="00DD59D4" w:rsidRDefault="00DD59D4">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A55886"/>
    <w:multiLevelType w:val="hybridMultilevel"/>
    <w:tmpl w:val="3B242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35E266C"/>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20"/>
    <w:lvlOverride w:ilvl="0">
      <w:startOverride w:val="1"/>
    </w:lvlOverride>
  </w:num>
  <w:num w:numId="25">
    <w:abstractNumId w:val="18"/>
  </w:num>
  <w:num w:numId="26">
    <w:abstractNumId w:val="18"/>
    <w:lvlOverride w:ilvl="0">
      <w:startOverride w:val="1"/>
    </w:lvlOverride>
  </w:num>
  <w:num w:numId="27">
    <w:abstractNumId w:val="24"/>
  </w:num>
  <w:num w:numId="28">
    <w:abstractNumId w:val="12"/>
  </w:num>
  <w:num w:numId="29">
    <w:abstractNumId w:val="6"/>
  </w:num>
  <w:num w:numId="3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43938"/>
    <w:rsid w:val="000507E2"/>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E5B14"/>
    <w:rsid w:val="0010214E"/>
    <w:rsid w:val="00117696"/>
    <w:rsid w:val="001201D9"/>
    <w:rsid w:val="00144149"/>
    <w:rsid w:val="00147CBD"/>
    <w:rsid w:val="00153E7C"/>
    <w:rsid w:val="00160BC6"/>
    <w:rsid w:val="00166743"/>
    <w:rsid w:val="00174F08"/>
    <w:rsid w:val="001764D4"/>
    <w:rsid w:val="001934FB"/>
    <w:rsid w:val="001943F5"/>
    <w:rsid w:val="001A12CE"/>
    <w:rsid w:val="001A5E28"/>
    <w:rsid w:val="001A6026"/>
    <w:rsid w:val="001B6617"/>
    <w:rsid w:val="001C1C56"/>
    <w:rsid w:val="001C2A93"/>
    <w:rsid w:val="001C3CF9"/>
    <w:rsid w:val="001C50AE"/>
    <w:rsid w:val="001D2EFA"/>
    <w:rsid w:val="001E373A"/>
    <w:rsid w:val="001E7B4A"/>
    <w:rsid w:val="001F2979"/>
    <w:rsid w:val="001F2C74"/>
    <w:rsid w:val="001F341B"/>
    <w:rsid w:val="00204490"/>
    <w:rsid w:val="00211290"/>
    <w:rsid w:val="0022488F"/>
    <w:rsid w:val="00224D41"/>
    <w:rsid w:val="002430FD"/>
    <w:rsid w:val="00252C5B"/>
    <w:rsid w:val="00261783"/>
    <w:rsid w:val="0026241A"/>
    <w:rsid w:val="00262D4C"/>
    <w:rsid w:val="00267176"/>
    <w:rsid w:val="00267340"/>
    <w:rsid w:val="00270BD1"/>
    <w:rsid w:val="00272AFE"/>
    <w:rsid w:val="00273122"/>
    <w:rsid w:val="00275C59"/>
    <w:rsid w:val="00283ACD"/>
    <w:rsid w:val="002857A3"/>
    <w:rsid w:val="00285DAC"/>
    <w:rsid w:val="002937AD"/>
    <w:rsid w:val="002A73BE"/>
    <w:rsid w:val="002B2698"/>
    <w:rsid w:val="002B64BF"/>
    <w:rsid w:val="002C1ED7"/>
    <w:rsid w:val="002E46A0"/>
    <w:rsid w:val="002E602A"/>
    <w:rsid w:val="002F1B70"/>
    <w:rsid w:val="002F57EC"/>
    <w:rsid w:val="002F7BF5"/>
    <w:rsid w:val="00302108"/>
    <w:rsid w:val="003127CA"/>
    <w:rsid w:val="00312E8E"/>
    <w:rsid w:val="0032240B"/>
    <w:rsid w:val="00330659"/>
    <w:rsid w:val="00337165"/>
    <w:rsid w:val="00361047"/>
    <w:rsid w:val="00362F20"/>
    <w:rsid w:val="003700AD"/>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339B2"/>
    <w:rsid w:val="00537028"/>
    <w:rsid w:val="00540BDE"/>
    <w:rsid w:val="00554D84"/>
    <w:rsid w:val="005619BC"/>
    <w:rsid w:val="00562023"/>
    <w:rsid w:val="005808CB"/>
    <w:rsid w:val="00582174"/>
    <w:rsid w:val="00592C84"/>
    <w:rsid w:val="00593CEB"/>
    <w:rsid w:val="005A1950"/>
    <w:rsid w:val="005A7EB4"/>
    <w:rsid w:val="005C174B"/>
    <w:rsid w:val="005C1E60"/>
    <w:rsid w:val="005C6D38"/>
    <w:rsid w:val="005D2104"/>
    <w:rsid w:val="005E3B81"/>
    <w:rsid w:val="005F6F1A"/>
    <w:rsid w:val="00614C95"/>
    <w:rsid w:val="00634832"/>
    <w:rsid w:val="006511C8"/>
    <w:rsid w:val="00660027"/>
    <w:rsid w:val="00663A69"/>
    <w:rsid w:val="00677690"/>
    <w:rsid w:val="006877B6"/>
    <w:rsid w:val="0069295B"/>
    <w:rsid w:val="00693071"/>
    <w:rsid w:val="0069339E"/>
    <w:rsid w:val="006A07E6"/>
    <w:rsid w:val="006B1B3A"/>
    <w:rsid w:val="006B733B"/>
    <w:rsid w:val="006C144C"/>
    <w:rsid w:val="006D0747"/>
    <w:rsid w:val="006D439A"/>
    <w:rsid w:val="006E17F1"/>
    <w:rsid w:val="006E7312"/>
    <w:rsid w:val="006F51B5"/>
    <w:rsid w:val="006F7905"/>
    <w:rsid w:val="006F798E"/>
    <w:rsid w:val="007101CD"/>
    <w:rsid w:val="00714F51"/>
    <w:rsid w:val="0072723C"/>
    <w:rsid w:val="00731F6E"/>
    <w:rsid w:val="00732BB7"/>
    <w:rsid w:val="00746096"/>
    <w:rsid w:val="0075043D"/>
    <w:rsid w:val="00760900"/>
    <w:rsid w:val="00775E05"/>
    <w:rsid w:val="00783591"/>
    <w:rsid w:val="00787834"/>
    <w:rsid w:val="0079127E"/>
    <w:rsid w:val="0079566D"/>
    <w:rsid w:val="00796BF3"/>
    <w:rsid w:val="007979F9"/>
    <w:rsid w:val="007A089F"/>
    <w:rsid w:val="007A2EF1"/>
    <w:rsid w:val="007B00D4"/>
    <w:rsid w:val="007C1720"/>
    <w:rsid w:val="007C205A"/>
    <w:rsid w:val="007C392B"/>
    <w:rsid w:val="007C4F39"/>
    <w:rsid w:val="007D703B"/>
    <w:rsid w:val="00800261"/>
    <w:rsid w:val="0080366E"/>
    <w:rsid w:val="00805C67"/>
    <w:rsid w:val="008177E8"/>
    <w:rsid w:val="008211B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67B27"/>
    <w:rsid w:val="0098432D"/>
    <w:rsid w:val="009924EB"/>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5BD3"/>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E336A"/>
    <w:rsid w:val="00CE4BC3"/>
    <w:rsid w:val="00CF0DDB"/>
    <w:rsid w:val="00CF293B"/>
    <w:rsid w:val="00D00988"/>
    <w:rsid w:val="00D01B94"/>
    <w:rsid w:val="00D03706"/>
    <w:rsid w:val="00D12891"/>
    <w:rsid w:val="00D432AD"/>
    <w:rsid w:val="00D46DCD"/>
    <w:rsid w:val="00D62522"/>
    <w:rsid w:val="00D70657"/>
    <w:rsid w:val="00D76A6B"/>
    <w:rsid w:val="00D83922"/>
    <w:rsid w:val="00D84DEA"/>
    <w:rsid w:val="00D90ED3"/>
    <w:rsid w:val="00D9696A"/>
    <w:rsid w:val="00D97E9A"/>
    <w:rsid w:val="00DA4EDF"/>
    <w:rsid w:val="00DA5A50"/>
    <w:rsid w:val="00DB6B0A"/>
    <w:rsid w:val="00DC5AB8"/>
    <w:rsid w:val="00DC7DDE"/>
    <w:rsid w:val="00DD0EDB"/>
    <w:rsid w:val="00DD59D4"/>
    <w:rsid w:val="00DE0173"/>
    <w:rsid w:val="00DE2464"/>
    <w:rsid w:val="00E0010B"/>
    <w:rsid w:val="00E00BEE"/>
    <w:rsid w:val="00E03EEF"/>
    <w:rsid w:val="00E049B8"/>
    <w:rsid w:val="00E13592"/>
    <w:rsid w:val="00E256BD"/>
    <w:rsid w:val="00E27575"/>
    <w:rsid w:val="00E30329"/>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6740"/>
    <w:rsid w:val="00EF0390"/>
    <w:rsid w:val="00EF337C"/>
    <w:rsid w:val="00F06BC9"/>
    <w:rsid w:val="00F10CB2"/>
    <w:rsid w:val="00F16E5C"/>
    <w:rsid w:val="00F17776"/>
    <w:rsid w:val="00F36BB5"/>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3565</Words>
  <Characters>21394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2</cp:revision>
  <cp:lastPrinted>2025-07-14T12:52:00Z</cp:lastPrinted>
  <dcterms:created xsi:type="dcterms:W3CDTF">2025-11-12T13:21:00Z</dcterms:created>
  <dcterms:modified xsi:type="dcterms:W3CDTF">2025-11-12T13:21:00Z</dcterms:modified>
</cp:coreProperties>
</file>