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22AB1" w14:textId="77777777" w:rsidR="00CF7835" w:rsidRPr="009432A1" w:rsidRDefault="00E8348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3486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83486">
        <w:rPr>
          <w:rFonts w:ascii="Arial" w:hAnsi="Arial" w:cs="Arial"/>
          <w:sz w:val="24"/>
          <w:szCs w:val="24"/>
        </w:rPr>
        <w:t>2025-11-12</w:t>
      </w:r>
    </w:p>
    <w:p w14:paraId="65DCD072" w14:textId="77777777" w:rsidR="00CF7835" w:rsidRPr="009432A1" w:rsidRDefault="00E8348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34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3580E6" w14:textId="77777777" w:rsidR="00CF7835" w:rsidRPr="009432A1" w:rsidRDefault="00E8348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83486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3486">
        <w:rPr>
          <w:rFonts w:ascii="Arial" w:hAnsi="Arial" w:cs="Arial"/>
          <w:sz w:val="24"/>
          <w:szCs w:val="24"/>
        </w:rPr>
        <w:t>66</w:t>
      </w:r>
    </w:p>
    <w:p w14:paraId="169EEF71" w14:textId="77777777" w:rsidR="00CF7835" w:rsidRPr="009432A1" w:rsidRDefault="00E83486" w:rsidP="00CF7835">
      <w:pPr>
        <w:rPr>
          <w:rFonts w:ascii="Arial" w:hAnsi="Arial" w:cs="Arial"/>
          <w:sz w:val="24"/>
          <w:szCs w:val="24"/>
        </w:rPr>
      </w:pPr>
      <w:r w:rsidRPr="00E83486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3486">
        <w:rPr>
          <w:rFonts w:ascii="Arial" w:hAnsi="Arial" w:cs="Arial"/>
          <w:sz w:val="24"/>
          <w:szCs w:val="24"/>
        </w:rPr>
        <w:t>Kraków</w:t>
      </w:r>
    </w:p>
    <w:p w14:paraId="6A548D80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8C56455" w14:textId="77525251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C2CE0E4" w14:textId="49CDB181" w:rsidR="00AC2F77" w:rsidRPr="00AC2F77" w:rsidRDefault="00AC2F77" w:rsidP="00CF7835">
      <w:pPr>
        <w:spacing w:after="60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SZP-271-54/25-</w:t>
      </w:r>
      <w:r w:rsidR="00EB184F">
        <w:rPr>
          <w:rFonts w:ascii="Arial" w:hAnsi="Arial" w:cs="Arial"/>
          <w:bCs/>
          <w:sz w:val="24"/>
          <w:szCs w:val="24"/>
        </w:rPr>
        <w:t>1113.UG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74E401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A6DBE2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FFEC8FE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C71890B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963B581" w14:textId="77777777" w:rsidTr="000C1C6D">
        <w:tc>
          <w:tcPr>
            <w:tcW w:w="2269" w:type="dxa"/>
            <w:shd w:val="clear" w:color="auto" w:fill="auto"/>
          </w:tcPr>
          <w:p w14:paraId="2AA363D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3AA1F2" w14:textId="77777777" w:rsidR="00CF7835" w:rsidRPr="004E4B64" w:rsidRDefault="00E8348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3486">
              <w:rPr>
                <w:rFonts w:ascii="Arial" w:hAnsi="Arial" w:cs="Arial"/>
                <w:bCs/>
                <w:sz w:val="24"/>
                <w:szCs w:val="24"/>
              </w:rPr>
              <w:t>Uruchomienie i utrzymanie systemu kompleksowej obsługi urządzeń drukujących i wydruków wraz z użyczeniem urządzeń drukujących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3486" w:rsidRPr="004E4B64" w14:paraId="7884E1C1" w14:textId="77777777" w:rsidTr="0002762B">
        <w:tc>
          <w:tcPr>
            <w:tcW w:w="2269" w:type="dxa"/>
            <w:shd w:val="clear" w:color="auto" w:fill="auto"/>
          </w:tcPr>
          <w:p w14:paraId="4136E19E" w14:textId="77777777" w:rsidR="00E83486" w:rsidRPr="004E4B64" w:rsidRDefault="00E83486" w:rsidP="000276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7A365F" w14:textId="77777777" w:rsidR="00E83486" w:rsidRPr="004E4B64" w:rsidRDefault="00E83486" w:rsidP="000276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3486">
              <w:rPr>
                <w:rFonts w:ascii="Arial" w:hAnsi="Arial" w:cs="Arial"/>
                <w:bCs/>
                <w:sz w:val="24"/>
                <w:szCs w:val="24"/>
              </w:rPr>
              <w:t>SZP-271-54/25</w:t>
            </w:r>
          </w:p>
        </w:tc>
      </w:tr>
    </w:tbl>
    <w:p w14:paraId="1CD5A41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83486" w:rsidRPr="00E8348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B04233A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83486" w:rsidRPr="00E83486">
        <w:rPr>
          <w:rFonts w:ascii="Arial" w:hAnsi="Arial" w:cs="Arial"/>
          <w:sz w:val="24"/>
          <w:szCs w:val="24"/>
        </w:rPr>
        <w:t>12/11/2025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83486" w:rsidRPr="00E8348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83C9CC8" w14:textId="77777777" w:rsidTr="000C1C6D">
        <w:tc>
          <w:tcPr>
            <w:tcW w:w="1276" w:type="dxa"/>
            <w:shd w:val="clear" w:color="auto" w:fill="F2F2F2"/>
            <w:vAlign w:val="center"/>
          </w:tcPr>
          <w:p w14:paraId="78C835F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3CC4DE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FD48D4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3486" w:rsidRPr="00355C9D" w14:paraId="395788DB" w14:textId="77777777" w:rsidTr="0002762B">
        <w:tc>
          <w:tcPr>
            <w:tcW w:w="1276" w:type="dxa"/>
            <w:shd w:val="clear" w:color="auto" w:fill="auto"/>
            <w:vAlign w:val="center"/>
          </w:tcPr>
          <w:p w14:paraId="28578325" w14:textId="77777777" w:rsidR="00E83486" w:rsidRPr="00CF7835" w:rsidRDefault="00E83486" w:rsidP="000276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34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04ED7CA" w14:textId="77777777" w:rsidR="00E83486" w:rsidRPr="00CF7835" w:rsidRDefault="00E83486" w:rsidP="0002762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3486">
              <w:rPr>
                <w:rFonts w:ascii="Arial" w:hAnsi="Arial" w:cs="Arial"/>
                <w:sz w:val="24"/>
                <w:szCs w:val="24"/>
              </w:rPr>
              <w:t>Copynet Spółka z ograniczoną odpowiedzialnością Spółka komandytowa</w:t>
            </w:r>
          </w:p>
          <w:p w14:paraId="2BB946D0" w14:textId="77777777" w:rsidR="00E83486" w:rsidRPr="00CF7835" w:rsidRDefault="00E83486" w:rsidP="0002762B">
            <w:pPr>
              <w:rPr>
                <w:rFonts w:ascii="Arial" w:hAnsi="Arial" w:cs="Arial"/>
                <w:sz w:val="24"/>
                <w:szCs w:val="24"/>
              </w:rPr>
            </w:pPr>
            <w:r w:rsidRPr="00E83486">
              <w:rPr>
                <w:rFonts w:ascii="Arial" w:hAnsi="Arial" w:cs="Arial"/>
                <w:sz w:val="24"/>
                <w:szCs w:val="24"/>
              </w:rPr>
              <w:t>Drożyska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3486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DE58A6" w14:textId="77777777" w:rsidR="00E83486" w:rsidRPr="00CF7835" w:rsidRDefault="00E83486" w:rsidP="0002762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3486">
              <w:rPr>
                <w:rFonts w:ascii="Arial" w:hAnsi="Arial" w:cs="Arial"/>
                <w:sz w:val="24"/>
                <w:szCs w:val="24"/>
              </w:rPr>
              <w:t>31-988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348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BD642" w14:textId="77777777" w:rsidR="00E83486" w:rsidRPr="00CF7835" w:rsidRDefault="00E83486" w:rsidP="000276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3486">
              <w:rPr>
                <w:rFonts w:ascii="Arial" w:hAnsi="Arial" w:cs="Arial"/>
                <w:sz w:val="24"/>
                <w:szCs w:val="24"/>
              </w:rPr>
              <w:t>910 396.80 zł</w:t>
            </w:r>
          </w:p>
        </w:tc>
      </w:tr>
    </w:tbl>
    <w:p w14:paraId="6E29FC1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BB909F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4BF7209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489E3" w14:textId="77777777" w:rsidR="00E260D5" w:rsidRDefault="00E260D5">
      <w:r>
        <w:separator/>
      </w:r>
    </w:p>
  </w:endnote>
  <w:endnote w:type="continuationSeparator" w:id="0">
    <w:p w14:paraId="1E7D48FD" w14:textId="77777777" w:rsidR="00E260D5" w:rsidRDefault="00E2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D0A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241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952A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34BE7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939EC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FE7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D76A4" w14:textId="77777777" w:rsidR="009F189D" w:rsidRDefault="009F189D">
    <w:pPr>
      <w:pStyle w:val="Stopka"/>
      <w:tabs>
        <w:tab w:val="clear" w:pos="4536"/>
      </w:tabs>
      <w:jc w:val="center"/>
    </w:pPr>
  </w:p>
  <w:p w14:paraId="68CD67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74FB2" w14:textId="77777777" w:rsidR="00E260D5" w:rsidRDefault="00E260D5">
      <w:r>
        <w:separator/>
      </w:r>
    </w:p>
  </w:footnote>
  <w:footnote w:type="continuationSeparator" w:id="0">
    <w:p w14:paraId="6A1BFEA7" w14:textId="77777777" w:rsidR="00E260D5" w:rsidRDefault="00E26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920E6" w14:textId="77777777" w:rsidR="00E83486" w:rsidRDefault="00E834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375EE" w14:textId="77777777" w:rsidR="00E83486" w:rsidRDefault="00E834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A7B9C" w14:textId="77777777" w:rsidR="00E83486" w:rsidRDefault="00E834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0D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C2F77"/>
    <w:rsid w:val="00C236D3"/>
    <w:rsid w:val="00C659E2"/>
    <w:rsid w:val="00CB0802"/>
    <w:rsid w:val="00CF7835"/>
    <w:rsid w:val="00D665F5"/>
    <w:rsid w:val="00D7128F"/>
    <w:rsid w:val="00E260D5"/>
    <w:rsid w:val="00E83486"/>
    <w:rsid w:val="00EA3476"/>
    <w:rsid w:val="00EB184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0AB68"/>
  <w15:chartTrackingRefBased/>
  <w15:docId w15:val="{A7228146-EF35-401C-AE67-0A8B77AD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2025-11-12T11:45:00Z</dcterms:created>
  <dcterms:modified xsi:type="dcterms:W3CDTF">2025-11-12T11:49:00Z</dcterms:modified>
</cp:coreProperties>
</file>