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9BAF5" w14:textId="77777777" w:rsidR="00353FDC" w:rsidRPr="00353FDC" w:rsidRDefault="00E02F16" w:rsidP="00270AB7">
      <w:pPr>
        <w:jc w:val="right"/>
        <w:rPr>
          <w:rFonts w:ascii="Arial" w:hAnsi="Arial" w:cs="Arial"/>
        </w:rPr>
      </w:pPr>
      <w:bookmarkStart w:id="0" w:name="_Hlk53520193"/>
      <w:r w:rsidRPr="00E02F16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E02F16">
        <w:rPr>
          <w:rFonts w:ascii="Arial" w:hAnsi="Arial" w:cs="Arial"/>
        </w:rPr>
        <w:t>2025-11-06</w:t>
      </w:r>
    </w:p>
    <w:p w14:paraId="7CC64AB4" w14:textId="77777777" w:rsidR="00E02F16" w:rsidRPr="00E02F16" w:rsidRDefault="00E02F16" w:rsidP="00270AB7">
      <w:pPr>
        <w:ind w:right="3969"/>
        <w:rPr>
          <w:rFonts w:ascii="Arial" w:hAnsi="Arial" w:cs="Arial"/>
          <w:b/>
          <w:bCs/>
        </w:rPr>
      </w:pPr>
      <w:r w:rsidRPr="00E02F16">
        <w:rPr>
          <w:rFonts w:ascii="Arial" w:hAnsi="Arial" w:cs="Arial"/>
          <w:b/>
          <w:bCs/>
        </w:rPr>
        <w:t>Szpital Wojewódzki w Poznaniu</w:t>
      </w:r>
    </w:p>
    <w:p w14:paraId="5E2CC56A" w14:textId="77777777" w:rsidR="00353FDC" w:rsidRPr="00353FDC" w:rsidRDefault="00E02F16" w:rsidP="00270AB7">
      <w:pPr>
        <w:ind w:right="3969"/>
        <w:rPr>
          <w:rFonts w:ascii="Arial" w:hAnsi="Arial" w:cs="Arial"/>
          <w:b/>
          <w:bCs/>
        </w:rPr>
      </w:pPr>
      <w:r w:rsidRPr="00E02F16">
        <w:rPr>
          <w:rFonts w:ascii="Arial" w:hAnsi="Arial" w:cs="Arial"/>
          <w:b/>
          <w:bCs/>
        </w:rPr>
        <w:t>Dział Zamówień Publicznych</w:t>
      </w:r>
    </w:p>
    <w:p w14:paraId="769E4E3E" w14:textId="77777777" w:rsidR="00353FDC" w:rsidRPr="00353FDC" w:rsidRDefault="00E02F16" w:rsidP="00270AB7">
      <w:pPr>
        <w:ind w:right="3969"/>
        <w:rPr>
          <w:rFonts w:ascii="Arial" w:hAnsi="Arial" w:cs="Arial"/>
        </w:rPr>
      </w:pPr>
      <w:r w:rsidRPr="00E02F16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E02F16">
        <w:rPr>
          <w:rFonts w:ascii="Arial" w:hAnsi="Arial" w:cs="Arial"/>
        </w:rPr>
        <w:t>7/19</w:t>
      </w:r>
    </w:p>
    <w:p w14:paraId="322C9F74" w14:textId="77777777" w:rsidR="00353FDC" w:rsidRPr="00353FDC" w:rsidRDefault="00E02F16" w:rsidP="00270AB7">
      <w:pPr>
        <w:ind w:right="3969"/>
        <w:rPr>
          <w:rFonts w:ascii="Arial" w:hAnsi="Arial" w:cs="Arial"/>
        </w:rPr>
      </w:pPr>
      <w:r w:rsidRPr="00E02F16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E02F16">
        <w:rPr>
          <w:rFonts w:ascii="Arial" w:hAnsi="Arial" w:cs="Arial"/>
        </w:rPr>
        <w:t>Poznań</w:t>
      </w:r>
    </w:p>
    <w:p w14:paraId="01A71BC0" w14:textId="77777777" w:rsidR="00270AB7" w:rsidRDefault="00270AB7" w:rsidP="00270AB7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4672FB9" w14:textId="39A81E81" w:rsidR="00E554F1" w:rsidRDefault="00E554F1" w:rsidP="00270AB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59E6F6D" w14:textId="77777777" w:rsidR="00353FDC" w:rsidRDefault="00E554F1" w:rsidP="00270AB7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C70E27D" w14:textId="77777777" w:rsidR="00270AB7" w:rsidRDefault="00270AB7" w:rsidP="00270AB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41370468" w14:textId="77777777" w:rsidR="00270AB7" w:rsidRPr="00E554F1" w:rsidRDefault="00270AB7" w:rsidP="00270AB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6B937604" w14:textId="77777777" w:rsidTr="00353FDC">
        <w:tc>
          <w:tcPr>
            <w:tcW w:w="10065" w:type="dxa"/>
            <w:shd w:val="clear" w:color="auto" w:fill="F2F2F2"/>
            <w:hideMark/>
          </w:tcPr>
          <w:p w14:paraId="2A256A50" w14:textId="77777777" w:rsidR="00353FDC" w:rsidRPr="00353FDC" w:rsidRDefault="00524B34" w:rsidP="00270A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86C3E00" w14:textId="77777777" w:rsidR="00353FDC" w:rsidRPr="00353FDC" w:rsidRDefault="00353FDC" w:rsidP="00270A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3236693" w14:textId="77777777" w:rsidR="00353FDC" w:rsidRDefault="00353FDC" w:rsidP="00270AB7">
      <w:pPr>
        <w:keepNext/>
        <w:outlineLvl w:val="0"/>
        <w:rPr>
          <w:rFonts w:ascii="Arial" w:hAnsi="Arial" w:cs="Arial"/>
          <w:b/>
        </w:rPr>
      </w:pPr>
    </w:p>
    <w:p w14:paraId="48048BB2" w14:textId="77777777" w:rsidR="00A26EEA" w:rsidRPr="00353FDC" w:rsidRDefault="00A26EEA" w:rsidP="00270AB7">
      <w:pPr>
        <w:keepNext/>
        <w:outlineLvl w:val="0"/>
        <w:rPr>
          <w:rFonts w:ascii="Arial" w:hAnsi="Arial" w:cs="Arial"/>
          <w:b/>
        </w:rPr>
      </w:pPr>
    </w:p>
    <w:p w14:paraId="5022D743" w14:textId="77777777" w:rsidR="00353FDC" w:rsidRPr="00353FDC" w:rsidRDefault="00353FDC" w:rsidP="00270AB7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2A7A16ED" w14:textId="77777777" w:rsidTr="0025622D">
        <w:tc>
          <w:tcPr>
            <w:tcW w:w="2269" w:type="dxa"/>
          </w:tcPr>
          <w:p w14:paraId="63A91894" w14:textId="77777777" w:rsidR="00353FDC" w:rsidRPr="00353FDC" w:rsidRDefault="00353FDC" w:rsidP="00270AB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920CD8A" w14:textId="77777777" w:rsidR="00353FDC" w:rsidRPr="00353FDC" w:rsidRDefault="00E02F16" w:rsidP="00270A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02F16">
              <w:rPr>
                <w:rFonts w:ascii="Arial" w:hAnsi="Arial" w:cs="Arial"/>
                <w:bCs/>
              </w:rPr>
              <w:t>Akcesoria do analizatora identyfikującego drobnoustroje metodą spektometrii masowej (MALDI TOF).</w:t>
            </w:r>
          </w:p>
        </w:tc>
      </w:tr>
      <w:tr w:rsidR="00E02F16" w:rsidRPr="00353FDC" w14:paraId="3AE493E0" w14:textId="77777777" w:rsidTr="002E42FE">
        <w:tc>
          <w:tcPr>
            <w:tcW w:w="2269" w:type="dxa"/>
          </w:tcPr>
          <w:p w14:paraId="28CE5C3D" w14:textId="77777777" w:rsidR="00E02F16" w:rsidRPr="00353FDC" w:rsidRDefault="00E02F16" w:rsidP="00270AB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FB55758" w14:textId="77777777" w:rsidR="00E02F16" w:rsidRPr="00353FDC" w:rsidRDefault="00E02F16" w:rsidP="00270A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02F16">
              <w:rPr>
                <w:rFonts w:ascii="Arial" w:hAnsi="Arial" w:cs="Arial"/>
                <w:bCs/>
              </w:rPr>
              <w:t>SZW/DZP/124/2025</w:t>
            </w:r>
          </w:p>
        </w:tc>
      </w:tr>
    </w:tbl>
    <w:p w14:paraId="6E09C819" w14:textId="77777777" w:rsidR="00353FDC" w:rsidRDefault="00353FDC" w:rsidP="00270AB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AB94502" w14:textId="77777777" w:rsidR="000B312F" w:rsidRPr="00E1738E" w:rsidRDefault="000B312F" w:rsidP="00270AB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EA45DE5" w14:textId="55173EC1" w:rsidR="008642B3" w:rsidRPr="00E1738E" w:rsidRDefault="00C65E53" w:rsidP="00270AB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02F16" w:rsidRPr="00E02F16">
        <w:rPr>
          <w:rFonts w:ascii="Arial" w:hAnsi="Arial" w:cs="Arial"/>
          <w:b/>
        </w:rPr>
        <w:t>Szpital Wojewódzki w Poznaniu</w:t>
      </w:r>
      <w:r w:rsidR="00270AB7">
        <w:rPr>
          <w:rFonts w:ascii="Arial" w:hAnsi="Arial" w:cs="Arial"/>
          <w:b/>
        </w:rPr>
        <w:t xml:space="preserve">, </w:t>
      </w:r>
      <w:r w:rsidR="00E02F16" w:rsidRPr="00E02F1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02F16" w:rsidRPr="00E02F16">
        <w:rPr>
          <w:rFonts w:ascii="Arial" w:hAnsi="Arial" w:cs="Arial"/>
        </w:rPr>
        <w:t>(</w:t>
      </w:r>
      <w:proofErr w:type="spellStart"/>
      <w:r w:rsidR="00E02F16" w:rsidRPr="00E02F16">
        <w:rPr>
          <w:rFonts w:ascii="Arial" w:hAnsi="Arial" w:cs="Arial"/>
        </w:rPr>
        <w:t>t.j</w:t>
      </w:r>
      <w:proofErr w:type="spellEnd"/>
      <w:r w:rsidR="00E02F16" w:rsidRPr="00E02F16">
        <w:rPr>
          <w:rFonts w:ascii="Arial" w:hAnsi="Arial" w:cs="Arial"/>
        </w:rPr>
        <w:t xml:space="preserve">. Dz. U. z 2024r. poz. 1320 z </w:t>
      </w:r>
      <w:proofErr w:type="spellStart"/>
      <w:r w:rsidR="00E02F16" w:rsidRPr="00E02F16">
        <w:rPr>
          <w:rFonts w:ascii="Arial" w:hAnsi="Arial" w:cs="Arial"/>
        </w:rPr>
        <w:t>późn</w:t>
      </w:r>
      <w:proofErr w:type="spellEnd"/>
      <w:r w:rsidR="00E02F16" w:rsidRPr="00E02F16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02F16" w:rsidRPr="00E1738E" w14:paraId="107E7A47" w14:textId="77777777" w:rsidTr="002E42FE">
        <w:trPr>
          <w:cantSplit/>
        </w:trPr>
        <w:tc>
          <w:tcPr>
            <w:tcW w:w="10080" w:type="dxa"/>
          </w:tcPr>
          <w:p w14:paraId="213DC1E5" w14:textId="77777777" w:rsidR="00270AB7" w:rsidRDefault="00270AB7" w:rsidP="00270AB7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42B2E32C" w14:textId="6F784206" w:rsidR="00E02F16" w:rsidRDefault="00E02F16" w:rsidP="00270AB7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E02F16">
              <w:rPr>
                <w:rFonts w:ascii="Arial" w:hAnsi="Arial" w:cs="Arial"/>
                <w:b/>
              </w:rPr>
              <w:t xml:space="preserve">DIAG </w:t>
            </w:r>
            <w:r w:rsidR="00270AB7">
              <w:rPr>
                <w:rFonts w:ascii="Arial" w:hAnsi="Arial" w:cs="Arial"/>
                <w:b/>
              </w:rPr>
              <w:t>MED. Grażyna Konecka</w:t>
            </w:r>
          </w:p>
          <w:p w14:paraId="2094FDC2" w14:textId="42E1F745" w:rsidR="00E02F16" w:rsidRDefault="00270AB7" w:rsidP="00270AB7">
            <w:pPr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Słowikowskiego 85A bud H6</w:t>
            </w:r>
          </w:p>
          <w:p w14:paraId="33E60084" w14:textId="7BB08498" w:rsidR="00270AB7" w:rsidRPr="00E1738E" w:rsidRDefault="00270AB7" w:rsidP="00270AB7">
            <w:pPr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05-090 Raszyn</w:t>
            </w:r>
          </w:p>
          <w:p w14:paraId="0ED7C223" w14:textId="77777777" w:rsidR="00E02F16" w:rsidRPr="00BC506C" w:rsidRDefault="00E02F16" w:rsidP="00270AB7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02F16">
              <w:rPr>
                <w:rFonts w:ascii="Arial" w:hAnsi="Arial" w:cs="Arial"/>
                <w:b/>
              </w:rPr>
              <w:t>95 870.03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63F7735" w14:textId="3DDBB6DA" w:rsidR="00E02F16" w:rsidRPr="00E1738E" w:rsidRDefault="00E02F16" w:rsidP="00270AB7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345FC1F" w14:textId="77777777" w:rsidR="00E02F16" w:rsidRDefault="00E02F16" w:rsidP="00270AB7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E02F16">
              <w:rPr>
                <w:rFonts w:ascii="Arial" w:hAnsi="Arial" w:cs="Arial"/>
              </w:rPr>
              <w:t>Oferta spełnia wymagania formalno-prawne i jest zgodna z SWZ.</w:t>
            </w:r>
          </w:p>
          <w:p w14:paraId="4BCCF276" w14:textId="77777777" w:rsidR="00270AB7" w:rsidRPr="00E1738E" w:rsidRDefault="00270AB7" w:rsidP="00270AB7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5F25AE5D" w14:textId="77777777" w:rsidR="003A0AFC" w:rsidRPr="008D02AA" w:rsidRDefault="00915B9E" w:rsidP="00270AB7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551"/>
        <w:gridCol w:w="2268"/>
      </w:tblGrid>
      <w:tr w:rsidR="00A26EEA" w:rsidRPr="008567C7" w14:paraId="23B4E41A" w14:textId="77777777" w:rsidTr="00A26EE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39F04F2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468D859D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E4BBFBD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02F1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14C34EDB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26EEA" w:rsidRPr="008567C7" w14:paraId="0DEC2BEA" w14:textId="77777777" w:rsidTr="00A26EEA">
        <w:tc>
          <w:tcPr>
            <w:tcW w:w="851" w:type="dxa"/>
            <w:vAlign w:val="center"/>
          </w:tcPr>
          <w:p w14:paraId="6D9F8A4A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F1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1" w:type="dxa"/>
            <w:vAlign w:val="center"/>
          </w:tcPr>
          <w:p w14:paraId="0117C8FC" w14:textId="77777777" w:rsidR="00C32332" w:rsidRPr="00C32332" w:rsidRDefault="00C32332" w:rsidP="00874F4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32332">
              <w:rPr>
                <w:rFonts w:ascii="Arial" w:hAnsi="Arial" w:cs="Arial"/>
                <w:b/>
                <w:sz w:val="22"/>
                <w:szCs w:val="22"/>
              </w:rPr>
              <w:t>DIAG MED. Grażyna Konecka</w:t>
            </w:r>
          </w:p>
          <w:p w14:paraId="08860BC5" w14:textId="77777777" w:rsidR="00C32332" w:rsidRPr="00C32332" w:rsidRDefault="00C32332" w:rsidP="00874F4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32332">
              <w:rPr>
                <w:rFonts w:ascii="Arial" w:hAnsi="Arial" w:cs="Arial"/>
                <w:bCs/>
                <w:sz w:val="22"/>
                <w:szCs w:val="22"/>
              </w:rPr>
              <w:t>Słowikowskiego 85A bud H6</w:t>
            </w:r>
          </w:p>
          <w:p w14:paraId="6AC74B6F" w14:textId="1AD41430" w:rsidR="00A26EEA" w:rsidRPr="00C32332" w:rsidRDefault="00C32332" w:rsidP="00874F42">
            <w:pPr>
              <w:jc w:val="both"/>
              <w:rPr>
                <w:rFonts w:ascii="Arial" w:hAnsi="Arial" w:cs="Arial"/>
                <w:bCs/>
              </w:rPr>
            </w:pPr>
            <w:r w:rsidRPr="00C32332">
              <w:rPr>
                <w:rFonts w:ascii="Arial" w:hAnsi="Arial" w:cs="Arial"/>
                <w:bCs/>
                <w:sz w:val="22"/>
                <w:szCs w:val="22"/>
              </w:rPr>
              <w:t>05-090 Raszyn</w:t>
            </w:r>
          </w:p>
        </w:tc>
        <w:tc>
          <w:tcPr>
            <w:tcW w:w="2551" w:type="dxa"/>
            <w:vAlign w:val="center"/>
          </w:tcPr>
          <w:p w14:paraId="7AA5CBCB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F1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51643FB0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F1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26EEA" w:rsidRPr="008567C7" w14:paraId="7043550B" w14:textId="77777777" w:rsidTr="00A26EEA">
        <w:tc>
          <w:tcPr>
            <w:tcW w:w="851" w:type="dxa"/>
            <w:vAlign w:val="center"/>
          </w:tcPr>
          <w:p w14:paraId="385D75D7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F1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14:paraId="747E9E08" w14:textId="77777777" w:rsidR="00A26EEA" w:rsidRPr="00553EDC" w:rsidRDefault="00A26EEA" w:rsidP="00270AB7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02F16">
              <w:rPr>
                <w:rFonts w:ascii="Arial" w:hAnsi="Arial" w:cs="Arial"/>
                <w:b/>
                <w:sz w:val="22"/>
                <w:szCs w:val="22"/>
              </w:rPr>
              <w:t>Becton</w:t>
            </w:r>
            <w:proofErr w:type="spellEnd"/>
            <w:r w:rsidRPr="00E02F16">
              <w:rPr>
                <w:rFonts w:ascii="Arial" w:hAnsi="Arial" w:cs="Arial"/>
                <w:b/>
                <w:sz w:val="22"/>
                <w:szCs w:val="22"/>
              </w:rPr>
              <w:t xml:space="preserve"> Dickinson Polska Sp. z o.o.</w:t>
            </w:r>
          </w:p>
          <w:p w14:paraId="38818C72" w14:textId="77777777" w:rsidR="00A26EEA" w:rsidRPr="00553EDC" w:rsidRDefault="00A26EEA" w:rsidP="00270AB7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E02F16">
              <w:rPr>
                <w:rFonts w:ascii="Arial" w:hAnsi="Arial" w:cs="Arial"/>
                <w:bCs/>
                <w:sz w:val="22"/>
                <w:szCs w:val="22"/>
              </w:rPr>
              <w:t>Osmańska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02F16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CF5CED9" w14:textId="77777777" w:rsidR="00A26EEA" w:rsidRPr="00553EDC" w:rsidRDefault="00A26EEA" w:rsidP="00270AB7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E02F16">
              <w:rPr>
                <w:rFonts w:ascii="Arial" w:hAnsi="Arial" w:cs="Arial"/>
                <w:bCs/>
                <w:sz w:val="22"/>
                <w:szCs w:val="22"/>
              </w:rPr>
              <w:t>02-823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02F16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2551" w:type="dxa"/>
            <w:vAlign w:val="center"/>
          </w:tcPr>
          <w:p w14:paraId="5D0D4813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F16">
              <w:rPr>
                <w:rFonts w:ascii="Arial" w:hAnsi="Arial" w:cs="Arial"/>
                <w:sz w:val="22"/>
                <w:szCs w:val="22"/>
              </w:rPr>
              <w:t xml:space="preserve">  92,51</w:t>
            </w:r>
          </w:p>
        </w:tc>
        <w:tc>
          <w:tcPr>
            <w:tcW w:w="2268" w:type="dxa"/>
            <w:vAlign w:val="center"/>
          </w:tcPr>
          <w:p w14:paraId="6DA1B901" w14:textId="77777777" w:rsidR="00A26EEA" w:rsidRPr="00553EDC" w:rsidRDefault="00A26EEA" w:rsidP="00270AB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F16">
              <w:rPr>
                <w:rFonts w:ascii="Arial" w:hAnsi="Arial" w:cs="Arial"/>
                <w:sz w:val="22"/>
                <w:szCs w:val="22"/>
              </w:rPr>
              <w:t xml:space="preserve">  92,51</w:t>
            </w:r>
          </w:p>
        </w:tc>
      </w:tr>
    </w:tbl>
    <w:p w14:paraId="62228699" w14:textId="77777777" w:rsidR="00E85D70" w:rsidRDefault="00E85D70" w:rsidP="00270AB7">
      <w:pPr>
        <w:jc w:val="both"/>
        <w:rPr>
          <w:color w:val="000000"/>
        </w:rPr>
      </w:pPr>
    </w:p>
    <w:p w14:paraId="6192824F" w14:textId="77777777" w:rsidR="008642B3" w:rsidRPr="008D02AA" w:rsidRDefault="00B464D3" w:rsidP="00270AB7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D02AA" w14:paraId="2DB55357" w14:textId="77777777" w:rsidTr="0025622D">
        <w:tc>
          <w:tcPr>
            <w:tcW w:w="851" w:type="dxa"/>
            <w:shd w:val="clear" w:color="auto" w:fill="F2F2F2"/>
            <w:vAlign w:val="center"/>
          </w:tcPr>
          <w:p w14:paraId="4C9DEBA9" w14:textId="77777777" w:rsidR="008642B3" w:rsidRPr="00553EDC" w:rsidRDefault="002B6761" w:rsidP="00270AB7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1669FDD" w14:textId="77777777" w:rsidR="008642B3" w:rsidRPr="00553EDC" w:rsidRDefault="00F33C66" w:rsidP="00270AB7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390FC996" w14:textId="77777777" w:rsidR="008642B3" w:rsidRPr="00553EDC" w:rsidRDefault="008642B3" w:rsidP="00270AB7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8D02AA" w14:paraId="420D5C84" w14:textId="77777777" w:rsidTr="007A015E">
        <w:tc>
          <w:tcPr>
            <w:tcW w:w="851" w:type="dxa"/>
            <w:vAlign w:val="center"/>
          </w:tcPr>
          <w:p w14:paraId="204AEDE6" w14:textId="77777777" w:rsidR="002B6761" w:rsidRPr="00553EDC" w:rsidRDefault="002B6761" w:rsidP="00270A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5955A5B" w14:textId="77777777" w:rsidR="008642B3" w:rsidRPr="00553EDC" w:rsidRDefault="008642B3" w:rsidP="00270A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DB85209" w14:textId="77777777" w:rsidR="008642B3" w:rsidRPr="00553EDC" w:rsidRDefault="008642B3" w:rsidP="00270A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3302293" w14:textId="77777777" w:rsidR="008642B3" w:rsidRPr="00553EDC" w:rsidRDefault="008642B3" w:rsidP="00270AB7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8AB2C42" w14:textId="77777777" w:rsidR="008642B3" w:rsidRPr="00553EDC" w:rsidRDefault="008642B3" w:rsidP="00270AB7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9CDA510" w14:textId="77777777" w:rsidR="00C6247D" w:rsidRPr="00553EDC" w:rsidRDefault="00C6247D" w:rsidP="00270AB7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51421C6C" w14:textId="77777777" w:rsidR="00C6247D" w:rsidRPr="00553EDC" w:rsidRDefault="00C6247D" w:rsidP="00270A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0492B41" w14:textId="77777777" w:rsidR="008642B3" w:rsidRPr="00553EDC" w:rsidRDefault="008642B3" w:rsidP="00270A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A31031" w14:textId="77777777" w:rsidR="008642B3" w:rsidRPr="00D50535" w:rsidRDefault="008642B3" w:rsidP="00270AB7">
      <w:pPr>
        <w:jc w:val="both"/>
        <w:rPr>
          <w:rFonts w:ascii="Arial" w:hAnsi="Arial" w:cs="Arial"/>
          <w:color w:val="000000"/>
        </w:rPr>
      </w:pPr>
    </w:p>
    <w:p w14:paraId="6564F443" w14:textId="77777777" w:rsidR="000B312F" w:rsidRDefault="000B312F" w:rsidP="00270AB7">
      <w:pPr>
        <w:jc w:val="both"/>
        <w:rPr>
          <w:rFonts w:ascii="Arial" w:hAnsi="Arial" w:cs="Arial"/>
          <w:b/>
          <w:bCs/>
        </w:rPr>
      </w:pPr>
    </w:p>
    <w:p w14:paraId="2BB0F248" w14:textId="1099552A" w:rsidR="009F0E5C" w:rsidRPr="00C6247D" w:rsidRDefault="009F0E5C" w:rsidP="00270AB7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3E4B7CC3" w14:textId="77777777" w:rsidR="00F960D7" w:rsidRPr="00D50535" w:rsidRDefault="00A029B8" w:rsidP="00270AB7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E02F16" w:rsidRPr="00D50535">
        <w:rPr>
          <w:rFonts w:ascii="Arial" w:hAnsi="Arial" w:cs="Arial"/>
        </w:rPr>
        <w:t>nie krótszym niż 10 dni od dnia przesłania niniejsze</w:t>
      </w:r>
      <w:r w:rsidR="00E02F16">
        <w:rPr>
          <w:rFonts w:ascii="Arial" w:hAnsi="Arial" w:cs="Arial"/>
        </w:rPr>
        <w:t>j</w:t>
      </w:r>
      <w:r w:rsidR="00E02F16" w:rsidRPr="00D50535">
        <w:rPr>
          <w:rFonts w:ascii="Arial" w:hAnsi="Arial" w:cs="Arial"/>
        </w:rPr>
        <w:t xml:space="preserve"> </w:t>
      </w:r>
      <w:r w:rsidR="00E02F16">
        <w:rPr>
          <w:rFonts w:ascii="Arial" w:hAnsi="Arial" w:cs="Arial"/>
        </w:rPr>
        <w:t>informacji</w:t>
      </w:r>
      <w:r w:rsidR="00E02F16" w:rsidRPr="00D50535">
        <w:rPr>
          <w:rFonts w:ascii="Arial" w:hAnsi="Arial" w:cs="Arial"/>
        </w:rPr>
        <w:t xml:space="preserve"> o wyborze najkorzystniejszej oferty.</w:t>
      </w:r>
    </w:p>
    <w:p w14:paraId="70FE1F0D" w14:textId="77777777" w:rsidR="00F960D7" w:rsidRPr="00D50535" w:rsidRDefault="00D8427E" w:rsidP="00270AB7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5FFA2A3C" w14:textId="77777777" w:rsidR="002374EC" w:rsidRPr="00C6247D" w:rsidRDefault="002374EC" w:rsidP="00270AB7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B332B06" w14:textId="77777777" w:rsidR="00F960D7" w:rsidRPr="00D50535" w:rsidRDefault="002374EC" w:rsidP="00270AB7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4AD8F649" w14:textId="77777777" w:rsidR="00874F42" w:rsidRDefault="00874F42" w:rsidP="00270AB7">
      <w:pPr>
        <w:ind w:left="3119" w:firstLine="425"/>
        <w:jc w:val="right"/>
        <w:rPr>
          <w:rFonts w:ascii="Arial" w:hAnsi="Arial" w:cs="Arial"/>
          <w:i/>
        </w:rPr>
      </w:pPr>
    </w:p>
    <w:p w14:paraId="79F69D75" w14:textId="77777777" w:rsidR="00874F42" w:rsidRDefault="00874F42" w:rsidP="00270AB7">
      <w:pPr>
        <w:ind w:left="3119" w:firstLine="425"/>
        <w:jc w:val="right"/>
        <w:rPr>
          <w:rFonts w:ascii="Arial" w:hAnsi="Arial" w:cs="Arial"/>
          <w:i/>
        </w:rPr>
      </w:pPr>
    </w:p>
    <w:p w14:paraId="150635E3" w14:textId="006D3E2B" w:rsidR="00B464D3" w:rsidRDefault="00B464D3" w:rsidP="00270AB7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8D3C9C5" w14:textId="77777777" w:rsidR="00874F42" w:rsidRDefault="00874F42" w:rsidP="00270AB7">
      <w:pPr>
        <w:ind w:left="3119" w:firstLine="425"/>
        <w:jc w:val="right"/>
        <w:rPr>
          <w:rFonts w:ascii="Arial" w:hAnsi="Arial" w:cs="Arial"/>
          <w:i/>
        </w:rPr>
      </w:pPr>
    </w:p>
    <w:p w14:paraId="6F5B3B77" w14:textId="77777777" w:rsidR="00874F42" w:rsidRPr="00AA708B" w:rsidRDefault="00874F42" w:rsidP="00874F42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 xml:space="preserve">  /-/ I Z-ca Dyrektora ds. Administracyjnych</w:t>
      </w:r>
    </w:p>
    <w:p w14:paraId="1A05341A" w14:textId="77777777" w:rsidR="00874F42" w:rsidRPr="00AA708B" w:rsidRDefault="00874F42" w:rsidP="00874F42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Krystyna Piątkowska</w:t>
      </w:r>
    </w:p>
    <w:bookmarkEnd w:id="0"/>
    <w:p w14:paraId="7F02CCB4" w14:textId="77777777" w:rsidR="00874F42" w:rsidRPr="004B39E0" w:rsidRDefault="00874F42" w:rsidP="00270AB7">
      <w:pPr>
        <w:ind w:left="3119" w:firstLine="425"/>
        <w:jc w:val="right"/>
        <w:rPr>
          <w:rFonts w:ascii="Arial" w:hAnsi="Arial" w:cs="Arial"/>
          <w:i/>
        </w:rPr>
      </w:pPr>
    </w:p>
    <w:sectPr w:rsidR="00874F42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4686A" w14:textId="77777777" w:rsidR="00FF6668" w:rsidRDefault="00FF6668">
      <w:r>
        <w:separator/>
      </w:r>
    </w:p>
  </w:endnote>
  <w:endnote w:type="continuationSeparator" w:id="0">
    <w:p w14:paraId="11247104" w14:textId="77777777" w:rsidR="00FF6668" w:rsidRDefault="00FF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10EE6" w14:textId="77777777" w:rsidR="00E02F16" w:rsidRDefault="00E02F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05F41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0F2F630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A64CF" w14:textId="77777777" w:rsidR="00E02F16" w:rsidRDefault="00E02F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1B0F9" w14:textId="77777777" w:rsidR="00FF6668" w:rsidRDefault="00FF6668">
      <w:r>
        <w:separator/>
      </w:r>
    </w:p>
  </w:footnote>
  <w:footnote w:type="continuationSeparator" w:id="0">
    <w:p w14:paraId="21DA9B13" w14:textId="77777777" w:rsidR="00FF6668" w:rsidRDefault="00FF6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CEA9B" w14:textId="77777777" w:rsidR="00E02F16" w:rsidRDefault="00E02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B1BCE" w14:textId="77777777" w:rsidR="00E02F16" w:rsidRDefault="00E02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C2DF" w14:textId="77777777" w:rsidR="00E02F16" w:rsidRDefault="00E02F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EC"/>
    <w:rsid w:val="00022322"/>
    <w:rsid w:val="00042497"/>
    <w:rsid w:val="000B312F"/>
    <w:rsid w:val="000C1E6F"/>
    <w:rsid w:val="000E4E56"/>
    <w:rsid w:val="00197C8C"/>
    <w:rsid w:val="001A1468"/>
    <w:rsid w:val="001B7815"/>
    <w:rsid w:val="002374EC"/>
    <w:rsid w:val="0025622D"/>
    <w:rsid w:val="00270AB7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10CEC"/>
    <w:rsid w:val="00644DCB"/>
    <w:rsid w:val="00647810"/>
    <w:rsid w:val="00657C1E"/>
    <w:rsid w:val="006C7150"/>
    <w:rsid w:val="006E3089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74F42"/>
    <w:rsid w:val="008A6C10"/>
    <w:rsid w:val="008D02AA"/>
    <w:rsid w:val="008E5102"/>
    <w:rsid w:val="00915B9E"/>
    <w:rsid w:val="00952256"/>
    <w:rsid w:val="0097748A"/>
    <w:rsid w:val="009B6A6C"/>
    <w:rsid w:val="009F0E5C"/>
    <w:rsid w:val="00A029B8"/>
    <w:rsid w:val="00A26EEA"/>
    <w:rsid w:val="00A93771"/>
    <w:rsid w:val="00AA02AC"/>
    <w:rsid w:val="00AC1F4A"/>
    <w:rsid w:val="00B32D12"/>
    <w:rsid w:val="00B464D3"/>
    <w:rsid w:val="00B8185B"/>
    <w:rsid w:val="00B90C8E"/>
    <w:rsid w:val="00BC506C"/>
    <w:rsid w:val="00BD2174"/>
    <w:rsid w:val="00C32332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02F16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  <w:rsid w:val="00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8D49B9"/>
  <w15:chartTrackingRefBased/>
  <w15:docId w15:val="{CE049F54-3E42-4988-A81B-E8EB45697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2025-11-06T08:41:00Z</cp:lastPrinted>
  <dcterms:created xsi:type="dcterms:W3CDTF">2025-11-06T08:42:00Z</dcterms:created>
  <dcterms:modified xsi:type="dcterms:W3CDTF">2025-11-06T08:42:00Z</dcterms:modified>
</cp:coreProperties>
</file>