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AADCF" w14:textId="77777777" w:rsidR="00843A88" w:rsidRPr="00CC19B0" w:rsidRDefault="003300D4" w:rsidP="00FD4AEC">
      <w:pPr>
        <w:spacing w:after="480"/>
        <w:jc w:val="right"/>
      </w:pPr>
      <w:r w:rsidRPr="00CC19B0">
        <w:t>Niepołomice</w:t>
      </w:r>
      <w:r w:rsidR="00843A88" w:rsidRPr="00CC19B0">
        <w:t xml:space="preserve"> dnia: </w:t>
      </w:r>
      <w:r w:rsidRPr="00CC19B0">
        <w:t>2025-11-07</w:t>
      </w:r>
    </w:p>
    <w:p w14:paraId="0ABABBDD" w14:textId="77777777" w:rsidR="00843A88" w:rsidRPr="00CC19B0" w:rsidRDefault="003300D4" w:rsidP="00843A88">
      <w:pPr>
        <w:spacing w:line="360" w:lineRule="auto"/>
        <w:rPr>
          <w:b/>
          <w:bCs/>
        </w:rPr>
      </w:pPr>
      <w:r w:rsidRPr="00CC19B0">
        <w:rPr>
          <w:b/>
          <w:bCs/>
        </w:rPr>
        <w:t>GMINA NIEPOŁOMICE</w:t>
      </w:r>
    </w:p>
    <w:p w14:paraId="38C5C2B6" w14:textId="77777777" w:rsidR="00843A88" w:rsidRPr="00CC19B0" w:rsidRDefault="003300D4" w:rsidP="00843A88">
      <w:pPr>
        <w:spacing w:line="360" w:lineRule="auto"/>
      </w:pPr>
      <w:r w:rsidRPr="00CC19B0">
        <w:t>Pl. Zwycięstwa</w:t>
      </w:r>
      <w:r w:rsidR="00843A88" w:rsidRPr="00CC19B0">
        <w:t xml:space="preserve"> </w:t>
      </w:r>
      <w:r w:rsidRPr="00CC19B0">
        <w:t>13</w:t>
      </w:r>
    </w:p>
    <w:p w14:paraId="15CB8727" w14:textId="77777777" w:rsidR="00843A88" w:rsidRPr="00CC19B0" w:rsidRDefault="003300D4" w:rsidP="00843A88">
      <w:r w:rsidRPr="00CC19B0">
        <w:t>32-005</w:t>
      </w:r>
      <w:r w:rsidR="00843A88" w:rsidRPr="00CC19B0">
        <w:t xml:space="preserve"> </w:t>
      </w:r>
      <w:r w:rsidRPr="00CC19B0">
        <w:t>Niepołomice</w:t>
      </w:r>
    </w:p>
    <w:p w14:paraId="3C0C9E23" w14:textId="0456B58E" w:rsidR="00843A88" w:rsidRPr="00CC19B0" w:rsidRDefault="00CC19B0" w:rsidP="00843A88">
      <w:pPr>
        <w:jc w:val="both"/>
        <w:rPr>
          <w:bCs/>
        </w:rPr>
      </w:pPr>
      <w:r w:rsidRPr="00CC19B0">
        <w:rPr>
          <w:bCs/>
        </w:rPr>
        <w:t>Pismo: ZP.271.50.2025.3</w:t>
      </w:r>
    </w:p>
    <w:p w14:paraId="4B1B7CAE" w14:textId="2713CF1D" w:rsidR="00843A88" w:rsidRPr="00CC19B0" w:rsidRDefault="00843A88" w:rsidP="00FD4AEC">
      <w:pPr>
        <w:spacing w:after="480"/>
        <w:jc w:val="both"/>
        <w:rPr>
          <w:bCs/>
        </w:rPr>
      </w:pPr>
    </w:p>
    <w:p w14:paraId="788B027D" w14:textId="77777777" w:rsidR="00843A88" w:rsidRPr="00CC19B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CC19B0">
        <w:rPr>
          <w:b/>
        </w:rPr>
        <w:t>WYKONAWCY</w:t>
      </w:r>
    </w:p>
    <w:p w14:paraId="07EB691A" w14:textId="77777777" w:rsidR="00843A88" w:rsidRPr="00CC19B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CC19B0">
        <w:t>ubiegający się o zamówienie</w:t>
      </w:r>
    </w:p>
    <w:p w14:paraId="6D2BCF4D" w14:textId="77777777" w:rsidR="004E4B64" w:rsidRPr="00CC19B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CC19B0">
        <w:rPr>
          <w:rFonts w:eastAsia="Calibri"/>
          <w:lang w:eastAsia="en-US"/>
        </w:rPr>
        <w:t xml:space="preserve">Dotyczy: </w:t>
      </w:r>
      <w:r w:rsidRPr="00CC19B0">
        <w:t>postępowania o udzielenie zamówienia publicznego</w:t>
      </w:r>
      <w:r w:rsidRPr="00CC19B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C19B0" w14:paraId="3B1ABFFE" w14:textId="77777777" w:rsidTr="00FD4AEC">
        <w:tc>
          <w:tcPr>
            <w:tcW w:w="2269" w:type="dxa"/>
          </w:tcPr>
          <w:p w14:paraId="44BCBA67" w14:textId="77777777" w:rsidR="004E4B64" w:rsidRPr="00CC19B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C19B0">
              <w:t>Nazwa zamówienia:</w:t>
            </w:r>
          </w:p>
        </w:tc>
        <w:tc>
          <w:tcPr>
            <w:tcW w:w="6803" w:type="dxa"/>
          </w:tcPr>
          <w:p w14:paraId="1747DDF5" w14:textId="77777777" w:rsidR="004E4B64" w:rsidRPr="00CC19B0" w:rsidRDefault="003300D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19B0">
              <w:rPr>
                <w:bCs/>
              </w:rPr>
              <w:t>Zakup i dostawa dwóch ciągników rolniczych dla Gminy Niepołomice</w:t>
            </w:r>
            <w:r w:rsidR="004E4B64" w:rsidRPr="00CC19B0">
              <w:rPr>
                <w:bCs/>
              </w:rPr>
              <w:t>.</w:t>
            </w:r>
          </w:p>
        </w:tc>
      </w:tr>
      <w:tr w:rsidR="003300D4" w:rsidRPr="00CC19B0" w14:paraId="331426DE" w14:textId="77777777" w:rsidTr="00C30D6D">
        <w:tc>
          <w:tcPr>
            <w:tcW w:w="2269" w:type="dxa"/>
          </w:tcPr>
          <w:p w14:paraId="0C4451C3" w14:textId="77777777" w:rsidR="003300D4" w:rsidRPr="00CC19B0" w:rsidRDefault="003300D4" w:rsidP="00C30D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C19B0">
              <w:t>Numer referencyjny:</w:t>
            </w:r>
          </w:p>
        </w:tc>
        <w:tc>
          <w:tcPr>
            <w:tcW w:w="6803" w:type="dxa"/>
          </w:tcPr>
          <w:p w14:paraId="34015B31" w14:textId="77777777" w:rsidR="003300D4" w:rsidRPr="00CC19B0" w:rsidRDefault="003300D4" w:rsidP="00C30D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C19B0">
              <w:rPr>
                <w:bCs/>
              </w:rPr>
              <w:t>ZP.271.50.2025</w:t>
            </w:r>
          </w:p>
        </w:tc>
      </w:tr>
    </w:tbl>
    <w:p w14:paraId="2723D1BD" w14:textId="77777777" w:rsidR="004E4B64" w:rsidRPr="00CC19B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C19B0" w14:paraId="30B2D90E" w14:textId="77777777" w:rsidTr="00C46732">
        <w:tc>
          <w:tcPr>
            <w:tcW w:w="9330" w:type="dxa"/>
            <w:shd w:val="clear" w:color="auto" w:fill="F2F2F2"/>
            <w:hideMark/>
          </w:tcPr>
          <w:p w14:paraId="24321741" w14:textId="77777777" w:rsidR="00843A88" w:rsidRPr="00CC19B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C19B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83DA9A7" w14:textId="77777777" w:rsidR="0012774F" w:rsidRPr="00CC19B0" w:rsidRDefault="00520165" w:rsidP="004E4B64">
      <w:pPr>
        <w:spacing w:before="600" w:after="240" w:line="360" w:lineRule="auto"/>
        <w:jc w:val="both"/>
      </w:pPr>
      <w:r w:rsidRPr="00CC19B0">
        <w:t xml:space="preserve">Zamawiający, </w:t>
      </w:r>
      <w:r w:rsidR="003300D4" w:rsidRPr="00CC19B0">
        <w:rPr>
          <w:b/>
        </w:rPr>
        <w:t>GMINA NIEPOŁOMICE</w:t>
      </w:r>
      <w:r w:rsidRPr="00CC19B0">
        <w:t xml:space="preserve">, działając na podstawie art. </w:t>
      </w:r>
      <w:r w:rsidR="00E74BC3" w:rsidRPr="00CC19B0">
        <w:t>284</w:t>
      </w:r>
      <w:r w:rsidRPr="00CC19B0">
        <w:t xml:space="preserve"> ust. </w:t>
      </w:r>
      <w:r w:rsidR="0029606A" w:rsidRPr="00CC19B0">
        <w:t>6</w:t>
      </w:r>
      <w:r w:rsidRPr="00CC19B0">
        <w:t xml:space="preserve"> ustawy z dnia </w:t>
      </w:r>
      <w:r w:rsidR="0029606A" w:rsidRPr="00CC19B0">
        <w:t>11</w:t>
      </w:r>
      <w:r w:rsidRPr="00CC19B0">
        <w:t xml:space="preserve"> </w:t>
      </w:r>
      <w:r w:rsidR="0029606A" w:rsidRPr="00CC19B0">
        <w:t xml:space="preserve">września </w:t>
      </w:r>
      <w:r w:rsidRPr="00CC19B0">
        <w:t>20</w:t>
      </w:r>
      <w:r w:rsidR="0029606A" w:rsidRPr="00CC19B0">
        <w:t>19</w:t>
      </w:r>
      <w:r w:rsidRPr="00CC19B0">
        <w:t xml:space="preserve"> r</w:t>
      </w:r>
      <w:r w:rsidR="0029606A" w:rsidRPr="00CC19B0">
        <w:t>.</w:t>
      </w:r>
      <w:r w:rsidRPr="00CC19B0">
        <w:t xml:space="preserve"> Prawo </w:t>
      </w:r>
      <w:r w:rsidR="0029606A" w:rsidRPr="00CC19B0">
        <w:t>z</w:t>
      </w:r>
      <w:r w:rsidRPr="00CC19B0">
        <w:t xml:space="preserve">amówień </w:t>
      </w:r>
      <w:r w:rsidR="0029606A" w:rsidRPr="00CC19B0">
        <w:t>p</w:t>
      </w:r>
      <w:r w:rsidRPr="00CC19B0">
        <w:t xml:space="preserve">ublicznych </w:t>
      </w:r>
      <w:r w:rsidR="003300D4" w:rsidRPr="00CC19B0">
        <w:t>(</w:t>
      </w:r>
      <w:proofErr w:type="spellStart"/>
      <w:r w:rsidR="003300D4" w:rsidRPr="00CC19B0">
        <w:t>t.j</w:t>
      </w:r>
      <w:proofErr w:type="spellEnd"/>
      <w:r w:rsidR="003300D4" w:rsidRPr="00CC19B0">
        <w:t>. Dz. U. z 2024 poz. 1320)</w:t>
      </w:r>
      <w:r w:rsidR="00BE7BFD" w:rsidRPr="00CC19B0">
        <w:t xml:space="preserve">, </w:t>
      </w:r>
      <w:r w:rsidR="00E74BC3" w:rsidRPr="00CC19B0">
        <w:t>udostępnia</w:t>
      </w:r>
      <w:r w:rsidR="00BE7BFD" w:rsidRPr="00CC19B0">
        <w:t xml:space="preserve"> poniżej treść zapytań do S</w:t>
      </w:r>
      <w:r w:rsidR="0012774F" w:rsidRPr="00CC19B0">
        <w:t>pecyfikacji Warunków Zamówienia (</w:t>
      </w:r>
      <w:r w:rsidR="0012774F" w:rsidRPr="00CC19B0">
        <w:rPr>
          <w:lang w:eastAsia="ar-SA"/>
        </w:rPr>
        <w:t>zwanej dalej</w:t>
      </w:r>
      <w:r w:rsidR="0012774F" w:rsidRPr="00CC19B0">
        <w:rPr>
          <w:b/>
          <w:lang w:eastAsia="ar-SA"/>
        </w:rPr>
        <w:t xml:space="preserve"> </w:t>
      </w:r>
      <w:r w:rsidR="0012774F" w:rsidRPr="00CC19B0">
        <w:rPr>
          <w:bCs/>
          <w:lang w:eastAsia="ar-SA"/>
        </w:rPr>
        <w:t>”SWZ”)</w:t>
      </w:r>
      <w:r w:rsidR="00E74BC3" w:rsidRPr="00CC19B0">
        <w:rPr>
          <w:bCs/>
          <w:lang w:eastAsia="ar-SA"/>
        </w:rPr>
        <w:t xml:space="preserve"> </w:t>
      </w:r>
      <w:r w:rsidR="00E74BC3" w:rsidRPr="00CC19B0">
        <w:t>wraz z wyjaśnieniami</w:t>
      </w:r>
      <w:r w:rsidR="0012774F" w:rsidRPr="00CC19B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0D4" w:rsidRPr="00CC19B0" w14:paraId="4F5FD227" w14:textId="77777777" w:rsidTr="00C30D6D">
        <w:tc>
          <w:tcPr>
            <w:tcW w:w="9356" w:type="dxa"/>
          </w:tcPr>
          <w:p w14:paraId="037BB951" w14:textId="5388DE5E" w:rsidR="003300D4" w:rsidRPr="00CC19B0" w:rsidRDefault="003300D4" w:rsidP="00CC19B0">
            <w:pPr>
              <w:spacing w:before="60" w:after="60"/>
              <w:ind w:left="30" w:right="-72"/>
              <w:rPr>
                <w:b/>
                <w:bCs/>
              </w:rPr>
            </w:pPr>
            <w:r w:rsidRPr="00CC19B0">
              <w:rPr>
                <w:b/>
                <w:bCs/>
              </w:rPr>
              <w:t xml:space="preserve">Pytanie </w:t>
            </w:r>
          </w:p>
          <w:p w14:paraId="3C81011D" w14:textId="77777777" w:rsidR="003300D4" w:rsidRPr="00CC19B0" w:rsidRDefault="003300D4" w:rsidP="00CC19B0">
            <w:pPr>
              <w:spacing w:after="120"/>
              <w:ind w:left="30" w:right="-72"/>
              <w:jc w:val="both"/>
            </w:pPr>
            <w:r w:rsidRPr="00CC19B0">
              <w:t>Mamy pytanie do ogłoszenia:</w:t>
            </w:r>
          </w:p>
          <w:p w14:paraId="3C148137" w14:textId="77777777" w:rsidR="003300D4" w:rsidRPr="00CC19B0" w:rsidRDefault="003300D4" w:rsidP="00CC19B0">
            <w:pPr>
              <w:spacing w:after="120"/>
              <w:ind w:left="30" w:right="-72"/>
              <w:jc w:val="both"/>
            </w:pPr>
            <w:r w:rsidRPr="00CC19B0">
              <w:t>- czy dopuszczają Państwo specyfikację pompy na wydajność 100 L bez LS?</w:t>
            </w:r>
          </w:p>
          <w:p w14:paraId="79ADDFFC" w14:textId="77777777" w:rsidR="003300D4" w:rsidRDefault="003300D4" w:rsidP="00CC19B0">
            <w:pPr>
              <w:spacing w:after="40"/>
              <w:ind w:left="30" w:right="-72"/>
              <w:rPr>
                <w:b/>
                <w:bCs/>
              </w:rPr>
            </w:pPr>
            <w:r w:rsidRPr="00CC19B0">
              <w:rPr>
                <w:b/>
                <w:bCs/>
              </w:rPr>
              <w:t>Stanowisko (wyjaśnienie) Zamawiającego:</w:t>
            </w:r>
          </w:p>
          <w:p w14:paraId="3ADEAC95" w14:textId="77777777" w:rsidR="00163E44" w:rsidRDefault="00163E44" w:rsidP="00CC19B0">
            <w:pPr>
              <w:spacing w:after="40"/>
              <w:ind w:left="30" w:right="-72"/>
              <w:rPr>
                <w:b/>
                <w:bCs/>
              </w:rPr>
            </w:pPr>
          </w:p>
          <w:p w14:paraId="27DF42D7" w14:textId="77777777" w:rsidR="00163E44" w:rsidRPr="00163E44" w:rsidRDefault="00163E44" w:rsidP="00163E44">
            <w:pPr>
              <w:spacing w:after="40"/>
              <w:ind w:left="30" w:right="-72"/>
            </w:pPr>
            <w:r w:rsidRPr="00163E44">
              <w:t xml:space="preserve">Zamawiający </w:t>
            </w:r>
            <w:r w:rsidRPr="00163E44">
              <w:rPr>
                <w:b/>
                <w:bCs/>
              </w:rPr>
              <w:t>nie dopuszcza</w:t>
            </w:r>
            <w:r w:rsidRPr="00163E44">
              <w:t xml:space="preserve"> takiego rozwiązania.</w:t>
            </w:r>
          </w:p>
          <w:p w14:paraId="3B1408B9" w14:textId="77777777" w:rsidR="00163E44" w:rsidRPr="00163E44" w:rsidRDefault="00163E44" w:rsidP="00163E44">
            <w:pPr>
              <w:spacing w:after="40"/>
              <w:ind w:left="30" w:right="-72"/>
              <w:rPr>
                <w:b/>
                <w:bCs/>
              </w:rPr>
            </w:pPr>
          </w:p>
          <w:p w14:paraId="232D4D1C" w14:textId="77777777" w:rsidR="00163E44" w:rsidRPr="00CC19B0" w:rsidRDefault="00163E44" w:rsidP="00CC19B0">
            <w:pPr>
              <w:spacing w:after="40"/>
              <w:ind w:left="30" w:right="-72"/>
              <w:rPr>
                <w:b/>
                <w:bCs/>
              </w:rPr>
            </w:pPr>
          </w:p>
          <w:p w14:paraId="1E76D1EA" w14:textId="08270F18" w:rsidR="003300D4" w:rsidRPr="00CC19B0" w:rsidRDefault="003300D4" w:rsidP="00CC19B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A0DFB56" w14:textId="77777777" w:rsidR="00BE7BFD" w:rsidRPr="00CC19B0" w:rsidRDefault="00BE7BFD" w:rsidP="00520165">
      <w:pPr>
        <w:jc w:val="both"/>
      </w:pPr>
    </w:p>
    <w:p w14:paraId="5CE12B6D" w14:textId="3DF00C99" w:rsidR="006D4AB3" w:rsidRPr="00CC19B0" w:rsidRDefault="006D4AB3" w:rsidP="00D8461B">
      <w:pPr>
        <w:spacing w:before="120" w:after="120" w:line="360" w:lineRule="auto"/>
        <w:ind w:left="567"/>
        <w:jc w:val="right"/>
      </w:pPr>
    </w:p>
    <w:sectPr w:rsidR="006D4AB3" w:rsidRPr="00CC19B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C3D92" w14:textId="77777777" w:rsidR="00FF6F6F" w:rsidRDefault="00FF6F6F">
      <w:r>
        <w:separator/>
      </w:r>
    </w:p>
  </w:endnote>
  <w:endnote w:type="continuationSeparator" w:id="0">
    <w:p w14:paraId="6B0EA10E" w14:textId="77777777" w:rsidR="00FF6F6F" w:rsidRDefault="00FF6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807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F572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B216D" w14:textId="0CF992FC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18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0061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96A98C" w14:textId="77777777" w:rsidR="006D4AB3" w:rsidRDefault="006D4AB3">
    <w:pPr>
      <w:pStyle w:val="Stopka"/>
      <w:tabs>
        <w:tab w:val="clear" w:pos="4536"/>
        <w:tab w:val="left" w:pos="6237"/>
      </w:tabs>
    </w:pPr>
  </w:p>
  <w:p w14:paraId="05F34A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1723B" w14:textId="77777777" w:rsidR="00FF6F6F" w:rsidRDefault="00FF6F6F">
      <w:r>
        <w:separator/>
      </w:r>
    </w:p>
  </w:footnote>
  <w:footnote w:type="continuationSeparator" w:id="0">
    <w:p w14:paraId="7FAF7F68" w14:textId="77777777" w:rsidR="00FF6F6F" w:rsidRDefault="00FF6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C5EE" w14:textId="77777777" w:rsidR="003300D4" w:rsidRDefault="00330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393DE" w14:textId="77777777" w:rsidR="003300D4" w:rsidRDefault="00330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CB48C" w14:textId="77777777" w:rsidR="003300D4" w:rsidRDefault="00330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2190462">
    <w:abstractNumId w:val="3"/>
  </w:num>
  <w:num w:numId="2" w16cid:durableId="1353845949">
    <w:abstractNumId w:val="6"/>
  </w:num>
  <w:num w:numId="3" w16cid:durableId="1444688468">
    <w:abstractNumId w:val="2"/>
  </w:num>
  <w:num w:numId="4" w16cid:durableId="221645551">
    <w:abstractNumId w:val="5"/>
  </w:num>
  <w:num w:numId="5" w16cid:durableId="896670544">
    <w:abstractNumId w:val="0"/>
  </w:num>
  <w:num w:numId="6" w16cid:durableId="2146584152">
    <w:abstractNumId w:val="1"/>
  </w:num>
  <w:num w:numId="7" w16cid:durableId="1847358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F6F"/>
    <w:rsid w:val="00031374"/>
    <w:rsid w:val="000A1097"/>
    <w:rsid w:val="000E2A8F"/>
    <w:rsid w:val="0012774F"/>
    <w:rsid w:val="00144B7A"/>
    <w:rsid w:val="00163E44"/>
    <w:rsid w:val="00180C6E"/>
    <w:rsid w:val="0029606A"/>
    <w:rsid w:val="003300D4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C19B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36F5"/>
    <w:rsid w:val="00FC5957"/>
    <w:rsid w:val="00FD265E"/>
    <w:rsid w:val="00FD4AEC"/>
    <w:rsid w:val="00FF2F35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B0FD7B"/>
  <w15:chartTrackingRefBased/>
  <w15:docId w15:val="{F7C38E41-DB2D-4487-9780-B01F02BC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2025-11-07T11:10:00Z</cp:lastPrinted>
  <dcterms:created xsi:type="dcterms:W3CDTF">2025-11-07T11:11:00Z</dcterms:created>
  <dcterms:modified xsi:type="dcterms:W3CDTF">2025-11-07T11:11:00Z</dcterms:modified>
</cp:coreProperties>
</file>