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9432A1" w:rsidRDefault="00F3617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36170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36170">
        <w:rPr>
          <w:rFonts w:ascii="Arial" w:hAnsi="Arial" w:cs="Arial"/>
          <w:sz w:val="24"/>
          <w:szCs w:val="24"/>
        </w:rPr>
        <w:t>2025-11-07</w:t>
      </w:r>
    </w:p>
    <w:p w:rsidR="00F36170" w:rsidRPr="00F36170" w:rsidRDefault="00F3617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36170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F36170" w:rsidRPr="00F36170" w:rsidRDefault="00F3617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36170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9432A1" w:rsidRPr="009432A1" w:rsidRDefault="00F3617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36170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36170">
        <w:rPr>
          <w:rFonts w:ascii="Arial" w:hAnsi="Arial" w:cs="Arial"/>
          <w:sz w:val="24"/>
          <w:szCs w:val="24"/>
        </w:rPr>
        <w:t>35-37</w:t>
      </w:r>
    </w:p>
    <w:p w:rsidR="009432A1" w:rsidRPr="009432A1" w:rsidRDefault="00F36170" w:rsidP="009432A1">
      <w:pPr>
        <w:rPr>
          <w:rFonts w:ascii="Arial" w:hAnsi="Arial" w:cs="Arial"/>
          <w:sz w:val="24"/>
          <w:szCs w:val="24"/>
        </w:rPr>
      </w:pPr>
      <w:r w:rsidRPr="00F36170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36170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269"/>
        <w:gridCol w:w="7370"/>
      </w:tblGrid>
      <w:tr w:rsidR="009432A1" w:rsidRPr="004E4B64" w:rsidTr="0050432A">
        <w:tc>
          <w:tcPr>
            <w:tcW w:w="2269" w:type="dxa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370" w:type="dxa"/>
          </w:tcPr>
          <w:p w:rsidR="009432A1" w:rsidRPr="004E4B64" w:rsidRDefault="00F3617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6170">
              <w:rPr>
                <w:rFonts w:ascii="Arial" w:hAnsi="Arial" w:cs="Arial"/>
                <w:bCs/>
                <w:sz w:val="24"/>
                <w:szCs w:val="24"/>
              </w:rPr>
              <w:t>Zakup i dostawa implantów ortopedycznych do rekonstrukcji ACL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36170" w:rsidRPr="004E4B64" w:rsidTr="0050432A">
        <w:tc>
          <w:tcPr>
            <w:tcW w:w="2269" w:type="dxa"/>
          </w:tcPr>
          <w:p w:rsidR="00F36170" w:rsidRPr="004E4B64" w:rsidRDefault="00F36170" w:rsidP="005242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370" w:type="dxa"/>
          </w:tcPr>
          <w:p w:rsidR="00F36170" w:rsidRPr="004E4B64" w:rsidRDefault="00F36170" w:rsidP="005242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6170">
              <w:rPr>
                <w:rFonts w:ascii="Arial" w:hAnsi="Arial" w:cs="Arial"/>
                <w:bCs/>
                <w:sz w:val="24"/>
                <w:szCs w:val="24"/>
              </w:rPr>
              <w:t>ZP/54/2025</w:t>
            </w:r>
          </w:p>
        </w:tc>
      </w:tr>
    </w:tbl>
    <w:p w:rsidR="0069085C" w:rsidRPr="0050432A" w:rsidRDefault="00A80738" w:rsidP="0050432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0432A">
        <w:rPr>
          <w:rFonts w:ascii="Arial" w:hAnsi="Arial" w:cs="Arial"/>
          <w:sz w:val="24"/>
          <w:szCs w:val="24"/>
        </w:rPr>
        <w:t xml:space="preserve"> </w:t>
      </w:r>
      <w:r w:rsidR="00F36170" w:rsidRPr="00F36170">
        <w:rPr>
          <w:rFonts w:ascii="Arial" w:hAnsi="Arial" w:cs="Arial"/>
          <w:b/>
          <w:sz w:val="24"/>
          <w:szCs w:val="24"/>
        </w:rPr>
        <w:t>56 073.60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50432A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:rsidR="00C236D3" w:rsidRPr="00382A4A" w:rsidRDefault="00F36170" w:rsidP="0050432A">
      <w:pPr>
        <w:ind w:left="4956" w:firstLine="708"/>
        <w:jc w:val="center"/>
        <w:rPr>
          <w:rFonts w:ascii="Arial" w:hAnsi="Arial" w:cs="Arial"/>
          <w:sz w:val="22"/>
          <w:szCs w:val="22"/>
        </w:rPr>
      </w:pPr>
      <w:r w:rsidRPr="00F36170">
        <w:rPr>
          <w:rFonts w:ascii="Arial" w:hAnsi="Arial" w:cs="Arial"/>
          <w:sz w:val="24"/>
          <w:szCs w:val="24"/>
        </w:rPr>
        <w:t>Karolina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F36170">
        <w:rPr>
          <w:rFonts w:ascii="Arial" w:hAnsi="Arial" w:cs="Arial"/>
          <w:sz w:val="24"/>
          <w:szCs w:val="24"/>
        </w:rPr>
        <w:t>Kosek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5DBD" w:rsidRDefault="004D5DBD">
      <w:r>
        <w:separator/>
      </w:r>
    </w:p>
  </w:endnote>
  <w:endnote w:type="continuationSeparator" w:id="0">
    <w:p w:rsidR="004D5DBD" w:rsidRDefault="004D5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5DBD" w:rsidRDefault="004D5DBD">
      <w:r>
        <w:separator/>
      </w:r>
    </w:p>
  </w:footnote>
  <w:footnote w:type="continuationSeparator" w:id="0">
    <w:p w:rsidR="004D5DBD" w:rsidRDefault="004D5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6170" w:rsidRDefault="00F36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6170" w:rsidRDefault="00F36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6170" w:rsidRDefault="00F361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5DB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5DBD"/>
    <w:rsid w:val="0050432A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3617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E8653"/>
  <w15:chartTrackingRefBased/>
  <w15:docId w15:val="{CDA3A887-93AE-49E7-BB62-389EF5546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78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2025-11-07T07:04:00Z</cp:lastPrinted>
  <dcterms:created xsi:type="dcterms:W3CDTF">2025-11-07T07:03:00Z</dcterms:created>
  <dcterms:modified xsi:type="dcterms:W3CDTF">2025-11-07T07:07:00Z</dcterms:modified>
</cp:coreProperties>
</file>