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81D25" w14:textId="77777777" w:rsidR="00D665F5" w:rsidRPr="00B21B1E" w:rsidRDefault="0004457F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Kraków</w:t>
      </w:r>
      <w:r w:rsidR="00D665F5" w:rsidRPr="00B21B1E">
        <w:rPr>
          <w:rFonts w:ascii="Verdana" w:hAnsi="Verdana"/>
          <w:sz w:val="18"/>
          <w:szCs w:val="18"/>
        </w:rPr>
        <w:t xml:space="preserve"> dnia: </w:t>
      </w:r>
      <w:r w:rsidRPr="00B21B1E">
        <w:rPr>
          <w:rFonts w:ascii="Verdana" w:hAnsi="Verdana"/>
          <w:sz w:val="18"/>
          <w:szCs w:val="18"/>
        </w:rPr>
        <w:t>2025-11-07</w:t>
      </w:r>
    </w:p>
    <w:p w14:paraId="12B31014" w14:textId="77777777" w:rsidR="00D665F5" w:rsidRPr="00B21B1E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A7C77A6" w14:textId="77777777" w:rsidR="0004457F" w:rsidRPr="00B21B1E" w:rsidRDefault="0004457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1B1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0717D7" w14:textId="77777777" w:rsidR="0004457F" w:rsidRPr="00B21B1E" w:rsidRDefault="0004457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1B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2A4262" w14:textId="77777777" w:rsidR="00D665F5" w:rsidRPr="00B21B1E" w:rsidRDefault="0004457F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21B1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419B0B" w14:textId="77777777" w:rsidR="00D665F5" w:rsidRPr="00B21B1E" w:rsidRDefault="0004457F" w:rsidP="00D665F5">
      <w:pPr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Al. Mickiewicza</w:t>
      </w:r>
      <w:r w:rsidR="00D665F5" w:rsidRPr="00B21B1E">
        <w:rPr>
          <w:rFonts w:ascii="Verdana" w:hAnsi="Verdana"/>
          <w:sz w:val="18"/>
          <w:szCs w:val="18"/>
        </w:rPr>
        <w:t xml:space="preserve"> </w:t>
      </w:r>
      <w:r w:rsidRPr="00B21B1E">
        <w:rPr>
          <w:rFonts w:ascii="Verdana" w:hAnsi="Verdana"/>
          <w:sz w:val="18"/>
          <w:szCs w:val="18"/>
        </w:rPr>
        <w:t>30</w:t>
      </w:r>
    </w:p>
    <w:p w14:paraId="46E5CF22" w14:textId="77777777" w:rsidR="00D665F5" w:rsidRPr="00B21B1E" w:rsidRDefault="0004457F" w:rsidP="00D665F5">
      <w:pPr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30-059</w:t>
      </w:r>
      <w:r w:rsidR="00D665F5" w:rsidRPr="00B21B1E">
        <w:rPr>
          <w:rFonts w:ascii="Verdana" w:hAnsi="Verdana"/>
          <w:sz w:val="18"/>
          <w:szCs w:val="18"/>
        </w:rPr>
        <w:t xml:space="preserve"> </w:t>
      </w:r>
      <w:r w:rsidRPr="00B21B1E">
        <w:rPr>
          <w:rFonts w:ascii="Verdana" w:hAnsi="Verdana"/>
          <w:sz w:val="18"/>
          <w:szCs w:val="18"/>
        </w:rPr>
        <w:t>Kraków</w:t>
      </w:r>
    </w:p>
    <w:p w14:paraId="794838E5" w14:textId="77777777" w:rsidR="00A80738" w:rsidRPr="00B21B1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Znak sprawy:</w:t>
      </w:r>
      <w:r w:rsidRPr="00B21B1E">
        <w:rPr>
          <w:rFonts w:ascii="Verdana" w:hAnsi="Verdana"/>
          <w:b/>
          <w:sz w:val="18"/>
          <w:szCs w:val="18"/>
        </w:rPr>
        <w:t xml:space="preserve"> </w:t>
      </w:r>
      <w:r w:rsidR="0004457F" w:rsidRPr="00B21B1E">
        <w:rPr>
          <w:rFonts w:ascii="Verdana" w:hAnsi="Verdana"/>
          <w:b/>
          <w:sz w:val="18"/>
          <w:szCs w:val="18"/>
        </w:rPr>
        <w:t>KC-DE-zp.272-636/25.</w:t>
      </w:r>
      <w:r w:rsidR="00A80738" w:rsidRPr="00B21B1E">
        <w:rPr>
          <w:rFonts w:ascii="Verdana" w:hAnsi="Verdana"/>
          <w:sz w:val="18"/>
          <w:szCs w:val="18"/>
        </w:rPr>
        <w:tab/>
        <w:t xml:space="preserve"> </w:t>
      </w:r>
    </w:p>
    <w:p w14:paraId="62BB9875" w14:textId="77777777" w:rsidR="00A80738" w:rsidRPr="00B21B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1D4B6AA" w14:textId="77777777" w:rsidR="00A80738" w:rsidRPr="00B21B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7082C1" w14:textId="77777777" w:rsidR="00A80738" w:rsidRPr="00B21B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550EA3" w14:textId="77777777" w:rsidR="00A80738" w:rsidRPr="00B21B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21B1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D1F6BF7" w14:textId="77777777" w:rsidR="00A80738" w:rsidRPr="00B21B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97DBA05" w14:textId="77777777" w:rsidR="00C659E2" w:rsidRPr="00B21B1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21B1E">
        <w:rPr>
          <w:rFonts w:ascii="Verdana" w:hAnsi="Verdana"/>
          <w:bCs/>
          <w:sz w:val="18"/>
          <w:szCs w:val="18"/>
        </w:rPr>
        <w:t xml:space="preserve">Dotyczy </w:t>
      </w:r>
      <w:r w:rsidRPr="00B21B1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4457F" w:rsidRPr="00B21B1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4457F" w:rsidRPr="00B21B1E">
        <w:rPr>
          <w:rFonts w:ascii="Verdana" w:hAnsi="Verdana"/>
          <w:sz w:val="18"/>
          <w:szCs w:val="18"/>
        </w:rPr>
        <w:t>Pzp</w:t>
      </w:r>
      <w:proofErr w:type="spellEnd"/>
      <w:r w:rsidRPr="00B21B1E">
        <w:rPr>
          <w:rFonts w:ascii="Verdana" w:hAnsi="Verdana"/>
          <w:sz w:val="18"/>
          <w:szCs w:val="18"/>
        </w:rPr>
        <w:t xml:space="preserve"> </w:t>
      </w:r>
      <w:r w:rsidR="007965DC" w:rsidRPr="00B21B1E">
        <w:rPr>
          <w:rFonts w:ascii="Verdana" w:hAnsi="Verdana"/>
          <w:sz w:val="18"/>
          <w:szCs w:val="18"/>
        </w:rPr>
        <w:t>prowadzonego pn.</w:t>
      </w:r>
      <w:r w:rsidRPr="00B21B1E">
        <w:rPr>
          <w:rFonts w:ascii="Verdana" w:hAnsi="Verdana"/>
          <w:sz w:val="18"/>
          <w:szCs w:val="18"/>
        </w:rPr>
        <w:t xml:space="preserve">: </w:t>
      </w:r>
    </w:p>
    <w:p w14:paraId="6756431B" w14:textId="77777777" w:rsidR="00A80738" w:rsidRPr="00B21B1E" w:rsidRDefault="0004457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b/>
          <w:sz w:val="18"/>
          <w:szCs w:val="18"/>
        </w:rPr>
        <w:t>Świadczenie usług medycznych z zakresu medycyny pracy dla pracowników AGH oraz badania pracowników dla celów sanitarno-epidemiologicznych w roku 2025 i 2026 - KC-DE-zp.272-636/25</w:t>
      </w:r>
    </w:p>
    <w:p w14:paraId="73595539" w14:textId="77777777" w:rsidR="00D665F5" w:rsidRPr="00B21B1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Zamawiający, działając na podstawie art. 22</w:t>
      </w:r>
      <w:r w:rsidR="00601802" w:rsidRPr="00B21B1E">
        <w:rPr>
          <w:rFonts w:ascii="Verdana" w:hAnsi="Verdana"/>
          <w:sz w:val="18"/>
          <w:szCs w:val="18"/>
        </w:rPr>
        <w:t>2</w:t>
      </w:r>
      <w:r w:rsidRPr="00B21B1E">
        <w:rPr>
          <w:rFonts w:ascii="Verdana" w:hAnsi="Verdana"/>
          <w:sz w:val="18"/>
          <w:szCs w:val="18"/>
        </w:rPr>
        <w:t xml:space="preserve"> ust. 5 </w:t>
      </w:r>
      <w:r w:rsidRPr="00B21B1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21B1E">
        <w:rPr>
          <w:rFonts w:ascii="Verdana" w:hAnsi="Verdana"/>
          <w:sz w:val="18"/>
          <w:szCs w:val="18"/>
        </w:rPr>
        <w:t>publicznych</w:t>
      </w:r>
      <w:r w:rsidR="00104EFA" w:rsidRPr="00B21B1E">
        <w:rPr>
          <w:rFonts w:ascii="Verdana" w:hAnsi="Verdana"/>
          <w:sz w:val="18"/>
          <w:szCs w:val="18"/>
        </w:rPr>
        <w:t xml:space="preserve"> </w:t>
      </w:r>
      <w:r w:rsidR="009C20BC" w:rsidRPr="00B21B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21B1E">
        <w:rPr>
          <w:rFonts w:ascii="Verdana" w:hAnsi="Verdana"/>
          <w:sz w:val="18"/>
          <w:szCs w:val="18"/>
        </w:rPr>
        <w:t>t.j</w:t>
      </w:r>
      <w:proofErr w:type="spellEnd"/>
      <w:r w:rsidR="009C20BC" w:rsidRPr="00B21B1E">
        <w:rPr>
          <w:rFonts w:ascii="Verdana" w:hAnsi="Verdana"/>
          <w:sz w:val="18"/>
          <w:szCs w:val="18"/>
        </w:rPr>
        <w:t xml:space="preserve">. </w:t>
      </w:r>
      <w:r w:rsidR="00104EFA" w:rsidRPr="00B21B1E">
        <w:rPr>
          <w:rFonts w:ascii="Verdana" w:hAnsi="Verdana"/>
          <w:sz w:val="18"/>
          <w:szCs w:val="18"/>
        </w:rPr>
        <w:t>ze zm.</w:t>
      </w:r>
      <w:r w:rsidR="00AA718D" w:rsidRPr="00B21B1E">
        <w:rPr>
          <w:rFonts w:ascii="Verdana" w:hAnsi="Verdana"/>
          <w:sz w:val="18"/>
          <w:szCs w:val="18"/>
        </w:rPr>
        <w:t>)</w:t>
      </w:r>
      <w:r w:rsidR="00A67C20" w:rsidRPr="00B21B1E">
        <w:rPr>
          <w:rFonts w:ascii="Verdana" w:hAnsi="Verdana"/>
          <w:sz w:val="18"/>
          <w:szCs w:val="18"/>
        </w:rPr>
        <w:t xml:space="preserve"> </w:t>
      </w:r>
      <w:r w:rsidRPr="00B21B1E">
        <w:rPr>
          <w:rFonts w:ascii="Verdana" w:hAnsi="Verdana"/>
          <w:sz w:val="18"/>
          <w:szCs w:val="18"/>
        </w:rPr>
        <w:t>udostępnia</w:t>
      </w:r>
      <w:r w:rsidR="00F95C33" w:rsidRPr="00B21B1E">
        <w:rPr>
          <w:rFonts w:ascii="Verdana" w:hAnsi="Verdana"/>
          <w:sz w:val="18"/>
          <w:szCs w:val="18"/>
        </w:rPr>
        <w:t xml:space="preserve"> </w:t>
      </w:r>
      <w:r w:rsidR="004C7E9B" w:rsidRPr="00B21B1E">
        <w:rPr>
          <w:rFonts w:ascii="Verdana" w:hAnsi="Verdana"/>
          <w:sz w:val="18"/>
          <w:szCs w:val="18"/>
        </w:rPr>
        <w:t>informacj</w:t>
      </w:r>
      <w:r w:rsidR="00577BC6" w:rsidRPr="00B21B1E">
        <w:rPr>
          <w:rFonts w:ascii="Verdana" w:hAnsi="Verdana"/>
          <w:sz w:val="18"/>
          <w:szCs w:val="18"/>
        </w:rPr>
        <w:t>ę</w:t>
      </w:r>
      <w:r w:rsidR="00035488" w:rsidRPr="00B21B1E">
        <w:rPr>
          <w:rFonts w:ascii="Verdana" w:hAnsi="Verdana"/>
          <w:sz w:val="18"/>
          <w:szCs w:val="18"/>
        </w:rPr>
        <w:t xml:space="preserve"> z otwarcia ofert</w:t>
      </w:r>
      <w:r w:rsidR="00577BC6" w:rsidRPr="00B21B1E">
        <w:rPr>
          <w:rFonts w:ascii="Verdana" w:hAnsi="Verdana"/>
          <w:sz w:val="18"/>
          <w:szCs w:val="18"/>
        </w:rPr>
        <w:t>.</w:t>
      </w:r>
    </w:p>
    <w:p w14:paraId="4527538F" w14:textId="77777777" w:rsidR="00A80738" w:rsidRPr="00B21B1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21B1E">
        <w:rPr>
          <w:rFonts w:ascii="Verdana" w:hAnsi="Verdana"/>
          <w:sz w:val="18"/>
          <w:szCs w:val="18"/>
        </w:rPr>
        <w:t>Podczas otwarcia ofert, mającego miejsce</w:t>
      </w:r>
      <w:r w:rsidR="00FF4AB1" w:rsidRPr="00B21B1E">
        <w:rPr>
          <w:rFonts w:ascii="Verdana" w:hAnsi="Verdana"/>
          <w:sz w:val="18"/>
          <w:szCs w:val="18"/>
        </w:rPr>
        <w:t xml:space="preserve"> w dniu </w:t>
      </w:r>
      <w:r w:rsidR="0004457F" w:rsidRPr="00B21B1E">
        <w:rPr>
          <w:rFonts w:ascii="Verdana" w:hAnsi="Verdana"/>
          <w:sz w:val="18"/>
          <w:szCs w:val="18"/>
        </w:rPr>
        <w:t>07/11/2025</w:t>
      </w:r>
      <w:r w:rsidR="00FF4AB1" w:rsidRPr="00B21B1E">
        <w:rPr>
          <w:rFonts w:ascii="Verdana" w:hAnsi="Verdana"/>
          <w:sz w:val="18"/>
          <w:szCs w:val="18"/>
        </w:rPr>
        <w:t xml:space="preserve"> o godz. </w:t>
      </w:r>
      <w:r w:rsidR="0004457F" w:rsidRPr="00B21B1E">
        <w:rPr>
          <w:rFonts w:ascii="Verdana" w:hAnsi="Verdana"/>
          <w:sz w:val="18"/>
          <w:szCs w:val="18"/>
        </w:rPr>
        <w:t>10:00</w:t>
      </w:r>
      <w:r w:rsidRPr="00B21B1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1B1E" w14:paraId="57F55C67" w14:textId="77777777" w:rsidTr="003F57CD">
        <w:tc>
          <w:tcPr>
            <w:tcW w:w="993" w:type="dxa"/>
            <w:vAlign w:val="center"/>
          </w:tcPr>
          <w:p w14:paraId="10BD6580" w14:textId="77777777" w:rsidR="00D665F5" w:rsidRPr="00B21B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CEB9D17" w14:textId="77777777" w:rsidR="00D665F5" w:rsidRPr="00B21B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5F66109" w14:textId="77777777" w:rsidR="00D665F5" w:rsidRPr="00B21B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4457F" w:rsidRPr="00B21B1E" w14:paraId="3EFB5CA8" w14:textId="77777777" w:rsidTr="003962ED">
        <w:tc>
          <w:tcPr>
            <w:tcW w:w="993" w:type="dxa"/>
            <w:vAlign w:val="center"/>
          </w:tcPr>
          <w:p w14:paraId="7AE6B5DA" w14:textId="77777777" w:rsidR="0004457F" w:rsidRPr="00B21B1E" w:rsidRDefault="0004457F" w:rsidP="003962E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FDB759C" w14:textId="77777777" w:rsidR="0004457F" w:rsidRPr="00B21B1E" w:rsidRDefault="0004457F" w:rsidP="003962E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21B1E">
              <w:rPr>
                <w:rFonts w:ascii="Verdana" w:hAnsi="Verdana"/>
                <w:sz w:val="18"/>
                <w:szCs w:val="18"/>
              </w:rPr>
              <w:t>Scanmed</w:t>
            </w:r>
            <w:proofErr w:type="spellEnd"/>
            <w:r w:rsidRPr="00B21B1E">
              <w:rPr>
                <w:rFonts w:ascii="Verdana" w:hAnsi="Verdana"/>
                <w:sz w:val="18"/>
                <w:szCs w:val="18"/>
              </w:rPr>
              <w:t xml:space="preserve"> S.A.</w:t>
            </w:r>
          </w:p>
          <w:p w14:paraId="213BE6F9" w14:textId="77777777" w:rsidR="0004457F" w:rsidRPr="00B21B1E" w:rsidRDefault="0004457F" w:rsidP="003962ED">
            <w:pPr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Stefana Okrzei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1a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2189755" w14:textId="77777777" w:rsidR="0004457F" w:rsidRPr="00B21B1E" w:rsidRDefault="0004457F" w:rsidP="003962E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03-715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472462F" w14:textId="77777777" w:rsidR="0004457F" w:rsidRPr="00B21B1E" w:rsidRDefault="0004457F" w:rsidP="003962E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433 380.00 zł</w:t>
            </w:r>
          </w:p>
        </w:tc>
      </w:tr>
      <w:tr w:rsidR="0004457F" w:rsidRPr="00B21B1E" w14:paraId="11D7D52E" w14:textId="77777777" w:rsidTr="003962ED">
        <w:tc>
          <w:tcPr>
            <w:tcW w:w="993" w:type="dxa"/>
            <w:vAlign w:val="center"/>
          </w:tcPr>
          <w:p w14:paraId="4C1E5BDE" w14:textId="77777777" w:rsidR="0004457F" w:rsidRPr="00B21B1E" w:rsidRDefault="0004457F" w:rsidP="003962E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43B72E63" w14:textId="77777777" w:rsidR="0004457F" w:rsidRPr="00B21B1E" w:rsidRDefault="0004457F" w:rsidP="003962E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PZU Zdrowie S.A.</w:t>
            </w:r>
          </w:p>
          <w:p w14:paraId="657B6487" w14:textId="77777777" w:rsidR="0004457F" w:rsidRPr="00B21B1E" w:rsidRDefault="0004457F" w:rsidP="003962ED">
            <w:pPr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Rondo Daszyńskiego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4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9CC83B5" w14:textId="77777777" w:rsidR="0004457F" w:rsidRPr="00B21B1E" w:rsidRDefault="0004457F" w:rsidP="003962E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00-843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5E5897A" w14:textId="77777777" w:rsidR="0004457F" w:rsidRPr="00B21B1E" w:rsidRDefault="0004457F" w:rsidP="003962E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505 250.00 zł</w:t>
            </w:r>
          </w:p>
        </w:tc>
      </w:tr>
      <w:tr w:rsidR="0004457F" w:rsidRPr="00B21B1E" w14:paraId="3692C62E" w14:textId="77777777" w:rsidTr="003962ED">
        <w:tc>
          <w:tcPr>
            <w:tcW w:w="993" w:type="dxa"/>
            <w:vAlign w:val="center"/>
          </w:tcPr>
          <w:p w14:paraId="201A009B" w14:textId="77777777" w:rsidR="0004457F" w:rsidRPr="00B21B1E" w:rsidRDefault="0004457F" w:rsidP="003962E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20960B4F" w14:textId="0520DD68" w:rsidR="0004457F" w:rsidRPr="00B21B1E" w:rsidRDefault="0004457F" w:rsidP="003962E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21B1E">
              <w:rPr>
                <w:rFonts w:ascii="Verdana" w:hAnsi="Verdana"/>
                <w:sz w:val="18"/>
                <w:szCs w:val="18"/>
              </w:rPr>
              <w:t>Allmedica</w:t>
            </w:r>
            <w:proofErr w:type="spellEnd"/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21B1E">
              <w:rPr>
                <w:rFonts w:ascii="Verdana" w:hAnsi="Verdana"/>
                <w:sz w:val="18"/>
                <w:szCs w:val="18"/>
              </w:rPr>
              <w:t>Sp. z o.o.</w:t>
            </w:r>
          </w:p>
          <w:p w14:paraId="373C96BD" w14:textId="3266671F" w:rsidR="0004457F" w:rsidRPr="00B21B1E" w:rsidRDefault="0004457F" w:rsidP="003962ED">
            <w:pPr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ul. F</w:t>
            </w:r>
            <w:r w:rsidR="00B21B1E">
              <w:rPr>
                <w:rFonts w:ascii="Verdana" w:hAnsi="Verdana"/>
                <w:sz w:val="18"/>
                <w:szCs w:val="18"/>
              </w:rPr>
              <w:t>. Klimczaka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17/80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A6F9D9D" w14:textId="77777777" w:rsidR="0004457F" w:rsidRPr="00B21B1E" w:rsidRDefault="0004457F" w:rsidP="003962E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02-797</w:t>
            </w:r>
            <w:r w:rsidRPr="00B21B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21B1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6FE586B" w14:textId="77777777" w:rsidR="0004457F" w:rsidRPr="00B21B1E" w:rsidRDefault="0004457F" w:rsidP="003962E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21B1E">
              <w:rPr>
                <w:rFonts w:ascii="Verdana" w:hAnsi="Verdana"/>
                <w:sz w:val="18"/>
                <w:szCs w:val="18"/>
              </w:rPr>
              <w:t>572 480.00 zł</w:t>
            </w:r>
          </w:p>
        </w:tc>
      </w:tr>
    </w:tbl>
    <w:p w14:paraId="37C9AD3A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F2BAB9" w14:textId="77777777" w:rsidR="00B21B1E" w:rsidRPr="00B21B1E" w:rsidRDefault="00B21B1E" w:rsidP="00B21B1E">
      <w:pPr>
        <w:rPr>
          <w:rFonts w:ascii="Verdana" w:hAnsi="Verdana"/>
          <w:sz w:val="18"/>
          <w:szCs w:val="18"/>
        </w:rPr>
      </w:pPr>
    </w:p>
    <w:p w14:paraId="3F2D5062" w14:textId="77777777" w:rsidR="00B21B1E" w:rsidRDefault="00B21B1E" w:rsidP="00B21B1E">
      <w:pPr>
        <w:rPr>
          <w:rFonts w:ascii="Verdana" w:hAnsi="Verdana"/>
          <w:sz w:val="18"/>
          <w:szCs w:val="18"/>
        </w:rPr>
      </w:pPr>
    </w:p>
    <w:p w14:paraId="5F0958F2" w14:textId="77777777" w:rsidR="00B21B1E" w:rsidRPr="00B21B1E" w:rsidRDefault="00B21B1E" w:rsidP="00B21B1E">
      <w:pPr>
        <w:rPr>
          <w:rFonts w:ascii="Calibri" w:hAnsi="Calibri"/>
          <w:color w:val="000000"/>
          <w:sz w:val="24"/>
          <w:szCs w:val="24"/>
        </w:rPr>
      </w:pPr>
      <w:r w:rsidRPr="00B21B1E">
        <w:rPr>
          <w:rFonts w:ascii="Calibri" w:hAnsi="Calibri"/>
          <w:color w:val="000000"/>
          <w:sz w:val="24"/>
          <w:szCs w:val="24"/>
        </w:rPr>
        <w:t>Sekretarz komisji przetargowej</w:t>
      </w:r>
    </w:p>
    <w:p w14:paraId="04A6286A" w14:textId="77777777" w:rsidR="00B21B1E" w:rsidRPr="00B21B1E" w:rsidRDefault="00B21B1E" w:rsidP="00B21B1E">
      <w:pPr>
        <w:rPr>
          <w:rFonts w:ascii="Calibri" w:hAnsi="Calibri"/>
          <w:color w:val="000000"/>
          <w:sz w:val="24"/>
          <w:szCs w:val="24"/>
        </w:rPr>
      </w:pPr>
      <w:r w:rsidRPr="00B21B1E">
        <w:rPr>
          <w:rFonts w:ascii="Calibri" w:hAnsi="Calibri"/>
          <w:color w:val="000000"/>
          <w:sz w:val="24"/>
          <w:szCs w:val="24"/>
        </w:rPr>
        <w:t>Anna Trybus</w:t>
      </w:r>
    </w:p>
    <w:p w14:paraId="466394E4" w14:textId="77777777" w:rsidR="00B21B1E" w:rsidRPr="00B21B1E" w:rsidRDefault="00B21B1E" w:rsidP="00B21B1E">
      <w:pPr>
        <w:rPr>
          <w:rFonts w:ascii="Verdana" w:hAnsi="Verdana"/>
          <w:sz w:val="18"/>
          <w:szCs w:val="18"/>
        </w:rPr>
      </w:pPr>
    </w:p>
    <w:sectPr w:rsidR="00B21B1E" w:rsidRPr="00B21B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25E70" w14:textId="77777777" w:rsidR="00784B3A" w:rsidRDefault="00784B3A">
      <w:r>
        <w:separator/>
      </w:r>
    </w:p>
  </w:endnote>
  <w:endnote w:type="continuationSeparator" w:id="0">
    <w:p w14:paraId="42A4C130" w14:textId="77777777" w:rsidR="00784B3A" w:rsidRDefault="00784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CF0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E8C0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BC28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B34B89">
        <v:line id="_x0000_s1025" style="position:absolute;left:0;text-align:left;z-index:251657728" from="-3.85pt,8.7pt" to="455.15pt,8.7pt"/>
      </w:pict>
    </w:r>
  </w:p>
  <w:p w14:paraId="3771B9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CBF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22199" w14:textId="77777777" w:rsidR="009F189D" w:rsidRDefault="009F189D">
    <w:pPr>
      <w:pStyle w:val="Stopka"/>
      <w:tabs>
        <w:tab w:val="clear" w:pos="4536"/>
      </w:tabs>
      <w:jc w:val="center"/>
    </w:pPr>
  </w:p>
  <w:p w14:paraId="31BFA4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CFD75" w14:textId="77777777" w:rsidR="00784B3A" w:rsidRDefault="00784B3A">
      <w:r>
        <w:separator/>
      </w:r>
    </w:p>
  </w:footnote>
  <w:footnote w:type="continuationSeparator" w:id="0">
    <w:p w14:paraId="5337E464" w14:textId="77777777" w:rsidR="00784B3A" w:rsidRDefault="00784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BD2BA" w14:textId="77777777" w:rsidR="0004457F" w:rsidRDefault="00044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933B" w14:textId="77777777" w:rsidR="0004457F" w:rsidRDefault="00044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F79B" w14:textId="77777777" w:rsidR="0004457F" w:rsidRDefault="000445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B06"/>
    <w:rsid w:val="00007727"/>
    <w:rsid w:val="00017720"/>
    <w:rsid w:val="00035488"/>
    <w:rsid w:val="0004457F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4B0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4B3A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1B1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289F3"/>
  <w15:chartTrackingRefBased/>
  <w15:docId w15:val="{6048F70A-83F0-4CFB-B2B1-A657613D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2025-11-07T09:45:00Z</cp:lastPrinted>
  <dcterms:created xsi:type="dcterms:W3CDTF">2025-11-07T09:45:00Z</dcterms:created>
  <dcterms:modified xsi:type="dcterms:W3CDTF">2025-11-07T09:45:00Z</dcterms:modified>
</cp:coreProperties>
</file>