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4DEDB" w14:textId="3E56940A" w:rsidR="008D2AB8" w:rsidRPr="00646A08" w:rsidRDefault="00E332C5" w:rsidP="00E332C5">
      <w:pPr>
        <w:pStyle w:val="Nagwek3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Pr="00646A08">
        <w:rPr>
          <w:rFonts w:ascii="Verdana" w:hAnsi="Verdana"/>
          <w:b w:val="0"/>
          <w:sz w:val="18"/>
          <w:szCs w:val="18"/>
        </w:rPr>
        <w:tab/>
      </w:r>
      <w:r w:rsidR="008D2AB8" w:rsidRPr="00646A08">
        <w:rPr>
          <w:rFonts w:ascii="Verdana" w:hAnsi="Verdana"/>
          <w:b w:val="0"/>
          <w:sz w:val="18"/>
          <w:szCs w:val="18"/>
        </w:rPr>
        <w:tab/>
      </w:r>
      <w:r w:rsidR="008D2AB8" w:rsidRPr="00646A08">
        <w:rPr>
          <w:rFonts w:ascii="Verdana" w:hAnsi="Verdana"/>
          <w:b w:val="0"/>
          <w:sz w:val="18"/>
          <w:szCs w:val="18"/>
        </w:rPr>
        <w:tab/>
      </w:r>
      <w:r w:rsidR="008D2AB8" w:rsidRPr="00646A08">
        <w:rPr>
          <w:rFonts w:ascii="Verdana" w:hAnsi="Verdana"/>
          <w:b w:val="0"/>
          <w:sz w:val="18"/>
          <w:szCs w:val="18"/>
        </w:rPr>
        <w:tab/>
      </w:r>
      <w:r w:rsidR="008D2AB8" w:rsidRPr="00646A08">
        <w:rPr>
          <w:rFonts w:ascii="Verdana" w:hAnsi="Verdana"/>
          <w:sz w:val="18"/>
          <w:szCs w:val="18"/>
        </w:rPr>
        <w:t xml:space="preserve">Załącznik nr </w:t>
      </w:r>
      <w:r w:rsidR="00012286" w:rsidRPr="00646A08">
        <w:rPr>
          <w:rFonts w:ascii="Verdana" w:hAnsi="Verdana"/>
          <w:sz w:val="18"/>
          <w:szCs w:val="18"/>
        </w:rPr>
        <w:t>1</w:t>
      </w:r>
    </w:p>
    <w:p w14:paraId="57667643" w14:textId="77777777" w:rsidR="008D2AB8" w:rsidRPr="00646A0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22E4A11" w14:textId="1BCBD16F" w:rsidR="008D2AB8" w:rsidRPr="00646A08" w:rsidRDefault="008D2AB8" w:rsidP="00E332C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>FORMULARZ OFERTY</w:t>
      </w:r>
    </w:p>
    <w:p w14:paraId="0B2FDF5D" w14:textId="77777777" w:rsidR="00E332C5" w:rsidRPr="00646A08" w:rsidRDefault="00E332C5" w:rsidP="00E332C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5783F0C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31177651" w14:textId="1F6950BA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 ............................................................................................</w:t>
      </w:r>
    </w:p>
    <w:p w14:paraId="6C22DBC9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56B079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8BCCE92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2E4DB538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762DFAAF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5CF70781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0BE7CA7D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64FE318" w14:textId="77777777" w:rsidR="000119D8" w:rsidRPr="00646A08" w:rsidRDefault="000119D8" w:rsidP="000119D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1C7E6B6" w14:textId="77777777" w:rsidR="000119D8" w:rsidRPr="00646A08" w:rsidRDefault="000119D8" w:rsidP="000119D8">
      <w:pPr>
        <w:spacing w:line="360" w:lineRule="auto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Do: Nazwa i siedziba Zamawiającego:</w:t>
      </w:r>
    </w:p>
    <w:p w14:paraId="7CEAA988" w14:textId="77777777" w:rsidR="000119D8" w:rsidRPr="00646A08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176C94E" w14:textId="77777777" w:rsidR="000119D8" w:rsidRPr="00646A08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55159BC3" w14:textId="77777777" w:rsidR="000119D8" w:rsidRPr="00646A08" w:rsidRDefault="000119D8" w:rsidP="000119D8">
      <w:pPr>
        <w:ind w:right="-110"/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Al. Mickiewicza 30 </w:t>
      </w:r>
    </w:p>
    <w:p w14:paraId="39056D4B" w14:textId="77777777" w:rsidR="000119D8" w:rsidRPr="00646A08" w:rsidRDefault="000119D8" w:rsidP="000119D8">
      <w:pPr>
        <w:rPr>
          <w:rFonts w:ascii="Verdana" w:hAnsi="Verdana"/>
          <w:b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 xml:space="preserve">30-059 Kraków,  </w:t>
      </w:r>
    </w:p>
    <w:p w14:paraId="406938AA" w14:textId="77777777" w:rsidR="008D2AB8" w:rsidRPr="00646A0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FAFB62A" w14:textId="4337C42E" w:rsidR="008D2AB8" w:rsidRDefault="008D2AB8" w:rsidP="00B02E8B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54C8E" w:rsidRPr="00254C8E">
        <w:rPr>
          <w:rFonts w:ascii="Verdana" w:hAnsi="Verdana"/>
          <w:b/>
          <w:bCs/>
          <w:sz w:val="18"/>
          <w:szCs w:val="18"/>
        </w:rPr>
        <w:t xml:space="preserve">Dostawa pierwiastków chemicznych o wysokiej czystości dla </w:t>
      </w:r>
      <w:proofErr w:type="spellStart"/>
      <w:r w:rsidR="00254C8E" w:rsidRPr="00254C8E">
        <w:rPr>
          <w:rFonts w:ascii="Verdana" w:hAnsi="Verdana"/>
          <w:b/>
          <w:bCs/>
          <w:sz w:val="18"/>
          <w:szCs w:val="18"/>
        </w:rPr>
        <w:t>WIMiIP</w:t>
      </w:r>
      <w:proofErr w:type="spellEnd"/>
      <w:r w:rsidR="00254C8E" w:rsidRPr="00254C8E">
        <w:rPr>
          <w:rFonts w:ascii="Verdana" w:hAnsi="Verdana"/>
          <w:b/>
          <w:bCs/>
          <w:sz w:val="18"/>
          <w:szCs w:val="18"/>
        </w:rPr>
        <w:t xml:space="preserve"> KC-DE-zp.272-666/25</w:t>
      </w:r>
      <w:r w:rsidRPr="00646A08">
        <w:rPr>
          <w:rFonts w:ascii="Verdana" w:hAnsi="Verdana"/>
          <w:b/>
          <w:sz w:val="18"/>
          <w:szCs w:val="18"/>
        </w:rPr>
        <w:t xml:space="preserve">, </w:t>
      </w:r>
      <w:r w:rsidRPr="00646A08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AE44FA" w:rsidRPr="00646A08">
        <w:rPr>
          <w:rFonts w:ascii="Verdana" w:hAnsi="Verdana"/>
          <w:sz w:val="18"/>
          <w:szCs w:val="18"/>
        </w:rPr>
        <w:t xml:space="preserve"> </w:t>
      </w:r>
      <w:r w:rsidRPr="00646A08">
        <w:rPr>
          <w:rFonts w:ascii="Verdana" w:hAnsi="Verdana"/>
          <w:sz w:val="18"/>
          <w:szCs w:val="18"/>
        </w:rPr>
        <w:t>warunków zamówienia.</w:t>
      </w:r>
    </w:p>
    <w:p w14:paraId="0221B9AC" w14:textId="77777777" w:rsidR="00ED3BEA" w:rsidRDefault="00ED3BEA" w:rsidP="00B02E8B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tbl>
      <w:tblPr>
        <w:tblW w:w="870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1900"/>
        <w:gridCol w:w="2211"/>
        <w:gridCol w:w="851"/>
        <w:gridCol w:w="1614"/>
        <w:gridCol w:w="1559"/>
      </w:tblGrid>
      <w:tr w:rsidR="00E475B8" w14:paraId="1F57E517" w14:textId="77777777" w:rsidTr="00E475B8">
        <w:trPr>
          <w:trHeight w:val="645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91352B" w14:textId="77777777" w:rsidR="00E475B8" w:rsidRDefault="00E475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B17E73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pierwiastka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4CD4BA" w14:textId="493C5064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Stopień czystości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8999F8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E493FC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170E2309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462C6BF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2C6F42E3" w14:textId="77777777" w:rsidR="00E475B8" w:rsidRDefault="00E475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</w:tr>
      <w:tr w:rsidR="00E475B8" w14:paraId="18385080" w14:textId="77777777" w:rsidTr="00E475B8">
        <w:trPr>
          <w:trHeight w:val="234"/>
        </w:trPr>
        <w:tc>
          <w:tcPr>
            <w:tcW w:w="56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FC5C14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653200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3BEF76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5E43F5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B61C96C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790FA5" w14:textId="77777777" w:rsidR="00E475B8" w:rsidRDefault="00E475B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E475B8" w14:paraId="5DC53E20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4EE3B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1BF5" w14:textId="77777777" w:rsidR="00E475B8" w:rsidRDefault="00E475B8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Chrom (Cr)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16DA2" w14:textId="77777777" w:rsidR="00E475B8" w:rsidRDefault="00E475B8">
            <w:pPr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9B6C" w14:textId="10E3CC28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4139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8CEA04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2DC53200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D43AA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9BC22" w14:textId="6CEF56D5" w:rsidR="00E475B8" w:rsidRDefault="00E475B8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Mangan (Mg)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32312" w14:textId="77777777" w:rsidR="00E475B8" w:rsidRDefault="00E475B8"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51E49" w14:textId="4D6DDF38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D1EC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0D513C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1C38D34F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BED37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07D6" w14:textId="494ED70F" w:rsidR="00E475B8" w:rsidRDefault="00E475B8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Gal (Ga)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160B4" w14:textId="77777777" w:rsidR="00E475B8" w:rsidRDefault="00E475B8"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B511" w14:textId="0B193E44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1CE7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D38795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4DA7E119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F3226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3BB57" w14:textId="0CF138B8" w:rsidR="00E475B8" w:rsidRDefault="00E475B8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Krzem (Si)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6C2C9" w14:textId="77777777" w:rsidR="00E475B8" w:rsidRDefault="00E475B8"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B6C1D" w14:textId="62765ECA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7F3C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50ED74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053D17A7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35519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7D4B" w14:textId="53B72EA5" w:rsidR="00E475B8" w:rsidRDefault="00E475B8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Miedź (Cu)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77E96" w14:textId="77777777" w:rsidR="00E475B8" w:rsidRDefault="00E475B8"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02040" w14:textId="721F4C0A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167B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6567B8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192D26C3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1160C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7C8F" w14:textId="098E269C" w:rsidR="00E475B8" w:rsidRDefault="00E475B8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Niob (Nb)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26E9E" w14:textId="77777777" w:rsidR="00E475B8" w:rsidRDefault="00E475B8"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A4FD4" w14:textId="35B5019C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6D33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DB4108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37DF4D49" w14:textId="77777777" w:rsidTr="00E475B8">
        <w:trPr>
          <w:trHeight w:val="163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4BB10" w14:textId="77777777" w:rsidR="00E475B8" w:rsidRDefault="00E475B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45CE" w14:textId="3CB55C22" w:rsidR="00E475B8" w:rsidRDefault="00E475B8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Żelazo (Fe)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7C660" w14:textId="77777777" w:rsidR="00E475B8" w:rsidRDefault="00E475B8">
            <w:r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24936" w14:textId="7C0B9FC0" w:rsidR="00E475B8" w:rsidRDefault="00E475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200g</w:t>
            </w:r>
          </w:p>
        </w:tc>
        <w:tc>
          <w:tcPr>
            <w:tcW w:w="161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6B85" w14:textId="77777777" w:rsidR="00E475B8" w:rsidRDefault="00E475B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0C8B0F" w14:textId="77777777" w:rsidR="00E475B8" w:rsidRDefault="00E475B8">
            <w:pPr>
              <w:ind w:right="425"/>
              <w:rPr>
                <w:sz w:val="20"/>
                <w:szCs w:val="20"/>
              </w:rPr>
            </w:pPr>
          </w:p>
        </w:tc>
      </w:tr>
      <w:tr w:rsidR="00E475B8" w14:paraId="5AD3881C" w14:textId="77777777" w:rsidTr="00984C8F">
        <w:trPr>
          <w:trHeight w:val="163"/>
        </w:trPr>
        <w:tc>
          <w:tcPr>
            <w:tcW w:w="8700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170B46" w14:textId="77777777" w:rsidR="00E475B8" w:rsidRDefault="00E475B8" w:rsidP="00E475B8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</w:p>
          <w:p w14:paraId="4A7CD345" w14:textId="0DFBF6B5" w:rsidR="00E475B8" w:rsidRPr="00FB7916" w:rsidRDefault="00E475B8" w:rsidP="00E475B8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RAZEM</w:t>
            </w:r>
            <w:r w:rsidRPr="00FB7916">
              <w:rPr>
                <w:rFonts w:ascii="Verdana" w:hAnsi="Verdana"/>
                <w:sz w:val="18"/>
                <w:szCs w:val="18"/>
              </w:rPr>
              <w:t xml:space="preserve"> netto</w:t>
            </w:r>
            <w:r>
              <w:rPr>
                <w:rFonts w:ascii="Verdana" w:hAnsi="Verdana"/>
                <w:sz w:val="18"/>
                <w:szCs w:val="18"/>
              </w:rPr>
              <w:t>:</w:t>
            </w:r>
            <w:r w:rsidRPr="00FB7916"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…………….....</w:t>
            </w:r>
            <w:r w:rsidRPr="00FB7916">
              <w:rPr>
                <w:rFonts w:ascii="Verdana" w:hAnsi="Verdana"/>
                <w:sz w:val="18"/>
                <w:szCs w:val="18"/>
              </w:rPr>
              <w:t>/słownie: ……</w:t>
            </w:r>
            <w:r>
              <w:rPr>
                <w:rFonts w:ascii="Verdana" w:hAnsi="Verdana"/>
                <w:sz w:val="18"/>
                <w:szCs w:val="18"/>
              </w:rPr>
              <w:t>……..</w:t>
            </w:r>
            <w:r w:rsidRPr="00FB7916">
              <w:rPr>
                <w:rFonts w:ascii="Verdana" w:hAnsi="Verdana"/>
                <w:sz w:val="18"/>
                <w:szCs w:val="18"/>
              </w:rPr>
              <w:t>………</w:t>
            </w:r>
            <w:r>
              <w:rPr>
                <w:rFonts w:ascii="Verdana" w:hAnsi="Verdana"/>
                <w:sz w:val="18"/>
                <w:szCs w:val="18"/>
              </w:rPr>
              <w:t>……………………….</w:t>
            </w:r>
            <w:r w:rsidRPr="00FB7916">
              <w:rPr>
                <w:rFonts w:ascii="Verdana" w:hAnsi="Verdana"/>
                <w:sz w:val="18"/>
                <w:szCs w:val="18"/>
              </w:rPr>
              <w:t>……………./</w:t>
            </w:r>
          </w:p>
          <w:p w14:paraId="7B34B107" w14:textId="1EC01485" w:rsidR="00E475B8" w:rsidRPr="00E475B8" w:rsidRDefault="00E475B8" w:rsidP="00E475B8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VAT: </w:t>
            </w:r>
            <w:r w:rsidRPr="00FB7916">
              <w:rPr>
                <w:rFonts w:ascii="Verdana" w:hAnsi="Verdana"/>
                <w:b/>
                <w:bCs/>
                <w:sz w:val="18"/>
                <w:szCs w:val="18"/>
              </w:rPr>
              <w:t>…………………………………………</w:t>
            </w:r>
          </w:p>
          <w:p w14:paraId="31C1ED90" w14:textId="6BF78C7C" w:rsidR="00E475B8" w:rsidRPr="00D7104E" w:rsidRDefault="00E475B8" w:rsidP="00E475B8">
            <w:pPr>
              <w:pStyle w:val="Tekstpodstawowy"/>
              <w:spacing w:line="240" w:lineRule="auto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RAZEM </w:t>
            </w:r>
            <w:r w:rsidRPr="00FB7916">
              <w:rPr>
                <w:rFonts w:ascii="Verdana" w:hAnsi="Verdana"/>
                <w:sz w:val="18"/>
                <w:szCs w:val="18"/>
              </w:rPr>
              <w:t>brutto</w:t>
            </w:r>
            <w:r>
              <w:rPr>
                <w:rFonts w:ascii="Verdana" w:hAnsi="Verdana"/>
                <w:sz w:val="18"/>
                <w:szCs w:val="18"/>
              </w:rPr>
              <w:t>:……………..</w:t>
            </w:r>
            <w:r w:rsidRPr="00FB7916">
              <w:rPr>
                <w:rFonts w:ascii="Verdana" w:hAnsi="Verdana"/>
                <w:sz w:val="18"/>
                <w:szCs w:val="18"/>
              </w:rPr>
              <w:t>/słownie: ………………</w:t>
            </w:r>
            <w:r>
              <w:rPr>
                <w:rFonts w:ascii="Verdana" w:hAnsi="Verdana"/>
                <w:sz w:val="18"/>
                <w:szCs w:val="18"/>
              </w:rPr>
              <w:t>……………………………..…</w:t>
            </w:r>
            <w:r w:rsidRPr="00FB7916">
              <w:rPr>
                <w:rFonts w:ascii="Verdana" w:hAnsi="Verdana"/>
                <w:sz w:val="18"/>
                <w:szCs w:val="18"/>
              </w:rPr>
              <w:t>……..…/</w:t>
            </w:r>
          </w:p>
          <w:p w14:paraId="7F55B335" w14:textId="401EA483" w:rsidR="00E475B8" w:rsidRDefault="00E475B8" w:rsidP="00E475B8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</w:tbl>
    <w:p w14:paraId="48C07311" w14:textId="77777777" w:rsidR="00ED3BEA" w:rsidRDefault="00ED3BEA" w:rsidP="00B02E8B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317AA6F5" w14:textId="77777777" w:rsidR="00126B3A" w:rsidRPr="00646A08" w:rsidRDefault="00126B3A" w:rsidP="00126B3A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648CDA48" w14:textId="6754448B" w:rsidR="00A758C3" w:rsidRPr="00646A08" w:rsidRDefault="008D2AB8" w:rsidP="009C3941">
      <w:pPr>
        <w:widowControl w:val="0"/>
        <w:jc w:val="both"/>
        <w:rPr>
          <w:rFonts w:ascii="Verdana" w:hAnsi="Verdana"/>
          <w:b/>
          <w:bCs/>
          <w:sz w:val="18"/>
          <w:szCs w:val="18"/>
        </w:rPr>
      </w:pPr>
      <w:r w:rsidRPr="00646A08">
        <w:rPr>
          <w:rFonts w:ascii="Verdana" w:hAnsi="Verdana"/>
          <w:b/>
          <w:sz w:val="18"/>
          <w:szCs w:val="18"/>
        </w:rPr>
        <w:t>Termin realizacji umowy</w:t>
      </w:r>
      <w:r w:rsidR="006F47BC">
        <w:rPr>
          <w:rFonts w:ascii="Verdana" w:hAnsi="Verdana"/>
          <w:b/>
          <w:sz w:val="18"/>
          <w:szCs w:val="18"/>
        </w:rPr>
        <w:t>…………dni</w:t>
      </w:r>
      <w:r w:rsidR="00126B3A">
        <w:rPr>
          <w:rFonts w:ascii="Verdana" w:hAnsi="Verdana"/>
          <w:b/>
          <w:bCs/>
          <w:sz w:val="18"/>
          <w:szCs w:val="18"/>
        </w:rPr>
        <w:t xml:space="preserve"> </w:t>
      </w:r>
      <w:r w:rsidR="00AE44FA" w:rsidRPr="00646A08">
        <w:rPr>
          <w:rFonts w:ascii="Verdana" w:hAnsi="Verdana"/>
          <w:b/>
          <w:bCs/>
          <w:sz w:val="18"/>
          <w:szCs w:val="18"/>
        </w:rPr>
        <w:t>od daty podpisania umowy</w:t>
      </w:r>
      <w:r w:rsidR="00126B3A">
        <w:rPr>
          <w:rFonts w:ascii="Verdana" w:hAnsi="Verdana"/>
          <w:b/>
          <w:bCs/>
          <w:sz w:val="18"/>
          <w:szCs w:val="18"/>
        </w:rPr>
        <w:t>.</w:t>
      </w:r>
      <w:r w:rsidR="00DD4335" w:rsidRPr="00646A08">
        <w:rPr>
          <w:rFonts w:ascii="Verdana" w:hAnsi="Verdana"/>
          <w:b/>
          <w:bCs/>
          <w:sz w:val="18"/>
          <w:szCs w:val="18"/>
        </w:rPr>
        <w:t xml:space="preserve"> </w:t>
      </w:r>
      <w:r w:rsidR="006F47BC" w:rsidRPr="006F47BC">
        <w:rPr>
          <w:rFonts w:ascii="Verdana" w:hAnsi="Verdana"/>
          <w:b/>
          <w:bCs/>
          <w:sz w:val="18"/>
          <w:szCs w:val="18"/>
        </w:rPr>
        <w:t xml:space="preserve">*) </w:t>
      </w:r>
      <w:r w:rsidR="006F47BC" w:rsidRPr="003D3DDC">
        <w:rPr>
          <w:rFonts w:ascii="Verdana" w:hAnsi="Verdana"/>
          <w:b/>
          <w:bCs/>
          <w:i/>
          <w:iCs/>
          <w:sz w:val="18"/>
          <w:szCs w:val="18"/>
          <w:highlight w:val="yellow"/>
        </w:rPr>
        <w:t>/kryterium ceny ofert/</w:t>
      </w:r>
    </w:p>
    <w:p w14:paraId="22443384" w14:textId="54199F50" w:rsidR="006F47BC" w:rsidRDefault="006F47BC" w:rsidP="006F47BC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646A08">
        <w:rPr>
          <w:rFonts w:ascii="Verdana" w:hAnsi="Verdana"/>
          <w:i/>
          <w:sz w:val="18"/>
          <w:szCs w:val="18"/>
        </w:rPr>
        <w:t xml:space="preserve">*)W przypadku nie podania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646A08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maksymalny</w:t>
      </w:r>
      <w:r w:rsidRPr="00646A08">
        <w:rPr>
          <w:rFonts w:ascii="Verdana" w:hAnsi="Verdana"/>
          <w:i/>
          <w:sz w:val="18"/>
          <w:szCs w:val="18"/>
        </w:rPr>
        <w:t xml:space="preserve"> </w:t>
      </w:r>
      <w:r>
        <w:rPr>
          <w:rFonts w:ascii="Verdana" w:hAnsi="Verdana"/>
          <w:i/>
          <w:sz w:val="18"/>
          <w:szCs w:val="18"/>
        </w:rPr>
        <w:t>termin</w:t>
      </w:r>
      <w:r w:rsidRPr="00646A08">
        <w:rPr>
          <w:rFonts w:ascii="Verdana" w:hAnsi="Verdana"/>
          <w:i/>
          <w:sz w:val="18"/>
          <w:szCs w:val="18"/>
        </w:rPr>
        <w:t xml:space="preserve"> wskazany w SWZ</w:t>
      </w:r>
    </w:p>
    <w:p w14:paraId="2DBB45F6" w14:textId="1E9DF9FF" w:rsidR="00700259" w:rsidRPr="00646A08" w:rsidRDefault="00700259" w:rsidP="009C3941">
      <w:pPr>
        <w:widowControl w:val="0"/>
        <w:jc w:val="both"/>
        <w:rPr>
          <w:rFonts w:ascii="Verdana" w:hAnsi="Verdana"/>
          <w:i/>
          <w:sz w:val="18"/>
          <w:szCs w:val="18"/>
        </w:rPr>
      </w:pPr>
    </w:p>
    <w:p w14:paraId="605D1CE8" w14:textId="77777777" w:rsidR="009C3941" w:rsidRPr="00646A08" w:rsidRDefault="009C3941" w:rsidP="009C3941">
      <w:pPr>
        <w:widowControl w:val="0"/>
        <w:jc w:val="both"/>
        <w:rPr>
          <w:rFonts w:ascii="Verdana" w:hAnsi="Verdana"/>
          <w:i/>
          <w:sz w:val="18"/>
          <w:szCs w:val="18"/>
        </w:rPr>
      </w:pPr>
    </w:p>
    <w:p w14:paraId="4210FC4A" w14:textId="77777777" w:rsidR="00A758C3" w:rsidRPr="00646A08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Oświadczamy, że zgodnie z ustawą z dnia 6 marca 2018 r. Prawo przedsiębiorców, należymy do małych lub średnich przedsiębiorców: </w:t>
      </w:r>
      <w:r w:rsidRPr="00646A08">
        <w:rPr>
          <w:rFonts w:ascii="Verdana" w:hAnsi="Verdana"/>
          <w:b/>
          <w:bCs/>
          <w:sz w:val="18"/>
          <w:szCs w:val="18"/>
        </w:rPr>
        <w:t>TAK/NIE</w:t>
      </w:r>
    </w:p>
    <w:p w14:paraId="20AB82A5" w14:textId="77777777" w:rsidR="00A758C3" w:rsidRPr="00646A08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b/>
          <w:bCs/>
          <w:sz w:val="18"/>
          <w:szCs w:val="18"/>
        </w:rPr>
        <w:t>Termin płatności</w:t>
      </w:r>
      <w:r w:rsidRPr="00646A08">
        <w:rPr>
          <w:rFonts w:ascii="Verdana" w:hAnsi="Verdana"/>
          <w:sz w:val="18"/>
          <w:szCs w:val="18"/>
        </w:rPr>
        <w:t xml:space="preserve">: do 21 dni od dnia otrzymania faktury wystawionej przez Sprzedawcę po dokonaniu odbioru przedmiotu umowy potwierdzonego protokołem zdawczo - odbiorczym. Zapłata </w:t>
      </w:r>
      <w:r w:rsidRPr="00646A08">
        <w:rPr>
          <w:rFonts w:ascii="Verdana" w:hAnsi="Verdana"/>
          <w:sz w:val="18"/>
          <w:szCs w:val="18"/>
        </w:rPr>
        <w:lastRenderedPageBreak/>
        <w:t>wynagrodzenia nastąpi przelewem na rachunek Sprzedawcy zawarty na dzień zlecenia przelewu w wykazie podmiotów o których mowa w art. 96b ust. 1) Ustawy o podatku od towarów i usług.</w:t>
      </w:r>
    </w:p>
    <w:p w14:paraId="6EBFACA9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  <w:u w:val="single"/>
        </w:rPr>
      </w:pPr>
      <w:r w:rsidRPr="00646A08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4A4FBC7D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1.</w:t>
      </w:r>
      <w:r w:rsidRPr="00646A08">
        <w:rPr>
          <w:rFonts w:ascii="Verdana" w:hAnsi="Verdana"/>
          <w:sz w:val="18"/>
          <w:szCs w:val="18"/>
        </w:rPr>
        <w:tab/>
        <w:t>Oświadczamy, że jesteśmy związani niniejszą ofertą przez okres wskazany w SWZ.</w:t>
      </w:r>
    </w:p>
    <w:p w14:paraId="6FFEF33B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2.</w:t>
      </w:r>
      <w:r w:rsidRPr="00646A08">
        <w:rPr>
          <w:rFonts w:ascii="Verdana" w:hAnsi="Verdana"/>
          <w:sz w:val="18"/>
          <w:szCs w:val="18"/>
        </w:rPr>
        <w:tab/>
        <w:t>Oświadczamy, że zapoznaliśmy się z postanowieniami umowy, określonymi w 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2C606E3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3.</w:t>
      </w:r>
      <w:r w:rsidRPr="00646A08">
        <w:rPr>
          <w:rFonts w:ascii="Verdana" w:hAnsi="Verdana"/>
          <w:sz w:val="18"/>
          <w:szCs w:val="18"/>
        </w:rPr>
        <w:tab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02EE09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5729241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61B049" w14:textId="77777777" w:rsidR="00A758C3" w:rsidRPr="00646A08" w:rsidRDefault="00A758C3" w:rsidP="000119D8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4.</w:t>
      </w:r>
      <w:r w:rsidRPr="00646A08">
        <w:rPr>
          <w:rFonts w:ascii="Verdana" w:hAnsi="Verdana"/>
          <w:sz w:val="18"/>
          <w:szCs w:val="18"/>
        </w:rPr>
        <w:tab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758C3" w:rsidRPr="00646A08" w14:paraId="07460343" w14:textId="77777777" w:rsidTr="00A758C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F422E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AAE82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BC59C39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71F3C" w14:textId="77777777" w:rsidR="00A758C3" w:rsidRPr="00646A08" w:rsidRDefault="00A758C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46A08">
              <w:rPr>
                <w:rFonts w:ascii="Verdana" w:hAnsi="Verdana"/>
                <w:sz w:val="18"/>
                <w:szCs w:val="18"/>
              </w:rPr>
              <w:t>Nazwa podwykonawcy</w:t>
            </w:r>
            <w:r w:rsidRPr="00646A0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758C3" w:rsidRPr="00646A08" w14:paraId="1F2127A6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7D93D" w14:textId="77777777" w:rsidR="00A758C3" w:rsidRPr="00646A08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5BFF7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25985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758C3" w:rsidRPr="00646A08" w14:paraId="760DFC03" w14:textId="77777777" w:rsidTr="00A758C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AC719" w14:textId="77777777" w:rsidR="00A758C3" w:rsidRPr="00646A08" w:rsidRDefault="00A758C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4E1FA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DE9C6" w14:textId="77777777" w:rsidR="00A758C3" w:rsidRPr="00646A08" w:rsidRDefault="00A758C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385C6C3" w14:textId="58EB69E0" w:rsidR="00A758C3" w:rsidRPr="00646A08" w:rsidRDefault="00A758C3" w:rsidP="00A758C3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ab/>
      </w:r>
    </w:p>
    <w:p w14:paraId="2B348F2B" w14:textId="66C7DC65" w:rsidR="000119D8" w:rsidRPr="00646A08" w:rsidRDefault="000119D8" w:rsidP="000119D8">
      <w:pPr>
        <w:pStyle w:val="Akapitzlist"/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652151" w14:textId="77777777" w:rsidR="000119D8" w:rsidRPr="00646A08" w:rsidRDefault="000119D8" w:rsidP="000119D8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646A08">
        <w:rPr>
          <w:rFonts w:ascii="Verdana" w:hAnsi="Verdana" w:cs="Times New Roman"/>
          <w:sz w:val="18"/>
          <w:szCs w:val="18"/>
        </w:rPr>
        <w:tab/>
        <w:t>Imię i Nazwisko</w:t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  <w:r w:rsidRPr="00646A08">
        <w:rPr>
          <w:rFonts w:ascii="Verdana" w:hAnsi="Verdana" w:cs="Times New Roman"/>
          <w:sz w:val="18"/>
          <w:szCs w:val="18"/>
        </w:rPr>
        <w:tab/>
      </w:r>
    </w:p>
    <w:p w14:paraId="34BBD8D9" w14:textId="77777777" w:rsidR="000119D8" w:rsidRPr="00646A08" w:rsidRDefault="000119D8" w:rsidP="000119D8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46A08">
        <w:rPr>
          <w:rFonts w:ascii="Verdana" w:hAnsi="Verdana"/>
          <w:sz w:val="18"/>
          <w:szCs w:val="18"/>
        </w:rPr>
        <w:tab/>
      </w:r>
      <w:r w:rsidRPr="00646A08">
        <w:rPr>
          <w:rFonts w:ascii="Verdana" w:hAnsi="Verdana"/>
          <w:sz w:val="18"/>
          <w:szCs w:val="18"/>
        </w:rPr>
        <w:tab/>
      </w:r>
    </w:p>
    <w:p w14:paraId="733FC507" w14:textId="42E810A3" w:rsidR="000119D8" w:rsidRPr="00646A08" w:rsidRDefault="000119D8" w:rsidP="000119D8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ab/>
      </w:r>
      <w:r w:rsidRPr="00646A08">
        <w:rPr>
          <w:rFonts w:ascii="Verdana" w:hAnsi="Verdana"/>
          <w:sz w:val="18"/>
          <w:szCs w:val="18"/>
        </w:rPr>
        <w:tab/>
        <w:t xml:space="preserve"> </w:t>
      </w:r>
    </w:p>
    <w:p w14:paraId="7076847E" w14:textId="32E7A54E" w:rsidR="000119D8" w:rsidRPr="00646A08" w:rsidRDefault="000119D8" w:rsidP="000119D8">
      <w:pPr>
        <w:pStyle w:val="Akapitzlist"/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46A08">
        <w:rPr>
          <w:rFonts w:ascii="Verdana" w:hAnsi="Verdana"/>
          <w:sz w:val="18"/>
          <w:szCs w:val="18"/>
        </w:rPr>
        <w:t>ych</w:t>
      </w:r>
      <w:proofErr w:type="spellEnd"/>
      <w:r w:rsidRPr="00646A08">
        <w:rPr>
          <w:rFonts w:ascii="Verdana" w:hAnsi="Verdana"/>
          <w:sz w:val="18"/>
          <w:szCs w:val="18"/>
        </w:rPr>
        <w:t>) dokumentu(ów)</w:t>
      </w:r>
    </w:p>
    <w:p w14:paraId="0DC5C5CB" w14:textId="205AF6A8" w:rsidR="000119D8" w:rsidRPr="00646A08" w:rsidRDefault="000119D8" w:rsidP="000119D8">
      <w:p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        …………………………...........................……które dołączamy do oferty.</w:t>
      </w:r>
    </w:p>
    <w:p w14:paraId="7741C580" w14:textId="4F5999BC" w:rsidR="000119D8" w:rsidRPr="00646A08" w:rsidRDefault="000119D8" w:rsidP="000119D8">
      <w:pPr>
        <w:numPr>
          <w:ilvl w:val="0"/>
          <w:numId w:val="9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 xml:space="preserve"> załącznikami do niniejszej oferty są:</w:t>
      </w:r>
    </w:p>
    <w:p w14:paraId="3142A7A7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52677B9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……………………………………………..…………………………………………</w:t>
      </w:r>
    </w:p>
    <w:p w14:paraId="0FCBEE0B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14:paraId="1D77DCD0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A5ECF9D" w14:textId="77777777" w:rsidR="000119D8" w:rsidRPr="00646A08" w:rsidRDefault="000119D8" w:rsidP="000119D8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646A0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EEC01DE" w14:textId="77777777" w:rsidR="000119D8" w:rsidRPr="00646A08" w:rsidRDefault="000119D8" w:rsidP="000119D8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F0E6133" w14:textId="77777777" w:rsidR="000119D8" w:rsidRPr="00646A08" w:rsidRDefault="000119D8" w:rsidP="000119D8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6C523C30" w14:textId="77777777" w:rsidR="000119D8" w:rsidRPr="00646A08" w:rsidRDefault="000119D8" w:rsidP="000119D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46A0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646A0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5FB6E2DF" w14:textId="73A3C1E4" w:rsidR="00FE545C" w:rsidRPr="00646A08" w:rsidRDefault="00FE545C" w:rsidP="000119D8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FE545C" w:rsidRPr="00646A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73B5D" w14:textId="77777777" w:rsidR="006F4F09" w:rsidRDefault="006F4F09">
      <w:r>
        <w:separator/>
      </w:r>
    </w:p>
  </w:endnote>
  <w:endnote w:type="continuationSeparator" w:id="0">
    <w:p w14:paraId="71EAE483" w14:textId="77777777" w:rsidR="006F4F09" w:rsidRDefault="006F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0E05A" w14:textId="77777777" w:rsidR="003D203C" w:rsidRDefault="003D2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91B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475D1" w14:textId="77777777" w:rsidR="003D203C" w:rsidRDefault="003D2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CA5C1" w14:textId="77777777" w:rsidR="006F4F09" w:rsidRDefault="006F4F09">
      <w:r>
        <w:separator/>
      </w:r>
    </w:p>
  </w:footnote>
  <w:footnote w:type="continuationSeparator" w:id="0">
    <w:p w14:paraId="45358DD2" w14:textId="77777777" w:rsidR="006F4F09" w:rsidRDefault="006F4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B46E9" w14:textId="77777777" w:rsidR="003D203C" w:rsidRDefault="003D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08A5E" w14:textId="77777777" w:rsidR="003D203C" w:rsidRDefault="003D20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CA162E"/>
    <w:multiLevelType w:val="hybridMultilevel"/>
    <w:tmpl w:val="04884406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67AA7"/>
    <w:multiLevelType w:val="hybridMultilevel"/>
    <w:tmpl w:val="C37CE4C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DC397F"/>
    <w:multiLevelType w:val="hybridMultilevel"/>
    <w:tmpl w:val="D7F4553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7B66F9"/>
    <w:multiLevelType w:val="hybridMultilevel"/>
    <w:tmpl w:val="076AEE1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2"/>
  </w:num>
  <w:num w:numId="4" w16cid:durableId="318778347">
    <w:abstractNumId w:val="6"/>
  </w:num>
  <w:num w:numId="5" w16cid:durableId="10600598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60413318">
    <w:abstractNumId w:val="0"/>
  </w:num>
  <w:num w:numId="7" w16cid:durableId="1882546264">
    <w:abstractNumId w:val="1"/>
  </w:num>
  <w:num w:numId="8" w16cid:durableId="1673023565">
    <w:abstractNumId w:val="4"/>
  </w:num>
  <w:num w:numId="9" w16cid:durableId="6906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41"/>
    <w:rsid w:val="0001110D"/>
    <w:rsid w:val="000119D8"/>
    <w:rsid w:val="00012286"/>
    <w:rsid w:val="000349BB"/>
    <w:rsid w:val="000613EA"/>
    <w:rsid w:val="000704FC"/>
    <w:rsid w:val="00071CCC"/>
    <w:rsid w:val="000B731D"/>
    <w:rsid w:val="000D6134"/>
    <w:rsid w:val="000E09C7"/>
    <w:rsid w:val="000F6589"/>
    <w:rsid w:val="001001F8"/>
    <w:rsid w:val="00106636"/>
    <w:rsid w:val="00116EC6"/>
    <w:rsid w:val="00126B3A"/>
    <w:rsid w:val="001801DD"/>
    <w:rsid w:val="0018119D"/>
    <w:rsid w:val="001D4612"/>
    <w:rsid w:val="001F7651"/>
    <w:rsid w:val="002054D9"/>
    <w:rsid w:val="00207E98"/>
    <w:rsid w:val="00220859"/>
    <w:rsid w:val="00254C8E"/>
    <w:rsid w:val="002723B0"/>
    <w:rsid w:val="00272946"/>
    <w:rsid w:val="002A35E2"/>
    <w:rsid w:val="002D0FEB"/>
    <w:rsid w:val="002E2535"/>
    <w:rsid w:val="00315A4A"/>
    <w:rsid w:val="00317F77"/>
    <w:rsid w:val="0033526E"/>
    <w:rsid w:val="00367B41"/>
    <w:rsid w:val="003B1539"/>
    <w:rsid w:val="003B3166"/>
    <w:rsid w:val="003D203C"/>
    <w:rsid w:val="003D3DDC"/>
    <w:rsid w:val="00436A8F"/>
    <w:rsid w:val="00462644"/>
    <w:rsid w:val="00485437"/>
    <w:rsid w:val="004A0D80"/>
    <w:rsid w:val="004B7300"/>
    <w:rsid w:val="004C6753"/>
    <w:rsid w:val="004D1D5A"/>
    <w:rsid w:val="00503165"/>
    <w:rsid w:val="00520E8C"/>
    <w:rsid w:val="0052375B"/>
    <w:rsid w:val="005357CF"/>
    <w:rsid w:val="0056651A"/>
    <w:rsid w:val="00595C87"/>
    <w:rsid w:val="005D2C65"/>
    <w:rsid w:val="005E37A7"/>
    <w:rsid w:val="005E6D94"/>
    <w:rsid w:val="0063384F"/>
    <w:rsid w:val="00643C6F"/>
    <w:rsid w:val="00646202"/>
    <w:rsid w:val="00646A08"/>
    <w:rsid w:val="0065290F"/>
    <w:rsid w:val="00675291"/>
    <w:rsid w:val="006815F6"/>
    <w:rsid w:val="006A0149"/>
    <w:rsid w:val="006B1AE2"/>
    <w:rsid w:val="006D1C24"/>
    <w:rsid w:val="006E3711"/>
    <w:rsid w:val="006F47BC"/>
    <w:rsid w:val="006F4F09"/>
    <w:rsid w:val="00700259"/>
    <w:rsid w:val="00736060"/>
    <w:rsid w:val="00737AA9"/>
    <w:rsid w:val="00764F48"/>
    <w:rsid w:val="007748F0"/>
    <w:rsid w:val="00780F9A"/>
    <w:rsid w:val="007A4321"/>
    <w:rsid w:val="007E0A40"/>
    <w:rsid w:val="008050DD"/>
    <w:rsid w:val="0080627D"/>
    <w:rsid w:val="008072B2"/>
    <w:rsid w:val="00812337"/>
    <w:rsid w:val="00821556"/>
    <w:rsid w:val="00833933"/>
    <w:rsid w:val="00837532"/>
    <w:rsid w:val="00853083"/>
    <w:rsid w:val="008A5827"/>
    <w:rsid w:val="008B2F0C"/>
    <w:rsid w:val="008B4928"/>
    <w:rsid w:val="008D2AB8"/>
    <w:rsid w:val="008E349A"/>
    <w:rsid w:val="008F1C66"/>
    <w:rsid w:val="008F5A29"/>
    <w:rsid w:val="00970FE4"/>
    <w:rsid w:val="00974DAD"/>
    <w:rsid w:val="00990E79"/>
    <w:rsid w:val="009A325D"/>
    <w:rsid w:val="009C3941"/>
    <w:rsid w:val="00A0022B"/>
    <w:rsid w:val="00A23650"/>
    <w:rsid w:val="00A2476E"/>
    <w:rsid w:val="00A346FE"/>
    <w:rsid w:val="00A34ADC"/>
    <w:rsid w:val="00A47B4D"/>
    <w:rsid w:val="00A758C3"/>
    <w:rsid w:val="00A83018"/>
    <w:rsid w:val="00A87B36"/>
    <w:rsid w:val="00AD33DB"/>
    <w:rsid w:val="00AE44FA"/>
    <w:rsid w:val="00B02E8B"/>
    <w:rsid w:val="00B72CE3"/>
    <w:rsid w:val="00B774DC"/>
    <w:rsid w:val="00BE26B7"/>
    <w:rsid w:val="00BE35D0"/>
    <w:rsid w:val="00C11E49"/>
    <w:rsid w:val="00C67B9D"/>
    <w:rsid w:val="00C969A6"/>
    <w:rsid w:val="00C96D37"/>
    <w:rsid w:val="00CA7D36"/>
    <w:rsid w:val="00CE6773"/>
    <w:rsid w:val="00CF1686"/>
    <w:rsid w:val="00D24208"/>
    <w:rsid w:val="00D47A03"/>
    <w:rsid w:val="00D60C38"/>
    <w:rsid w:val="00D66893"/>
    <w:rsid w:val="00D8119A"/>
    <w:rsid w:val="00D90ACB"/>
    <w:rsid w:val="00DA17BB"/>
    <w:rsid w:val="00DC1500"/>
    <w:rsid w:val="00DD4335"/>
    <w:rsid w:val="00E0161A"/>
    <w:rsid w:val="00E12338"/>
    <w:rsid w:val="00E332C5"/>
    <w:rsid w:val="00E44371"/>
    <w:rsid w:val="00E45EEE"/>
    <w:rsid w:val="00E475B8"/>
    <w:rsid w:val="00E678B5"/>
    <w:rsid w:val="00E8496A"/>
    <w:rsid w:val="00E949B0"/>
    <w:rsid w:val="00EC0BEA"/>
    <w:rsid w:val="00ED3BEA"/>
    <w:rsid w:val="00ED4E2E"/>
    <w:rsid w:val="00F00591"/>
    <w:rsid w:val="00F44B24"/>
    <w:rsid w:val="00F51688"/>
    <w:rsid w:val="00F53146"/>
    <w:rsid w:val="00F91018"/>
    <w:rsid w:val="00FA0F30"/>
    <w:rsid w:val="00FA176A"/>
    <w:rsid w:val="00FA51A4"/>
    <w:rsid w:val="00FB3A8A"/>
    <w:rsid w:val="00FD4CBA"/>
    <w:rsid w:val="00FE0435"/>
    <w:rsid w:val="00FE428E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126B3A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696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2</cp:revision>
  <cp:lastPrinted>2025-11-05T12:45:00Z</cp:lastPrinted>
  <dcterms:created xsi:type="dcterms:W3CDTF">2025-11-05T12:45:00Z</dcterms:created>
  <dcterms:modified xsi:type="dcterms:W3CDTF">2025-11-05T12:45:00Z</dcterms:modified>
</cp:coreProperties>
</file>