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0B3AD" w14:textId="77777777" w:rsidR="00D665F5" w:rsidRDefault="00245AC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245AC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45ACD">
        <w:rPr>
          <w:sz w:val="22"/>
          <w:szCs w:val="22"/>
        </w:rPr>
        <w:t>2025-11-06</w:t>
      </w:r>
    </w:p>
    <w:p w14:paraId="1BF9A9B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3F0E8AF" w14:textId="77777777" w:rsidR="00245ACD" w:rsidRPr="00245ACD" w:rsidRDefault="00245ACD" w:rsidP="00577BC6">
      <w:pPr>
        <w:spacing w:after="40"/>
        <w:rPr>
          <w:b/>
          <w:bCs/>
          <w:sz w:val="22"/>
          <w:szCs w:val="22"/>
        </w:rPr>
      </w:pPr>
      <w:r w:rsidRPr="00245ACD">
        <w:rPr>
          <w:b/>
          <w:bCs/>
          <w:sz w:val="22"/>
          <w:szCs w:val="22"/>
        </w:rPr>
        <w:t>Akademia Górniczo - Hutnicza</w:t>
      </w:r>
    </w:p>
    <w:p w14:paraId="5C1B708B" w14:textId="77777777" w:rsidR="00245ACD" w:rsidRPr="00245ACD" w:rsidRDefault="00245ACD" w:rsidP="00577BC6">
      <w:pPr>
        <w:spacing w:after="40"/>
        <w:rPr>
          <w:b/>
          <w:bCs/>
          <w:sz w:val="22"/>
          <w:szCs w:val="22"/>
        </w:rPr>
      </w:pPr>
      <w:r w:rsidRPr="00245ACD">
        <w:rPr>
          <w:b/>
          <w:bCs/>
          <w:sz w:val="22"/>
          <w:szCs w:val="22"/>
        </w:rPr>
        <w:t>im. Stanisława Staszica w Krakowie</w:t>
      </w:r>
    </w:p>
    <w:p w14:paraId="23B95EB6" w14:textId="77777777" w:rsidR="00D665F5" w:rsidRPr="00D91931" w:rsidRDefault="00245ACD" w:rsidP="00577BC6">
      <w:pPr>
        <w:spacing w:after="40"/>
        <w:rPr>
          <w:b/>
          <w:bCs/>
          <w:sz w:val="22"/>
          <w:szCs w:val="22"/>
        </w:rPr>
      </w:pPr>
      <w:r w:rsidRPr="00245ACD">
        <w:rPr>
          <w:b/>
          <w:bCs/>
          <w:sz w:val="22"/>
          <w:szCs w:val="22"/>
        </w:rPr>
        <w:t>Dział Zamówień Publicznych</w:t>
      </w:r>
    </w:p>
    <w:p w14:paraId="19733A45" w14:textId="77777777" w:rsidR="00D665F5" w:rsidRPr="00BD5546" w:rsidRDefault="00245ACD" w:rsidP="00D665F5">
      <w:pPr>
        <w:rPr>
          <w:sz w:val="22"/>
          <w:szCs w:val="22"/>
        </w:rPr>
      </w:pPr>
      <w:r w:rsidRPr="00245AC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45ACD">
        <w:rPr>
          <w:sz w:val="22"/>
          <w:szCs w:val="22"/>
        </w:rPr>
        <w:t>30</w:t>
      </w:r>
    </w:p>
    <w:p w14:paraId="748F2DD9" w14:textId="77777777" w:rsidR="00D665F5" w:rsidRPr="00BD5546" w:rsidRDefault="00245ACD" w:rsidP="00D665F5">
      <w:pPr>
        <w:rPr>
          <w:sz w:val="22"/>
          <w:szCs w:val="22"/>
        </w:rPr>
      </w:pPr>
      <w:r w:rsidRPr="00245AC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45ACD">
        <w:rPr>
          <w:sz w:val="22"/>
          <w:szCs w:val="22"/>
        </w:rPr>
        <w:t>Kraków</w:t>
      </w:r>
    </w:p>
    <w:p w14:paraId="33DED44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8321D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FB5A10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45ACD" w:rsidRPr="00245ACD">
        <w:rPr>
          <w:b/>
          <w:sz w:val="22"/>
          <w:szCs w:val="22"/>
        </w:rPr>
        <w:t>KC-DE-zp.272-608/25</w:t>
      </w:r>
      <w:r w:rsidR="00A80738">
        <w:rPr>
          <w:sz w:val="24"/>
        </w:rPr>
        <w:tab/>
        <w:t xml:space="preserve"> </w:t>
      </w:r>
    </w:p>
    <w:p w14:paraId="25EF494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DC255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91DCB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CE1FD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7A86B8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330D2A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45ACD" w:rsidRPr="00245AC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130E69F9" w14:textId="77777777" w:rsidR="00A80738" w:rsidRPr="00577BC6" w:rsidRDefault="00245AC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45ACD">
        <w:rPr>
          <w:b/>
          <w:sz w:val="22"/>
          <w:szCs w:val="22"/>
        </w:rPr>
        <w:t>Dostawa łóżek i mebli oraz materaców i pokrowców do Ośrodka AGH w Łukęcinie, ul. Leśna 3, 72-400 Kamień Pomorski, woj. zachodniopomorskie  - KC-DE-zp.272-608/25</w:t>
      </w:r>
    </w:p>
    <w:p w14:paraId="2B04415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t.j.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D4C4056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45ACD" w:rsidRPr="00245ACD">
        <w:rPr>
          <w:sz w:val="22"/>
          <w:szCs w:val="22"/>
        </w:rPr>
        <w:t>06/11/2025</w:t>
      </w:r>
      <w:r w:rsidR="00FF4AB1" w:rsidRPr="00577BC6">
        <w:rPr>
          <w:sz w:val="22"/>
          <w:szCs w:val="22"/>
        </w:rPr>
        <w:t xml:space="preserve"> o godz. </w:t>
      </w:r>
      <w:r w:rsidR="00245ACD" w:rsidRPr="00245ACD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514E9F0" w14:textId="77777777" w:rsidTr="00C82837">
        <w:tc>
          <w:tcPr>
            <w:tcW w:w="993" w:type="dxa"/>
            <w:vAlign w:val="center"/>
          </w:tcPr>
          <w:p w14:paraId="514CFBE2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vAlign w:val="center"/>
          </w:tcPr>
          <w:p w14:paraId="1167E26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vAlign w:val="center"/>
          </w:tcPr>
          <w:p w14:paraId="5964251C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vAlign w:val="center"/>
          </w:tcPr>
          <w:p w14:paraId="71F091C3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245ACD" w:rsidRPr="00075CD0" w14:paraId="1436D3FD" w14:textId="77777777" w:rsidTr="003C3686">
        <w:tc>
          <w:tcPr>
            <w:tcW w:w="993" w:type="dxa"/>
            <w:vAlign w:val="center"/>
          </w:tcPr>
          <w:p w14:paraId="7E5F7F04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1134" w:type="dxa"/>
            <w:vAlign w:val="center"/>
          </w:tcPr>
          <w:p w14:paraId="3098ACB2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6C260666" w14:textId="77777777" w:rsidR="00245ACD" w:rsidRPr="00C82837" w:rsidRDefault="00245ACD" w:rsidP="003C3686">
            <w:pPr>
              <w:spacing w:before="40"/>
            </w:pPr>
            <w:r w:rsidRPr="00245ACD">
              <w:t>INI Konrad Warda</w:t>
            </w:r>
          </w:p>
          <w:p w14:paraId="06AA2F72" w14:textId="77777777" w:rsidR="001D0D46" w:rsidRDefault="001D0D46" w:rsidP="003C3686">
            <w:r>
              <w:t>Ul. Ordona  2a</w:t>
            </w:r>
          </w:p>
          <w:p w14:paraId="191243A0" w14:textId="3E5E553A" w:rsidR="00245ACD" w:rsidRPr="00CB5EDB" w:rsidRDefault="001D0D46" w:rsidP="001D0D46">
            <w:r>
              <w:t>01-237 Warszawa</w:t>
            </w:r>
            <w:r w:rsidR="00245ACD" w:rsidRPr="00CB5EDB">
              <w:t xml:space="preserve"> </w:t>
            </w:r>
          </w:p>
        </w:tc>
        <w:tc>
          <w:tcPr>
            <w:tcW w:w="2835" w:type="dxa"/>
            <w:vAlign w:val="center"/>
          </w:tcPr>
          <w:p w14:paraId="6CB91A67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263 902.33 zł</w:t>
            </w:r>
          </w:p>
        </w:tc>
      </w:tr>
      <w:tr w:rsidR="00245ACD" w:rsidRPr="00075CD0" w14:paraId="722747A5" w14:textId="77777777" w:rsidTr="003C3686">
        <w:tc>
          <w:tcPr>
            <w:tcW w:w="993" w:type="dxa"/>
            <w:vAlign w:val="center"/>
          </w:tcPr>
          <w:p w14:paraId="0B7E8908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1134" w:type="dxa"/>
            <w:vAlign w:val="center"/>
          </w:tcPr>
          <w:p w14:paraId="105BBECB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2AB31EC8" w14:textId="77777777" w:rsidR="00245ACD" w:rsidRPr="00C82837" w:rsidRDefault="00245ACD" w:rsidP="003C3686">
            <w:pPr>
              <w:spacing w:before="40"/>
            </w:pPr>
            <w:r w:rsidRPr="00245ACD">
              <w:t>4dream Sp. z o.o</w:t>
            </w:r>
          </w:p>
          <w:p w14:paraId="34B09880" w14:textId="77777777" w:rsidR="00245ACD" w:rsidRPr="00CB5EDB" w:rsidRDefault="00245ACD" w:rsidP="003C3686">
            <w:r w:rsidRPr="00245ACD">
              <w:t>Ogrodowa</w:t>
            </w:r>
            <w:r w:rsidRPr="00CB5EDB">
              <w:t xml:space="preserve"> </w:t>
            </w:r>
            <w:r w:rsidRPr="00245ACD">
              <w:t>21</w:t>
            </w:r>
            <w:r w:rsidRPr="00CB5EDB">
              <w:t xml:space="preserve"> </w:t>
            </w:r>
          </w:p>
          <w:p w14:paraId="75D74907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42-263</w:t>
            </w:r>
            <w:r w:rsidRPr="00CB5EDB">
              <w:t xml:space="preserve"> </w:t>
            </w:r>
            <w:r w:rsidRPr="00245ACD">
              <w:t>Wrzosowa</w:t>
            </w:r>
          </w:p>
        </w:tc>
        <w:tc>
          <w:tcPr>
            <w:tcW w:w="2835" w:type="dxa"/>
            <w:vAlign w:val="center"/>
          </w:tcPr>
          <w:p w14:paraId="5F198C46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40 923.42 zł</w:t>
            </w:r>
          </w:p>
        </w:tc>
      </w:tr>
      <w:tr w:rsidR="00245ACD" w:rsidRPr="00075CD0" w14:paraId="085EBFAA" w14:textId="77777777" w:rsidTr="003C3686">
        <w:tc>
          <w:tcPr>
            <w:tcW w:w="993" w:type="dxa"/>
            <w:vAlign w:val="center"/>
          </w:tcPr>
          <w:p w14:paraId="56415C6F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3</w:t>
            </w:r>
          </w:p>
        </w:tc>
        <w:tc>
          <w:tcPr>
            <w:tcW w:w="1134" w:type="dxa"/>
            <w:vAlign w:val="center"/>
          </w:tcPr>
          <w:p w14:paraId="2483ECF6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74265CA6" w14:textId="77777777" w:rsidR="00245ACD" w:rsidRPr="00C82837" w:rsidRDefault="00245ACD" w:rsidP="003C3686">
            <w:pPr>
              <w:spacing w:before="40"/>
            </w:pPr>
            <w:r w:rsidRPr="00245ACD">
              <w:t>WAM Wojciech Smolak</w:t>
            </w:r>
          </w:p>
          <w:p w14:paraId="7EBD50D9" w14:textId="77777777" w:rsidR="00245ACD" w:rsidRPr="00CB5EDB" w:rsidRDefault="00245ACD" w:rsidP="003C3686">
            <w:r w:rsidRPr="00245ACD">
              <w:t>Świlcza</w:t>
            </w:r>
            <w:r w:rsidRPr="00CB5EDB">
              <w:t xml:space="preserve"> </w:t>
            </w:r>
            <w:r w:rsidRPr="00245ACD">
              <w:t>147K</w:t>
            </w:r>
            <w:r w:rsidRPr="00CB5EDB">
              <w:t xml:space="preserve"> </w:t>
            </w:r>
          </w:p>
          <w:p w14:paraId="3FD3A179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36-072</w:t>
            </w:r>
            <w:r w:rsidRPr="00CB5EDB">
              <w:t xml:space="preserve"> </w:t>
            </w:r>
            <w:r w:rsidRPr="00245ACD">
              <w:t>Świlcza</w:t>
            </w:r>
          </w:p>
        </w:tc>
        <w:tc>
          <w:tcPr>
            <w:tcW w:w="2835" w:type="dxa"/>
            <w:vAlign w:val="center"/>
          </w:tcPr>
          <w:p w14:paraId="34E6768D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82 423.53 zł</w:t>
            </w:r>
          </w:p>
        </w:tc>
      </w:tr>
      <w:tr w:rsidR="00245ACD" w:rsidRPr="00075CD0" w14:paraId="7F2B86CA" w14:textId="77777777" w:rsidTr="003C3686">
        <w:tc>
          <w:tcPr>
            <w:tcW w:w="993" w:type="dxa"/>
            <w:vAlign w:val="center"/>
          </w:tcPr>
          <w:p w14:paraId="5FD7D230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4</w:t>
            </w:r>
          </w:p>
        </w:tc>
        <w:tc>
          <w:tcPr>
            <w:tcW w:w="1134" w:type="dxa"/>
            <w:vAlign w:val="center"/>
          </w:tcPr>
          <w:p w14:paraId="75A772A6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33E62F3C" w14:textId="77777777" w:rsidR="00245ACD" w:rsidRPr="00C82837" w:rsidRDefault="00245ACD" w:rsidP="003C3686">
            <w:pPr>
              <w:spacing w:before="40"/>
            </w:pPr>
            <w:r w:rsidRPr="00245ACD">
              <w:t>Przedsiębiorstwo Zaopatrzenia Szkół "CEZAS" sp. z o.o.</w:t>
            </w:r>
          </w:p>
          <w:p w14:paraId="20AEDE0D" w14:textId="77777777" w:rsidR="00245ACD" w:rsidRPr="00CB5EDB" w:rsidRDefault="00245ACD" w:rsidP="003C3686">
            <w:r w:rsidRPr="00245ACD">
              <w:t>Aleja Solidarności</w:t>
            </w:r>
            <w:r w:rsidRPr="00CB5EDB">
              <w:t xml:space="preserve"> </w:t>
            </w:r>
            <w:r w:rsidRPr="00245ACD">
              <w:t>15</w:t>
            </w:r>
            <w:r w:rsidRPr="00CB5EDB">
              <w:t xml:space="preserve"> </w:t>
            </w:r>
          </w:p>
          <w:p w14:paraId="6F89569C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15-751</w:t>
            </w:r>
            <w:r w:rsidRPr="00CB5EDB">
              <w:t xml:space="preserve"> </w:t>
            </w:r>
            <w:r w:rsidRPr="00245ACD">
              <w:t>Białystok</w:t>
            </w:r>
          </w:p>
        </w:tc>
        <w:tc>
          <w:tcPr>
            <w:tcW w:w="2835" w:type="dxa"/>
            <w:vAlign w:val="center"/>
          </w:tcPr>
          <w:p w14:paraId="02CCA03A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68 880.00 zł</w:t>
            </w:r>
          </w:p>
        </w:tc>
      </w:tr>
      <w:tr w:rsidR="00245ACD" w:rsidRPr="00075CD0" w14:paraId="325DDE59" w14:textId="77777777" w:rsidTr="003C3686">
        <w:tc>
          <w:tcPr>
            <w:tcW w:w="993" w:type="dxa"/>
            <w:vAlign w:val="center"/>
          </w:tcPr>
          <w:p w14:paraId="18C55DFB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6</w:t>
            </w:r>
          </w:p>
        </w:tc>
        <w:tc>
          <w:tcPr>
            <w:tcW w:w="1134" w:type="dxa"/>
            <w:vAlign w:val="center"/>
          </w:tcPr>
          <w:p w14:paraId="66B32F9C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0336742E" w14:textId="77777777" w:rsidR="00245ACD" w:rsidRPr="00C82837" w:rsidRDefault="00245ACD" w:rsidP="003C3686">
            <w:pPr>
              <w:spacing w:before="40"/>
            </w:pPr>
            <w:r w:rsidRPr="00245ACD">
              <w:t>"Drzewiarz- Bis" sp .z o.o.</w:t>
            </w:r>
          </w:p>
          <w:p w14:paraId="5B13A987" w14:textId="77777777" w:rsidR="00245ACD" w:rsidRPr="00CB5EDB" w:rsidRDefault="00245ACD" w:rsidP="003C3686">
            <w:r w:rsidRPr="00245ACD">
              <w:t>Kardynała Wyszńskiego</w:t>
            </w:r>
            <w:r w:rsidRPr="00CB5EDB">
              <w:t xml:space="preserve"> </w:t>
            </w:r>
            <w:r w:rsidRPr="00245ACD">
              <w:t>46/a</w:t>
            </w:r>
            <w:r w:rsidRPr="00CB5EDB">
              <w:t xml:space="preserve"> </w:t>
            </w:r>
          </w:p>
          <w:p w14:paraId="1C5B8F51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87-600</w:t>
            </w:r>
            <w:r w:rsidRPr="00CB5EDB">
              <w:t xml:space="preserve"> </w:t>
            </w:r>
            <w:r w:rsidRPr="00245ACD">
              <w:t>Lipno</w:t>
            </w:r>
          </w:p>
        </w:tc>
        <w:tc>
          <w:tcPr>
            <w:tcW w:w="2835" w:type="dxa"/>
            <w:vAlign w:val="center"/>
          </w:tcPr>
          <w:p w14:paraId="7F95D6C9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53 923.20 zł</w:t>
            </w:r>
          </w:p>
        </w:tc>
      </w:tr>
      <w:tr w:rsidR="00245ACD" w:rsidRPr="00075CD0" w14:paraId="23F5B9D8" w14:textId="77777777" w:rsidTr="003C3686">
        <w:tc>
          <w:tcPr>
            <w:tcW w:w="993" w:type="dxa"/>
            <w:vAlign w:val="center"/>
          </w:tcPr>
          <w:p w14:paraId="211CCE2A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7</w:t>
            </w:r>
          </w:p>
        </w:tc>
        <w:tc>
          <w:tcPr>
            <w:tcW w:w="1134" w:type="dxa"/>
            <w:vAlign w:val="center"/>
          </w:tcPr>
          <w:p w14:paraId="691DD81A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38F85C26" w14:textId="77777777" w:rsidR="00245ACD" w:rsidRPr="00C82837" w:rsidRDefault="00245ACD" w:rsidP="003C3686">
            <w:pPr>
              <w:spacing w:before="40"/>
            </w:pPr>
            <w:r w:rsidRPr="00245ACD">
              <w:t>SZWED MEBLE SPÓŁKA JAWNA</w:t>
            </w:r>
          </w:p>
          <w:p w14:paraId="2AF3FD91" w14:textId="77777777" w:rsidR="00245ACD" w:rsidRPr="00CB5EDB" w:rsidRDefault="00245ACD" w:rsidP="003C3686">
            <w:r w:rsidRPr="00245ACD">
              <w:t>JANA PAWŁA II</w:t>
            </w:r>
            <w:r w:rsidRPr="00CB5EDB">
              <w:t xml:space="preserve"> </w:t>
            </w:r>
            <w:r w:rsidRPr="00245ACD">
              <w:t>63B</w:t>
            </w:r>
            <w:r w:rsidRPr="00CB5EDB">
              <w:t xml:space="preserve"> </w:t>
            </w:r>
          </w:p>
          <w:p w14:paraId="6D535C65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98-200</w:t>
            </w:r>
            <w:r w:rsidRPr="00CB5EDB">
              <w:t xml:space="preserve"> </w:t>
            </w:r>
            <w:r w:rsidRPr="00245ACD">
              <w:t>SIERADZ</w:t>
            </w:r>
          </w:p>
        </w:tc>
        <w:tc>
          <w:tcPr>
            <w:tcW w:w="2835" w:type="dxa"/>
            <w:vAlign w:val="center"/>
          </w:tcPr>
          <w:p w14:paraId="320C7BCA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59 609.49 zł</w:t>
            </w:r>
          </w:p>
        </w:tc>
      </w:tr>
      <w:tr w:rsidR="00245ACD" w:rsidRPr="00075CD0" w14:paraId="2495F400" w14:textId="77777777" w:rsidTr="003C3686">
        <w:tc>
          <w:tcPr>
            <w:tcW w:w="993" w:type="dxa"/>
            <w:vAlign w:val="center"/>
          </w:tcPr>
          <w:p w14:paraId="24E7558F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8</w:t>
            </w:r>
          </w:p>
        </w:tc>
        <w:tc>
          <w:tcPr>
            <w:tcW w:w="1134" w:type="dxa"/>
            <w:vAlign w:val="center"/>
          </w:tcPr>
          <w:p w14:paraId="59CA0A5E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36FC9390" w14:textId="77777777" w:rsidR="00245ACD" w:rsidRPr="00C82837" w:rsidRDefault="00245ACD" w:rsidP="003C3686">
            <w:pPr>
              <w:spacing w:before="40"/>
            </w:pPr>
            <w:r w:rsidRPr="00245ACD">
              <w:t>Toro Spółka zoo</w:t>
            </w:r>
          </w:p>
          <w:p w14:paraId="12B5C5DF" w14:textId="77777777" w:rsidR="00245ACD" w:rsidRPr="00CB5EDB" w:rsidRDefault="00245ACD" w:rsidP="003C3686">
            <w:r w:rsidRPr="00245ACD">
              <w:lastRenderedPageBreak/>
              <w:t>Breń</w:t>
            </w:r>
            <w:r w:rsidRPr="00CB5EDB">
              <w:t xml:space="preserve"> </w:t>
            </w:r>
            <w:r w:rsidRPr="00245ACD">
              <w:t>64a</w:t>
            </w:r>
            <w:r w:rsidRPr="00CB5EDB">
              <w:t xml:space="preserve"> </w:t>
            </w:r>
          </w:p>
          <w:p w14:paraId="6274A538" w14:textId="68CA7910" w:rsidR="00245ACD" w:rsidRPr="00CB5EDB" w:rsidRDefault="00245ACD" w:rsidP="003C3686">
            <w:pPr>
              <w:spacing w:after="120"/>
              <w:jc w:val="both"/>
            </w:pPr>
            <w:r w:rsidRPr="00245ACD">
              <w:t>33-140</w:t>
            </w:r>
            <w:r w:rsidRPr="00CB5EDB">
              <w:t xml:space="preserve"> </w:t>
            </w:r>
            <w:r w:rsidR="002B1114">
              <w:t>L</w:t>
            </w:r>
            <w:r w:rsidRPr="00245ACD">
              <w:t xml:space="preserve">isia </w:t>
            </w:r>
            <w:r w:rsidR="002B1114">
              <w:t>G</w:t>
            </w:r>
            <w:r w:rsidRPr="00245ACD">
              <w:t>óra</w:t>
            </w:r>
          </w:p>
        </w:tc>
        <w:tc>
          <w:tcPr>
            <w:tcW w:w="2835" w:type="dxa"/>
            <w:vAlign w:val="center"/>
          </w:tcPr>
          <w:p w14:paraId="2FF351CD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lastRenderedPageBreak/>
              <w:t>116 973.00 zł</w:t>
            </w:r>
          </w:p>
        </w:tc>
      </w:tr>
      <w:tr w:rsidR="00245ACD" w:rsidRPr="00075CD0" w14:paraId="55C8DB15" w14:textId="77777777" w:rsidTr="003C3686">
        <w:tc>
          <w:tcPr>
            <w:tcW w:w="993" w:type="dxa"/>
            <w:vAlign w:val="center"/>
          </w:tcPr>
          <w:p w14:paraId="27BE6544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9</w:t>
            </w:r>
          </w:p>
        </w:tc>
        <w:tc>
          <w:tcPr>
            <w:tcW w:w="1134" w:type="dxa"/>
            <w:vAlign w:val="center"/>
          </w:tcPr>
          <w:p w14:paraId="4E3F9D32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797E698B" w14:textId="77777777" w:rsidR="00245ACD" w:rsidRPr="00C82837" w:rsidRDefault="00245ACD" w:rsidP="003C3686">
            <w:pPr>
              <w:spacing w:before="40"/>
            </w:pPr>
            <w:r w:rsidRPr="00245ACD">
              <w:t>Multiko Spółka z ograniczoną odpowiedzialnością</w:t>
            </w:r>
          </w:p>
          <w:p w14:paraId="01A3E64C" w14:textId="77777777" w:rsidR="00245ACD" w:rsidRPr="00CB5EDB" w:rsidRDefault="00245ACD" w:rsidP="003C3686">
            <w:r w:rsidRPr="00245ACD">
              <w:t>T.A.Wendy</w:t>
            </w:r>
            <w:r w:rsidRPr="00CB5EDB">
              <w:t xml:space="preserve"> </w:t>
            </w:r>
            <w:r w:rsidRPr="00245ACD">
              <w:t>10</w:t>
            </w:r>
            <w:r w:rsidRPr="00CB5EDB">
              <w:t xml:space="preserve"> </w:t>
            </w:r>
          </w:p>
          <w:p w14:paraId="07C69B33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70-655</w:t>
            </w:r>
            <w:r w:rsidRPr="00CB5EDB">
              <w:t xml:space="preserve"> </w:t>
            </w:r>
            <w:r w:rsidRPr="00245ACD">
              <w:t>Szczecin</w:t>
            </w:r>
          </w:p>
        </w:tc>
        <w:tc>
          <w:tcPr>
            <w:tcW w:w="2835" w:type="dxa"/>
            <w:vAlign w:val="center"/>
          </w:tcPr>
          <w:p w14:paraId="693C9FBC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62 968.62 zł</w:t>
            </w:r>
          </w:p>
        </w:tc>
      </w:tr>
      <w:tr w:rsidR="00245ACD" w:rsidRPr="00075CD0" w14:paraId="4BE5E899" w14:textId="77777777" w:rsidTr="003C3686">
        <w:tc>
          <w:tcPr>
            <w:tcW w:w="993" w:type="dxa"/>
            <w:vAlign w:val="center"/>
          </w:tcPr>
          <w:p w14:paraId="6726778E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11</w:t>
            </w:r>
          </w:p>
        </w:tc>
        <w:tc>
          <w:tcPr>
            <w:tcW w:w="1134" w:type="dxa"/>
            <w:vAlign w:val="center"/>
          </w:tcPr>
          <w:p w14:paraId="49C56F28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364632F0" w14:textId="77777777" w:rsidR="00245ACD" w:rsidRPr="00C82837" w:rsidRDefault="00245ACD" w:rsidP="003C3686">
            <w:pPr>
              <w:spacing w:before="40"/>
            </w:pPr>
            <w:r w:rsidRPr="00245ACD">
              <w:t>KARIAN Sp.j. Jan, Bożena, Andrzej Karwan</w:t>
            </w:r>
          </w:p>
          <w:p w14:paraId="3E1D001F" w14:textId="77777777" w:rsidR="00245ACD" w:rsidRPr="00CB5EDB" w:rsidRDefault="00245ACD" w:rsidP="003C3686">
            <w:r w:rsidRPr="00245ACD">
              <w:t>Warszawska, Chojęcin Szum</w:t>
            </w:r>
            <w:r w:rsidRPr="00CB5EDB">
              <w:t xml:space="preserve"> </w:t>
            </w:r>
            <w:r w:rsidRPr="00245ACD">
              <w:t>48</w:t>
            </w:r>
            <w:r w:rsidRPr="00CB5EDB">
              <w:t xml:space="preserve"> </w:t>
            </w:r>
          </w:p>
          <w:p w14:paraId="799A846B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63-640</w:t>
            </w:r>
            <w:r w:rsidRPr="00CB5EDB">
              <w:t xml:space="preserve"> </w:t>
            </w:r>
            <w:r w:rsidRPr="00245ACD">
              <w:t>Bralin</w:t>
            </w:r>
          </w:p>
        </w:tc>
        <w:tc>
          <w:tcPr>
            <w:tcW w:w="2835" w:type="dxa"/>
            <w:vAlign w:val="center"/>
          </w:tcPr>
          <w:p w14:paraId="37D6F0F0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76 533.00 zł</w:t>
            </w:r>
          </w:p>
        </w:tc>
      </w:tr>
      <w:tr w:rsidR="00245ACD" w:rsidRPr="00075CD0" w14:paraId="1D968677" w14:textId="77777777" w:rsidTr="003C3686">
        <w:tc>
          <w:tcPr>
            <w:tcW w:w="993" w:type="dxa"/>
            <w:vAlign w:val="center"/>
          </w:tcPr>
          <w:p w14:paraId="5A4469D4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12</w:t>
            </w:r>
          </w:p>
        </w:tc>
        <w:tc>
          <w:tcPr>
            <w:tcW w:w="1134" w:type="dxa"/>
            <w:vAlign w:val="center"/>
          </w:tcPr>
          <w:p w14:paraId="0D9CC1AF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51BF1DFB" w14:textId="77777777" w:rsidR="00245ACD" w:rsidRPr="00C82837" w:rsidRDefault="00245ACD" w:rsidP="003C3686">
            <w:pPr>
              <w:spacing w:before="40"/>
            </w:pPr>
            <w:r w:rsidRPr="00245ACD">
              <w:t>PRZEDSIĘBIORSTWO WIELOBRAMNŻOWE REST ANDRZEJ WINNICKI</w:t>
            </w:r>
          </w:p>
          <w:p w14:paraId="2BEE03FF" w14:textId="77777777" w:rsidR="00245ACD" w:rsidRPr="00CB5EDB" w:rsidRDefault="00245ACD" w:rsidP="003C3686">
            <w:r w:rsidRPr="00245ACD">
              <w:t>Młyńska</w:t>
            </w:r>
            <w:r w:rsidRPr="00CB5EDB">
              <w:t xml:space="preserve"> </w:t>
            </w:r>
            <w:r w:rsidRPr="00245ACD">
              <w:t>55 a</w:t>
            </w:r>
            <w:r w:rsidRPr="00CB5EDB">
              <w:t xml:space="preserve"> </w:t>
            </w:r>
          </w:p>
          <w:p w14:paraId="651C10FF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76-251</w:t>
            </w:r>
            <w:r w:rsidRPr="00CB5EDB">
              <w:t xml:space="preserve"> </w:t>
            </w:r>
            <w:r w:rsidRPr="00245ACD">
              <w:t>Kobylnica</w:t>
            </w:r>
          </w:p>
        </w:tc>
        <w:tc>
          <w:tcPr>
            <w:tcW w:w="2835" w:type="dxa"/>
            <w:vAlign w:val="center"/>
          </w:tcPr>
          <w:p w14:paraId="00C4EBCB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62 299.50 zł</w:t>
            </w:r>
          </w:p>
        </w:tc>
      </w:tr>
      <w:tr w:rsidR="00245ACD" w:rsidRPr="00075CD0" w14:paraId="10983EF6" w14:textId="77777777" w:rsidTr="003C3686">
        <w:tc>
          <w:tcPr>
            <w:tcW w:w="993" w:type="dxa"/>
            <w:vAlign w:val="center"/>
          </w:tcPr>
          <w:p w14:paraId="0E8CC823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13</w:t>
            </w:r>
          </w:p>
        </w:tc>
        <w:tc>
          <w:tcPr>
            <w:tcW w:w="1134" w:type="dxa"/>
            <w:vAlign w:val="center"/>
          </w:tcPr>
          <w:p w14:paraId="49E698EB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2E853DAC" w14:textId="77777777" w:rsidR="00245ACD" w:rsidRPr="00C82837" w:rsidRDefault="00245ACD" w:rsidP="003C3686">
            <w:pPr>
              <w:spacing w:before="40"/>
            </w:pPr>
            <w:r w:rsidRPr="00245ACD">
              <w:t>Apolla Spółka z ograniczoną odpowiedzialnością</w:t>
            </w:r>
          </w:p>
          <w:p w14:paraId="489BC234" w14:textId="77777777" w:rsidR="00245ACD" w:rsidRPr="00CB5EDB" w:rsidRDefault="00245ACD" w:rsidP="003C3686">
            <w:r w:rsidRPr="00245ACD">
              <w:t>Barwałd Górny</w:t>
            </w:r>
            <w:r w:rsidRPr="00CB5EDB">
              <w:t xml:space="preserve"> </w:t>
            </w:r>
            <w:r w:rsidRPr="00245ACD">
              <w:t>372</w:t>
            </w:r>
            <w:r w:rsidRPr="00CB5EDB">
              <w:t xml:space="preserve"> </w:t>
            </w:r>
          </w:p>
          <w:p w14:paraId="1A76331D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34-130</w:t>
            </w:r>
            <w:r w:rsidRPr="00CB5EDB">
              <w:t xml:space="preserve"> </w:t>
            </w:r>
            <w:r w:rsidRPr="00245ACD">
              <w:t>Klawaria Zebrzydowska</w:t>
            </w:r>
          </w:p>
        </w:tc>
        <w:tc>
          <w:tcPr>
            <w:tcW w:w="2835" w:type="dxa"/>
            <w:vAlign w:val="center"/>
          </w:tcPr>
          <w:p w14:paraId="43939A6E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44 134.86 zł</w:t>
            </w:r>
          </w:p>
        </w:tc>
      </w:tr>
      <w:tr w:rsidR="00245ACD" w:rsidRPr="00075CD0" w14:paraId="6FD3B13D" w14:textId="77777777" w:rsidTr="003C3686">
        <w:tc>
          <w:tcPr>
            <w:tcW w:w="993" w:type="dxa"/>
            <w:vAlign w:val="center"/>
          </w:tcPr>
          <w:p w14:paraId="3D1A1E31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16</w:t>
            </w:r>
          </w:p>
        </w:tc>
        <w:tc>
          <w:tcPr>
            <w:tcW w:w="1134" w:type="dxa"/>
            <w:vAlign w:val="center"/>
          </w:tcPr>
          <w:p w14:paraId="2E05068F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4110" w:type="dxa"/>
          </w:tcPr>
          <w:p w14:paraId="11D95DBD" w14:textId="77777777" w:rsidR="00245ACD" w:rsidRPr="00C82837" w:rsidRDefault="00245ACD" w:rsidP="003C3686">
            <w:pPr>
              <w:spacing w:before="40"/>
            </w:pPr>
            <w:r w:rsidRPr="00245ACD">
              <w:t>ROMAR SC R.Spyrka M.Grygiel</w:t>
            </w:r>
          </w:p>
          <w:p w14:paraId="5AEDE191" w14:textId="77777777" w:rsidR="00245ACD" w:rsidRPr="00CB5EDB" w:rsidRDefault="00245ACD" w:rsidP="003C3686">
            <w:r w:rsidRPr="00245ACD">
              <w:t>Zawoja</w:t>
            </w:r>
            <w:r w:rsidRPr="00CB5EDB">
              <w:t xml:space="preserve"> </w:t>
            </w:r>
            <w:r w:rsidRPr="00245ACD">
              <w:t>929</w:t>
            </w:r>
            <w:r w:rsidRPr="00CB5EDB">
              <w:t xml:space="preserve"> </w:t>
            </w:r>
          </w:p>
          <w:p w14:paraId="72F36392" w14:textId="77777777" w:rsidR="00245ACD" w:rsidRPr="00CB5EDB" w:rsidRDefault="00245ACD" w:rsidP="003C3686">
            <w:pPr>
              <w:spacing w:after="120"/>
              <w:jc w:val="both"/>
            </w:pPr>
            <w:r w:rsidRPr="00245ACD">
              <w:t>34-222</w:t>
            </w:r>
            <w:r w:rsidRPr="00CB5EDB">
              <w:t xml:space="preserve"> </w:t>
            </w:r>
            <w:r w:rsidRPr="00245ACD">
              <w:t>Zawoja</w:t>
            </w:r>
          </w:p>
        </w:tc>
        <w:tc>
          <w:tcPr>
            <w:tcW w:w="2835" w:type="dxa"/>
            <w:vAlign w:val="center"/>
          </w:tcPr>
          <w:p w14:paraId="7E3FC774" w14:textId="77777777" w:rsidR="00245ACD" w:rsidRPr="00CB5EDB" w:rsidRDefault="00245ACD" w:rsidP="003C3686">
            <w:pPr>
              <w:spacing w:before="120" w:after="120"/>
              <w:jc w:val="center"/>
            </w:pPr>
            <w:r w:rsidRPr="00245ACD">
              <w:t>44 259.89 zł</w:t>
            </w:r>
          </w:p>
        </w:tc>
      </w:tr>
      <w:tr w:rsidR="001D0D46" w:rsidRPr="00075CD0" w14:paraId="7DFF0992" w14:textId="77777777" w:rsidTr="003C3686">
        <w:tc>
          <w:tcPr>
            <w:tcW w:w="993" w:type="dxa"/>
            <w:vAlign w:val="center"/>
          </w:tcPr>
          <w:p w14:paraId="1824F9F7" w14:textId="77777777" w:rsidR="001D0D46" w:rsidRPr="00245ACD" w:rsidRDefault="001D0D46" w:rsidP="003C3686">
            <w:pPr>
              <w:spacing w:before="120" w:after="120"/>
              <w:jc w:val="center"/>
            </w:pPr>
          </w:p>
        </w:tc>
        <w:tc>
          <w:tcPr>
            <w:tcW w:w="1134" w:type="dxa"/>
            <w:vAlign w:val="center"/>
          </w:tcPr>
          <w:p w14:paraId="5D96356C" w14:textId="77777777" w:rsidR="001D0D46" w:rsidRPr="00245ACD" w:rsidRDefault="001D0D46" w:rsidP="003C3686">
            <w:pPr>
              <w:spacing w:before="120" w:after="120"/>
              <w:jc w:val="center"/>
            </w:pPr>
          </w:p>
        </w:tc>
        <w:tc>
          <w:tcPr>
            <w:tcW w:w="4110" w:type="dxa"/>
          </w:tcPr>
          <w:p w14:paraId="668C4F04" w14:textId="77777777" w:rsidR="001D0D46" w:rsidRPr="00245ACD" w:rsidRDefault="001D0D46" w:rsidP="003C3686">
            <w:pPr>
              <w:spacing w:before="40"/>
            </w:pPr>
          </w:p>
        </w:tc>
        <w:tc>
          <w:tcPr>
            <w:tcW w:w="2835" w:type="dxa"/>
            <w:vAlign w:val="center"/>
          </w:tcPr>
          <w:p w14:paraId="2FC0440A" w14:textId="77777777" w:rsidR="001D0D46" w:rsidRPr="00245ACD" w:rsidRDefault="001D0D46" w:rsidP="003C3686">
            <w:pPr>
              <w:spacing w:before="120" w:after="120"/>
              <w:jc w:val="center"/>
            </w:pPr>
          </w:p>
        </w:tc>
      </w:tr>
      <w:tr w:rsidR="009F5A5A" w:rsidRPr="00075CD0" w14:paraId="1C10F99F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E4BC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E958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0C823" w14:textId="77777777" w:rsidR="009F5A5A" w:rsidRPr="00C82837" w:rsidRDefault="009F5A5A" w:rsidP="003C3686">
            <w:pPr>
              <w:spacing w:before="40"/>
            </w:pPr>
            <w:r w:rsidRPr="00245ACD">
              <w:t>INI Konrad Warda</w:t>
            </w:r>
          </w:p>
          <w:p w14:paraId="7246F27B" w14:textId="77777777" w:rsidR="001D0D46" w:rsidRDefault="001D0D46" w:rsidP="001D0D46">
            <w:r>
              <w:t>Ul. Ordona  2a</w:t>
            </w:r>
          </w:p>
          <w:p w14:paraId="19284F52" w14:textId="26D13FB6" w:rsidR="009F5A5A" w:rsidRPr="00CB5EDB" w:rsidRDefault="001D0D46" w:rsidP="001D0D46">
            <w:pPr>
              <w:spacing w:before="40"/>
            </w:pPr>
            <w:r>
              <w:t>01-237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7AC12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125 217.96 zł</w:t>
            </w:r>
          </w:p>
        </w:tc>
      </w:tr>
      <w:tr w:rsidR="009F5A5A" w:rsidRPr="00075CD0" w14:paraId="2E00F383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0B41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FAA63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4F6A" w14:textId="77777777" w:rsidR="009F5A5A" w:rsidRPr="00C82837" w:rsidRDefault="009F5A5A" w:rsidP="003C3686">
            <w:pPr>
              <w:spacing w:before="40"/>
            </w:pPr>
            <w:r w:rsidRPr="00245ACD">
              <w:t>4dream Sp. z o.o</w:t>
            </w:r>
          </w:p>
          <w:p w14:paraId="43FB58DE" w14:textId="77777777" w:rsidR="009F5A5A" w:rsidRPr="00CB5EDB" w:rsidRDefault="009F5A5A" w:rsidP="009F5A5A">
            <w:pPr>
              <w:spacing w:before="40"/>
            </w:pPr>
            <w:r w:rsidRPr="00245ACD">
              <w:t>Ogrodowa</w:t>
            </w:r>
            <w:r w:rsidRPr="00CB5EDB">
              <w:t xml:space="preserve"> </w:t>
            </w:r>
            <w:r w:rsidRPr="00245ACD">
              <w:t>21</w:t>
            </w:r>
            <w:r w:rsidRPr="00CB5EDB">
              <w:t xml:space="preserve"> </w:t>
            </w:r>
          </w:p>
          <w:p w14:paraId="1C8D21CE" w14:textId="77777777" w:rsidR="009F5A5A" w:rsidRPr="00CB5EDB" w:rsidRDefault="009F5A5A" w:rsidP="009F5A5A">
            <w:pPr>
              <w:spacing w:before="40"/>
            </w:pPr>
            <w:r w:rsidRPr="00245ACD">
              <w:t>42-263</w:t>
            </w:r>
            <w:r w:rsidRPr="00CB5EDB">
              <w:t xml:space="preserve"> </w:t>
            </w:r>
            <w:r w:rsidRPr="00245ACD">
              <w:t>Wrzosowa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978D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42 036.11 zł</w:t>
            </w:r>
          </w:p>
        </w:tc>
      </w:tr>
      <w:tr w:rsidR="009F5A5A" w:rsidRPr="00075CD0" w14:paraId="21DF5685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E9ABC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11D5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1C07" w14:textId="77777777" w:rsidR="009F5A5A" w:rsidRPr="00C82837" w:rsidRDefault="009F5A5A" w:rsidP="003C3686">
            <w:pPr>
              <w:spacing w:before="40"/>
            </w:pPr>
            <w:r w:rsidRPr="00245ACD">
              <w:t>WAM Wojciech Smolak</w:t>
            </w:r>
          </w:p>
          <w:p w14:paraId="688017ED" w14:textId="77777777" w:rsidR="009F5A5A" w:rsidRPr="00CB5EDB" w:rsidRDefault="009F5A5A" w:rsidP="009F5A5A">
            <w:pPr>
              <w:spacing w:before="40"/>
            </w:pPr>
            <w:r w:rsidRPr="00245ACD">
              <w:t>Świlcza</w:t>
            </w:r>
            <w:r w:rsidRPr="00CB5EDB">
              <w:t xml:space="preserve"> </w:t>
            </w:r>
            <w:r w:rsidRPr="00245ACD">
              <w:t>147K</w:t>
            </w:r>
            <w:r w:rsidRPr="00CB5EDB">
              <w:t xml:space="preserve"> </w:t>
            </w:r>
          </w:p>
          <w:p w14:paraId="1522C1B5" w14:textId="77777777" w:rsidR="009F5A5A" w:rsidRPr="00CB5EDB" w:rsidRDefault="009F5A5A" w:rsidP="009F5A5A">
            <w:pPr>
              <w:spacing w:before="40"/>
            </w:pPr>
            <w:r w:rsidRPr="00245ACD">
              <w:t>36-072</w:t>
            </w:r>
            <w:r w:rsidRPr="00CB5EDB">
              <w:t xml:space="preserve"> </w:t>
            </w:r>
            <w:r w:rsidRPr="00245ACD">
              <w:t>Świlcza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DF1BA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69 684.42 zł</w:t>
            </w:r>
          </w:p>
        </w:tc>
      </w:tr>
      <w:tr w:rsidR="009F5A5A" w:rsidRPr="00075CD0" w14:paraId="78E4F00C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D435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EDAB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368A0" w14:textId="77777777" w:rsidR="009F5A5A" w:rsidRPr="00C82837" w:rsidRDefault="009F5A5A" w:rsidP="003C3686">
            <w:pPr>
              <w:spacing w:before="40"/>
            </w:pPr>
            <w:r w:rsidRPr="00245ACD">
              <w:t>PPHU SARA Agata Komasara</w:t>
            </w:r>
          </w:p>
          <w:p w14:paraId="2391A21C" w14:textId="77777777" w:rsidR="009F5A5A" w:rsidRPr="00CB5EDB" w:rsidRDefault="009F5A5A" w:rsidP="009F5A5A">
            <w:pPr>
              <w:spacing w:before="40"/>
            </w:pPr>
            <w:r w:rsidRPr="00245ACD">
              <w:t>1 Maja</w:t>
            </w:r>
            <w:r w:rsidRPr="00CB5EDB">
              <w:t xml:space="preserve"> </w:t>
            </w:r>
            <w:r w:rsidRPr="00245ACD">
              <w:t>13</w:t>
            </w:r>
            <w:r w:rsidRPr="00CB5EDB">
              <w:t xml:space="preserve"> </w:t>
            </w:r>
          </w:p>
          <w:p w14:paraId="2504D9CD" w14:textId="77777777" w:rsidR="009F5A5A" w:rsidRPr="00CB5EDB" w:rsidRDefault="009F5A5A" w:rsidP="009F5A5A">
            <w:pPr>
              <w:spacing w:before="40"/>
            </w:pPr>
            <w:r w:rsidRPr="00245ACD">
              <w:t>28-131</w:t>
            </w:r>
            <w:r w:rsidRPr="00CB5EDB">
              <w:t xml:space="preserve"> </w:t>
            </w:r>
            <w:r w:rsidRPr="00245ACD">
              <w:t>Solec-Zdrój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447D7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52 571.18 zł</w:t>
            </w:r>
          </w:p>
        </w:tc>
      </w:tr>
      <w:tr w:rsidR="009F5A5A" w:rsidRPr="00075CD0" w14:paraId="776FA3D0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7D593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5D25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07C5" w14:textId="77777777" w:rsidR="009F5A5A" w:rsidRPr="00C82837" w:rsidRDefault="009F5A5A" w:rsidP="003C3686">
            <w:pPr>
              <w:spacing w:before="40"/>
            </w:pPr>
            <w:r w:rsidRPr="00245ACD">
              <w:t>"Drzewiarz- Bis" sp .z o.o.</w:t>
            </w:r>
          </w:p>
          <w:p w14:paraId="5F11D44D" w14:textId="77777777" w:rsidR="009F5A5A" w:rsidRPr="00CB5EDB" w:rsidRDefault="009F5A5A" w:rsidP="009F5A5A">
            <w:pPr>
              <w:spacing w:before="40"/>
            </w:pPr>
            <w:r w:rsidRPr="00245ACD">
              <w:t>Kardynała Wyszńskiego</w:t>
            </w:r>
            <w:r w:rsidRPr="00CB5EDB">
              <w:t xml:space="preserve"> </w:t>
            </w:r>
            <w:r w:rsidRPr="00245ACD">
              <w:t>46/a</w:t>
            </w:r>
            <w:r w:rsidRPr="00CB5EDB">
              <w:t xml:space="preserve"> </w:t>
            </w:r>
          </w:p>
          <w:p w14:paraId="4A0A6F9B" w14:textId="77777777" w:rsidR="009F5A5A" w:rsidRPr="00CB5EDB" w:rsidRDefault="009F5A5A" w:rsidP="009F5A5A">
            <w:pPr>
              <w:spacing w:before="40"/>
            </w:pPr>
            <w:r w:rsidRPr="00245ACD">
              <w:t>87-600</w:t>
            </w:r>
            <w:r w:rsidRPr="00CB5EDB">
              <w:t xml:space="preserve"> </w:t>
            </w:r>
            <w:r w:rsidRPr="00245ACD">
              <w:t>Lipno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5ACA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39 195.18 zł</w:t>
            </w:r>
          </w:p>
        </w:tc>
      </w:tr>
      <w:tr w:rsidR="009F5A5A" w:rsidRPr="00075CD0" w14:paraId="465FE027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9124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AC509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58B29" w14:textId="77777777" w:rsidR="009F5A5A" w:rsidRPr="00C82837" w:rsidRDefault="009F5A5A" w:rsidP="003C3686">
            <w:pPr>
              <w:spacing w:before="40"/>
            </w:pPr>
            <w:r w:rsidRPr="00245ACD">
              <w:t>Multiko Spółka z ograniczoną odpowiedzialnością</w:t>
            </w:r>
          </w:p>
          <w:p w14:paraId="6D889A21" w14:textId="77777777" w:rsidR="009F5A5A" w:rsidRPr="00CB5EDB" w:rsidRDefault="009F5A5A" w:rsidP="009F5A5A">
            <w:pPr>
              <w:spacing w:before="40"/>
            </w:pPr>
            <w:r w:rsidRPr="00245ACD">
              <w:t>T.A.Wendy</w:t>
            </w:r>
            <w:r w:rsidRPr="00CB5EDB">
              <w:t xml:space="preserve"> </w:t>
            </w:r>
            <w:r w:rsidRPr="00245ACD">
              <w:t>10</w:t>
            </w:r>
            <w:r w:rsidRPr="00CB5EDB">
              <w:t xml:space="preserve"> </w:t>
            </w:r>
          </w:p>
          <w:p w14:paraId="2C8DE17F" w14:textId="77777777" w:rsidR="009F5A5A" w:rsidRPr="00CB5EDB" w:rsidRDefault="009F5A5A" w:rsidP="009F5A5A">
            <w:pPr>
              <w:spacing w:before="40"/>
            </w:pPr>
            <w:r w:rsidRPr="00245ACD">
              <w:t>70-655</w:t>
            </w:r>
            <w:r w:rsidRPr="00CB5EDB">
              <w:t xml:space="preserve"> </w:t>
            </w:r>
            <w:r w:rsidRPr="00245ACD">
              <w:t>Szczecin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08234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138 512.76 zł</w:t>
            </w:r>
          </w:p>
        </w:tc>
      </w:tr>
      <w:tr w:rsidR="009F5A5A" w:rsidRPr="00075CD0" w14:paraId="1832FD4A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1B25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9589E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9A11B" w14:textId="77777777" w:rsidR="009F5A5A" w:rsidRPr="00C82837" w:rsidRDefault="009F5A5A" w:rsidP="003C3686">
            <w:pPr>
              <w:spacing w:before="40"/>
            </w:pPr>
            <w:r w:rsidRPr="00245ACD">
              <w:t>Duraturn Europe sp. z o.o.</w:t>
            </w:r>
          </w:p>
          <w:p w14:paraId="62065E60" w14:textId="77777777" w:rsidR="009F5A5A" w:rsidRPr="00CB5EDB" w:rsidRDefault="009F5A5A" w:rsidP="009F5A5A">
            <w:pPr>
              <w:spacing w:before="40"/>
            </w:pPr>
            <w:r w:rsidRPr="00245ACD">
              <w:t>Zwyciestwa</w:t>
            </w:r>
            <w:r w:rsidRPr="00CB5EDB">
              <w:t xml:space="preserve"> </w:t>
            </w:r>
            <w:r w:rsidRPr="00245ACD">
              <w:t>40</w:t>
            </w:r>
            <w:r w:rsidRPr="00CB5EDB">
              <w:t xml:space="preserve"> </w:t>
            </w:r>
          </w:p>
          <w:p w14:paraId="295F735A" w14:textId="77777777" w:rsidR="009F5A5A" w:rsidRPr="00CB5EDB" w:rsidRDefault="009F5A5A" w:rsidP="009F5A5A">
            <w:pPr>
              <w:spacing w:before="40"/>
            </w:pPr>
            <w:r w:rsidRPr="00245ACD">
              <w:t>44-193</w:t>
            </w:r>
            <w:r w:rsidRPr="00CB5EDB">
              <w:t xml:space="preserve"> </w:t>
            </w:r>
            <w:r w:rsidRPr="00245ACD">
              <w:t>Knurów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8FB71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66 301.33 zł</w:t>
            </w:r>
          </w:p>
        </w:tc>
      </w:tr>
      <w:tr w:rsidR="009F5A5A" w:rsidRPr="00075CD0" w14:paraId="71347F8C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EF2B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0164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918B8" w14:textId="77777777" w:rsidR="009F5A5A" w:rsidRPr="00C82837" w:rsidRDefault="009F5A5A" w:rsidP="003C3686">
            <w:pPr>
              <w:spacing w:before="40"/>
            </w:pPr>
            <w:r w:rsidRPr="00245ACD">
              <w:t>KARIAN Sp.j. Jan, Bożena, Andrzej Karwan</w:t>
            </w:r>
          </w:p>
          <w:p w14:paraId="02F617F3" w14:textId="77777777" w:rsidR="009F5A5A" w:rsidRPr="00CB5EDB" w:rsidRDefault="009F5A5A" w:rsidP="009F5A5A">
            <w:pPr>
              <w:spacing w:before="40"/>
            </w:pPr>
            <w:r w:rsidRPr="00245ACD">
              <w:t>Warszawska, Chojęcin Szum</w:t>
            </w:r>
            <w:r w:rsidRPr="00CB5EDB">
              <w:t xml:space="preserve"> </w:t>
            </w:r>
            <w:r w:rsidRPr="00245ACD">
              <w:t>48</w:t>
            </w:r>
            <w:r w:rsidRPr="00CB5EDB">
              <w:t xml:space="preserve"> </w:t>
            </w:r>
          </w:p>
          <w:p w14:paraId="3601753B" w14:textId="77777777" w:rsidR="009F5A5A" w:rsidRPr="00CB5EDB" w:rsidRDefault="009F5A5A" w:rsidP="009F5A5A">
            <w:pPr>
              <w:spacing w:before="40"/>
            </w:pPr>
            <w:r w:rsidRPr="00245ACD">
              <w:t>63-640</w:t>
            </w:r>
            <w:r w:rsidRPr="00CB5EDB">
              <w:t xml:space="preserve"> </w:t>
            </w:r>
            <w:r w:rsidRPr="00245ACD">
              <w:t>Bralin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3BDD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80 663.40 zł</w:t>
            </w:r>
          </w:p>
        </w:tc>
      </w:tr>
      <w:tr w:rsidR="009F5A5A" w:rsidRPr="00075CD0" w14:paraId="719C7B05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082A7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0528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F83C2" w14:textId="77777777" w:rsidR="009F5A5A" w:rsidRPr="00C82837" w:rsidRDefault="009F5A5A" w:rsidP="003C3686">
            <w:pPr>
              <w:spacing w:before="40"/>
            </w:pPr>
            <w:r w:rsidRPr="00245ACD">
              <w:t>PRZEDSIĘBIORSTWO WIELOBRAMNŻOWE REST ANDRZEJ WINNICKI</w:t>
            </w:r>
          </w:p>
          <w:p w14:paraId="121E741C" w14:textId="77777777" w:rsidR="009F5A5A" w:rsidRPr="00CB5EDB" w:rsidRDefault="009F5A5A" w:rsidP="009F5A5A">
            <w:pPr>
              <w:spacing w:before="40"/>
            </w:pPr>
            <w:r w:rsidRPr="00245ACD">
              <w:lastRenderedPageBreak/>
              <w:t>Młyńska</w:t>
            </w:r>
            <w:r w:rsidRPr="00CB5EDB">
              <w:t xml:space="preserve"> </w:t>
            </w:r>
            <w:r w:rsidRPr="00245ACD">
              <w:t>55 a</w:t>
            </w:r>
            <w:r w:rsidRPr="00CB5EDB">
              <w:t xml:space="preserve"> </w:t>
            </w:r>
          </w:p>
          <w:p w14:paraId="3559065A" w14:textId="77777777" w:rsidR="009F5A5A" w:rsidRPr="00CB5EDB" w:rsidRDefault="009F5A5A" w:rsidP="009F5A5A">
            <w:pPr>
              <w:spacing w:before="40"/>
            </w:pPr>
            <w:r w:rsidRPr="00245ACD">
              <w:t>76-251</w:t>
            </w:r>
            <w:r w:rsidRPr="00CB5EDB">
              <w:t xml:space="preserve"> </w:t>
            </w:r>
            <w:r w:rsidRPr="00245ACD">
              <w:t>Kobylnica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57CAB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lastRenderedPageBreak/>
              <w:t>68 634.00 zł</w:t>
            </w:r>
          </w:p>
        </w:tc>
      </w:tr>
      <w:tr w:rsidR="009F5A5A" w:rsidRPr="00075CD0" w14:paraId="2194849E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F415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1BBAC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97AA5" w14:textId="77777777" w:rsidR="009F5A5A" w:rsidRPr="00C82837" w:rsidRDefault="009F5A5A" w:rsidP="003C3686">
            <w:pPr>
              <w:spacing w:before="40"/>
            </w:pPr>
            <w:r w:rsidRPr="00245ACD">
              <w:t>Apolla Spółka z ograniczoną odpowiedzialnością</w:t>
            </w:r>
          </w:p>
          <w:p w14:paraId="68C2D884" w14:textId="77777777" w:rsidR="009F5A5A" w:rsidRPr="00CB5EDB" w:rsidRDefault="009F5A5A" w:rsidP="009F5A5A">
            <w:pPr>
              <w:spacing w:before="40"/>
            </w:pPr>
            <w:r w:rsidRPr="00245ACD">
              <w:t>Barwałd Górny</w:t>
            </w:r>
            <w:r w:rsidRPr="00CB5EDB">
              <w:t xml:space="preserve"> </w:t>
            </w:r>
            <w:r w:rsidRPr="00245ACD">
              <w:t>372</w:t>
            </w:r>
            <w:r w:rsidRPr="00CB5EDB">
              <w:t xml:space="preserve"> </w:t>
            </w:r>
          </w:p>
          <w:p w14:paraId="15F93239" w14:textId="77777777" w:rsidR="009F5A5A" w:rsidRPr="00CB5EDB" w:rsidRDefault="009F5A5A" w:rsidP="009F5A5A">
            <w:pPr>
              <w:spacing w:before="40"/>
            </w:pPr>
            <w:r w:rsidRPr="00245ACD">
              <w:t>34-130</w:t>
            </w:r>
            <w:r w:rsidRPr="00CB5EDB">
              <w:t xml:space="preserve"> </w:t>
            </w:r>
            <w:r w:rsidRPr="00245ACD">
              <w:t>Klawaria Zebrzydowska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6843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45 015.00 zł</w:t>
            </w:r>
          </w:p>
        </w:tc>
      </w:tr>
      <w:tr w:rsidR="009F5A5A" w:rsidRPr="00075CD0" w14:paraId="20EFD7C8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076AA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4CB8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D1D70" w14:textId="77777777" w:rsidR="009F5A5A" w:rsidRPr="009F5A5A" w:rsidRDefault="009F5A5A" w:rsidP="003C3686">
            <w:pPr>
              <w:spacing w:before="40"/>
              <w:rPr>
                <w:lang w:val="en-US"/>
              </w:rPr>
            </w:pPr>
            <w:r w:rsidRPr="009F5A5A">
              <w:rPr>
                <w:lang w:val="en-US"/>
              </w:rPr>
              <w:t>Multitex Sp. z o.o.</w:t>
            </w:r>
          </w:p>
          <w:p w14:paraId="1CFF2F6D" w14:textId="77777777" w:rsidR="009F5A5A" w:rsidRPr="00CB5EDB" w:rsidRDefault="009F5A5A" w:rsidP="009F5A5A">
            <w:pPr>
              <w:spacing w:before="40"/>
            </w:pPr>
            <w:r w:rsidRPr="00245ACD">
              <w:t>3 Maja</w:t>
            </w:r>
            <w:r w:rsidRPr="00CB5EDB">
              <w:t xml:space="preserve"> </w:t>
            </w:r>
            <w:r w:rsidRPr="00245ACD">
              <w:t>40</w:t>
            </w:r>
            <w:r w:rsidRPr="00CB5EDB">
              <w:t xml:space="preserve"> </w:t>
            </w:r>
          </w:p>
          <w:p w14:paraId="04CB24FE" w14:textId="77777777" w:rsidR="009F5A5A" w:rsidRPr="00CB5EDB" w:rsidRDefault="009F5A5A" w:rsidP="009F5A5A">
            <w:pPr>
              <w:spacing w:before="40"/>
            </w:pPr>
            <w:r w:rsidRPr="00245ACD">
              <w:t>48-250</w:t>
            </w:r>
            <w:r w:rsidRPr="00CB5EDB">
              <w:t xml:space="preserve"> </w:t>
            </w:r>
            <w:r w:rsidRPr="00245ACD">
              <w:t>Głogówek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E730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82 269.78 zł</w:t>
            </w:r>
          </w:p>
        </w:tc>
      </w:tr>
      <w:tr w:rsidR="009F5A5A" w:rsidRPr="00075CD0" w14:paraId="13E58C91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5E81A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60A82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E7A2" w14:textId="77777777" w:rsidR="009F5A5A" w:rsidRPr="00C82837" w:rsidRDefault="009F5A5A" w:rsidP="003C3686">
            <w:pPr>
              <w:spacing w:before="40"/>
            </w:pPr>
            <w:r w:rsidRPr="00245ACD">
              <w:t>Materace z Gór - Sylwia Różańska</w:t>
            </w:r>
          </w:p>
          <w:p w14:paraId="4FCBF37D" w14:textId="77777777" w:rsidR="009F5A5A" w:rsidRPr="00CB5EDB" w:rsidRDefault="009F5A5A" w:rsidP="009F5A5A">
            <w:pPr>
              <w:spacing w:before="40"/>
            </w:pPr>
            <w:r w:rsidRPr="00245ACD">
              <w:t>al. Piłsudskiego</w:t>
            </w:r>
            <w:r w:rsidRPr="00CB5EDB">
              <w:t xml:space="preserve"> </w:t>
            </w:r>
            <w:r w:rsidRPr="00245ACD">
              <w:t>70</w:t>
            </w:r>
            <w:r w:rsidRPr="00CB5EDB">
              <w:t xml:space="preserve"> </w:t>
            </w:r>
          </w:p>
          <w:p w14:paraId="5E48E0BE" w14:textId="77777777" w:rsidR="009F5A5A" w:rsidRPr="00CB5EDB" w:rsidRDefault="009F5A5A" w:rsidP="009F5A5A">
            <w:pPr>
              <w:spacing w:before="40"/>
            </w:pPr>
            <w:r w:rsidRPr="00245ACD">
              <w:t>33-300</w:t>
            </w:r>
            <w:r w:rsidRPr="00CB5EDB">
              <w:t xml:space="preserve"> </w:t>
            </w:r>
            <w:r w:rsidRPr="00245ACD">
              <w:t>Nowy Sącz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2CD2A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49 165.50 zł</w:t>
            </w:r>
          </w:p>
        </w:tc>
      </w:tr>
      <w:tr w:rsidR="009F5A5A" w:rsidRPr="00075CD0" w14:paraId="4893D914" w14:textId="77777777" w:rsidTr="009F5A5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3D74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77A3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82A7" w14:textId="564A1CD9" w:rsidR="009F5A5A" w:rsidRPr="00C82837" w:rsidRDefault="009F5A5A" w:rsidP="003C3686">
            <w:pPr>
              <w:spacing w:before="40"/>
            </w:pPr>
            <w:r w:rsidRPr="00245ACD">
              <w:t>ROMAR SC R.</w:t>
            </w:r>
            <w:r>
              <w:t xml:space="preserve"> </w:t>
            </w:r>
            <w:r w:rsidRPr="00245ACD">
              <w:t>Spyrka M.</w:t>
            </w:r>
            <w:r>
              <w:t xml:space="preserve"> </w:t>
            </w:r>
            <w:r w:rsidRPr="00245ACD">
              <w:t>Grygiel</w:t>
            </w:r>
          </w:p>
          <w:p w14:paraId="30474EFE" w14:textId="3EEA3B78" w:rsidR="009F5A5A" w:rsidRPr="00CB5EDB" w:rsidRDefault="002B1114" w:rsidP="009F5A5A">
            <w:pPr>
              <w:spacing w:before="40"/>
            </w:pPr>
            <w:r>
              <w:t>34-210 Zembrzyce 731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E377F" w14:textId="77777777" w:rsidR="009F5A5A" w:rsidRPr="00CB5EDB" w:rsidRDefault="009F5A5A" w:rsidP="003C3686">
            <w:pPr>
              <w:spacing w:before="120" w:after="120"/>
              <w:jc w:val="center"/>
            </w:pPr>
            <w:r w:rsidRPr="00245ACD">
              <w:t>47 527.20 zł</w:t>
            </w:r>
          </w:p>
        </w:tc>
      </w:tr>
    </w:tbl>
    <w:p w14:paraId="729ADD6C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D4C95" w14:textId="77777777" w:rsidR="002A48E7" w:rsidRDefault="002A48E7">
      <w:r>
        <w:separator/>
      </w:r>
    </w:p>
  </w:endnote>
  <w:endnote w:type="continuationSeparator" w:id="0">
    <w:p w14:paraId="36337E3D" w14:textId="77777777" w:rsidR="002A48E7" w:rsidRDefault="002A4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4F16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4E8CC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8FE38" w14:textId="77777777" w:rsidR="009F189D" w:rsidRDefault="002B111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085064">
        <v:line id="_x0000_s1025" style="position:absolute;left:0;text-align:left;z-index:251657728" from="-3.85pt,8.7pt" to="455.15pt,8.7pt"/>
      </w:pict>
    </w:r>
  </w:p>
  <w:p w14:paraId="4BED92B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BA7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6363E3" w14:textId="77777777" w:rsidR="009F189D" w:rsidRDefault="009F189D">
    <w:pPr>
      <w:pStyle w:val="Stopka"/>
      <w:tabs>
        <w:tab w:val="clear" w:pos="4536"/>
      </w:tabs>
      <w:jc w:val="center"/>
    </w:pPr>
  </w:p>
  <w:p w14:paraId="3FFBC1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807EF" w14:textId="77777777" w:rsidR="002A48E7" w:rsidRDefault="002A48E7">
      <w:r>
        <w:separator/>
      </w:r>
    </w:p>
  </w:footnote>
  <w:footnote w:type="continuationSeparator" w:id="0">
    <w:p w14:paraId="590AA974" w14:textId="77777777" w:rsidR="002A48E7" w:rsidRDefault="002A4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59395" w14:textId="77777777" w:rsidR="00245ACD" w:rsidRDefault="00245A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6B77E" w14:textId="77777777" w:rsidR="00245ACD" w:rsidRDefault="00245A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58276F" w14:textId="77777777" w:rsidR="00245ACD" w:rsidRDefault="00245A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48E7"/>
    <w:rsid w:val="00007727"/>
    <w:rsid w:val="00017720"/>
    <w:rsid w:val="00035488"/>
    <w:rsid w:val="000D7F25"/>
    <w:rsid w:val="000E00E5"/>
    <w:rsid w:val="00107133"/>
    <w:rsid w:val="00173B20"/>
    <w:rsid w:val="001C69FF"/>
    <w:rsid w:val="001D0D46"/>
    <w:rsid w:val="0023318D"/>
    <w:rsid w:val="00245ACD"/>
    <w:rsid w:val="002A48E7"/>
    <w:rsid w:val="002B1114"/>
    <w:rsid w:val="003D72FD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047AF"/>
    <w:rsid w:val="009D19BD"/>
    <w:rsid w:val="009F189D"/>
    <w:rsid w:val="009F5A5A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349E0E"/>
  <w15:chartTrackingRefBased/>
  <w15:docId w15:val="{DE3927AC-44A5-4B42-9BA6-FE9E44E80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485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5</cp:revision>
  <cp:lastPrinted>2025-11-06T14:05:00Z</cp:lastPrinted>
  <dcterms:created xsi:type="dcterms:W3CDTF">2025-11-06T14:03:00Z</dcterms:created>
  <dcterms:modified xsi:type="dcterms:W3CDTF">2025-11-06T14:11:00Z</dcterms:modified>
</cp:coreProperties>
</file>