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5574" w14:textId="77777777" w:rsidR="009F471E" w:rsidRPr="00C84FF2" w:rsidRDefault="009F471E" w:rsidP="009F471E">
      <w:pPr>
        <w:jc w:val="center"/>
        <w:rPr>
          <w:b/>
          <w:lang w:val="pl-PL"/>
        </w:rPr>
      </w:pPr>
      <w:r>
        <w:rPr>
          <w:b/>
          <w:lang w:val="pl-PL"/>
        </w:rPr>
        <w:t xml:space="preserve">WZOR </w:t>
      </w:r>
      <w:r w:rsidRPr="00C84FF2">
        <w:rPr>
          <w:b/>
          <w:lang w:val="pl-PL"/>
        </w:rPr>
        <w:t>UMOW</w:t>
      </w:r>
      <w:r>
        <w:rPr>
          <w:b/>
          <w:lang w:val="pl-PL"/>
        </w:rPr>
        <w:t>Y</w:t>
      </w:r>
      <w:r w:rsidRPr="00C84FF2">
        <w:rPr>
          <w:b/>
          <w:lang w:val="pl-PL"/>
        </w:rPr>
        <w:t xml:space="preserve"> DZIERŻAWY</w:t>
      </w:r>
    </w:p>
    <w:p w14:paraId="6731345B" w14:textId="7D4C293F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KC-</w:t>
      </w:r>
      <w:r>
        <w:rPr>
          <w:b/>
          <w:lang w:val="pl-PL"/>
        </w:rPr>
        <w:t>DE-</w:t>
      </w:r>
      <w:r w:rsidRPr="00C84FF2">
        <w:rPr>
          <w:b/>
          <w:lang w:val="pl-PL"/>
        </w:rPr>
        <w:t>zp.272-</w:t>
      </w:r>
      <w:r>
        <w:rPr>
          <w:b/>
          <w:lang w:val="pl-PL"/>
        </w:rPr>
        <w:t>681</w:t>
      </w:r>
      <w:r w:rsidRPr="00C84FF2">
        <w:rPr>
          <w:b/>
          <w:lang w:val="pl-PL"/>
        </w:rPr>
        <w:t>/2</w:t>
      </w:r>
      <w:r>
        <w:rPr>
          <w:b/>
          <w:lang w:val="pl-PL"/>
        </w:rPr>
        <w:t>5</w:t>
      </w:r>
    </w:p>
    <w:p w14:paraId="65B27281" w14:textId="77777777" w:rsidR="009F471E" w:rsidRPr="00C84FF2" w:rsidRDefault="009F471E" w:rsidP="009F471E">
      <w:pPr>
        <w:rPr>
          <w:b/>
          <w:lang w:val="pl-PL"/>
        </w:rPr>
      </w:pPr>
    </w:p>
    <w:p w14:paraId="09DFAAD7" w14:textId="77777777" w:rsidR="009F471E" w:rsidRPr="00C84FF2" w:rsidRDefault="009F471E" w:rsidP="009F471E">
      <w:pPr>
        <w:rPr>
          <w:b/>
          <w:lang w:val="pl-PL"/>
        </w:rPr>
      </w:pPr>
      <w:r w:rsidRPr="00C84FF2">
        <w:rPr>
          <w:lang w:val="pl-PL"/>
        </w:rPr>
        <w:t>Zawarta w Krakowie z Wykonawcą wybranym w postępowaniu o zamówienie publiczne w trybie podstawowym bez negocjacji pomiędzy:</w:t>
      </w:r>
    </w:p>
    <w:p w14:paraId="64A9A3C4" w14:textId="77777777" w:rsidR="009F471E" w:rsidRPr="00C84FF2" w:rsidRDefault="009F471E" w:rsidP="009F471E">
      <w:pPr>
        <w:rPr>
          <w:b/>
          <w:lang w:val="pl-PL"/>
        </w:rPr>
      </w:pPr>
      <w:r w:rsidRPr="00C84FF2">
        <w:rPr>
          <w:b/>
          <w:lang w:val="pl-PL"/>
        </w:rPr>
        <w:t>Akademią Górniczo-Hutniczą im. Stanisława Staszica w Krakowie al. Mickiewicza 30, 30-059</w:t>
      </w:r>
      <w:r w:rsidRPr="00C84FF2">
        <w:rPr>
          <w:lang w:val="pl-PL"/>
        </w:rPr>
        <w:t xml:space="preserve"> </w:t>
      </w:r>
      <w:r w:rsidRPr="00C84FF2">
        <w:rPr>
          <w:b/>
          <w:lang w:val="pl-PL"/>
        </w:rPr>
        <w:t xml:space="preserve">Kraków, </w:t>
      </w:r>
      <w:r w:rsidRPr="00C84FF2">
        <w:rPr>
          <w:b/>
          <w:bCs/>
          <w:lang w:val="pl-PL"/>
        </w:rPr>
        <w:t>Wydział Geologii, Geofizyki i Ochrony Środowiska</w:t>
      </w:r>
    </w:p>
    <w:p w14:paraId="5AFC6FBE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2157A830" w14:textId="77777777" w:rsidR="009F471E" w:rsidRPr="00C84FF2" w:rsidRDefault="009F471E" w:rsidP="009F471E">
      <w:pPr>
        <w:numPr>
          <w:ilvl w:val="0"/>
          <w:numId w:val="49"/>
        </w:numPr>
      </w:pPr>
      <w:r w:rsidRPr="00C84FF2">
        <w:rPr>
          <w:lang w:val="pl-PL"/>
        </w:rPr>
        <w:t>…………..………………………………………………………………………………</w:t>
      </w:r>
    </w:p>
    <w:p w14:paraId="3ADBFCF3" w14:textId="77777777" w:rsidR="009F471E" w:rsidRPr="00C84FF2" w:rsidRDefault="009F471E" w:rsidP="009F471E">
      <w:pPr>
        <w:numPr>
          <w:ilvl w:val="0"/>
          <w:numId w:val="49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…………………………………………………………………………………………..</w:t>
      </w:r>
    </w:p>
    <w:p w14:paraId="2483C302" w14:textId="77777777" w:rsidR="009F471E" w:rsidRPr="00C84FF2" w:rsidRDefault="009F471E" w:rsidP="009F471E">
      <w:pPr>
        <w:rPr>
          <w:lang w:val="en-GB"/>
        </w:rPr>
      </w:pPr>
      <w:proofErr w:type="spellStart"/>
      <w:r w:rsidRPr="00C84FF2">
        <w:rPr>
          <w:lang w:val="en-GB"/>
        </w:rPr>
        <w:t>zwaną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dalej</w:t>
      </w:r>
      <w:proofErr w:type="spellEnd"/>
      <w:r w:rsidRPr="00C84FF2">
        <w:rPr>
          <w:lang w:val="en-GB"/>
        </w:rPr>
        <w:t xml:space="preserve"> </w:t>
      </w:r>
      <w:proofErr w:type="spellStart"/>
      <w:r w:rsidRPr="00C84FF2">
        <w:rPr>
          <w:lang w:val="en-GB"/>
        </w:rPr>
        <w:t>Dzierżawcą</w:t>
      </w:r>
      <w:proofErr w:type="spellEnd"/>
    </w:p>
    <w:p w14:paraId="6DDCD733" w14:textId="77777777" w:rsidR="009F471E" w:rsidRPr="00C84FF2" w:rsidRDefault="009F471E" w:rsidP="009F471E">
      <w:pPr>
        <w:rPr>
          <w:lang w:val="en-GB"/>
        </w:rPr>
      </w:pPr>
      <w:r w:rsidRPr="00C84FF2">
        <w:rPr>
          <w:lang w:val="en-GB"/>
        </w:rPr>
        <w:t xml:space="preserve">a </w:t>
      </w:r>
    </w:p>
    <w:p w14:paraId="4C38B790" w14:textId="77777777" w:rsidR="009F471E" w:rsidRPr="00C84FF2" w:rsidRDefault="009F471E" w:rsidP="009F471E">
      <w:pPr>
        <w:rPr>
          <w:bCs/>
          <w:lang w:val="en-GB"/>
        </w:rPr>
      </w:pPr>
      <w:r w:rsidRPr="00C84FF2">
        <w:rPr>
          <w:bCs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E6E8DA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reprezentowaną przez:</w:t>
      </w:r>
    </w:p>
    <w:p w14:paraId="537FCF5B" w14:textId="77777777" w:rsidR="009F471E" w:rsidRPr="00C84FF2" w:rsidRDefault="009F471E" w:rsidP="009F471E">
      <w:pPr>
        <w:numPr>
          <w:ilvl w:val="0"/>
          <w:numId w:val="50"/>
        </w:numPr>
        <w:rPr>
          <w:lang w:val="pl-PL"/>
        </w:rPr>
      </w:pPr>
      <w:r w:rsidRPr="00C84FF2">
        <w:rPr>
          <w:lang w:val="pl-PL"/>
        </w:rPr>
        <w:t>………………………………………………………………………………………..</w:t>
      </w:r>
    </w:p>
    <w:p w14:paraId="6942BFEE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zwaną dalej Wydzierżawiającym</w:t>
      </w:r>
    </w:p>
    <w:p w14:paraId="40CA008D" w14:textId="77777777" w:rsidR="009F471E" w:rsidRPr="00C84FF2" w:rsidRDefault="009F471E" w:rsidP="009F471E">
      <w:pPr>
        <w:rPr>
          <w:lang w:val="pl-PL"/>
        </w:rPr>
      </w:pPr>
    </w:p>
    <w:p w14:paraId="2083FB10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Umowa niniejsza zostaje zawarta na podstawie przeprowadzonego postępowania o udzielenie zamówienia publicznego  w trybie podstawowym bez negocjacji zgodnie z ustawą Prawo zamówień publicznych z dnia 11 września 2019 r. (Dz. U. z 2021 r., poz. 1129).</w:t>
      </w:r>
    </w:p>
    <w:p w14:paraId="0243667D" w14:textId="77777777" w:rsidR="009F471E" w:rsidRPr="00C84FF2" w:rsidRDefault="009F471E" w:rsidP="009F471E">
      <w:pPr>
        <w:rPr>
          <w:b/>
          <w:lang w:val="pl-PL"/>
        </w:rPr>
      </w:pPr>
    </w:p>
    <w:p w14:paraId="6EBF7C6F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  PRZEDMIOT UMOWY</w:t>
      </w:r>
    </w:p>
    <w:p w14:paraId="4315A2EA" w14:textId="77777777" w:rsidR="009F471E" w:rsidRPr="00C84FF2" w:rsidRDefault="009F471E" w:rsidP="009F471E">
      <w:pPr>
        <w:numPr>
          <w:ilvl w:val="0"/>
          <w:numId w:val="51"/>
        </w:numPr>
        <w:jc w:val="both"/>
        <w:rPr>
          <w:lang w:val="pl-PL"/>
        </w:rPr>
      </w:pPr>
      <w:r w:rsidRPr="00C84FF2">
        <w:rPr>
          <w:lang w:val="pl-PL"/>
        </w:rPr>
        <w:t>Na podstawie niniejszej umowy Wydzierżawiający udziela Dzierżawcy licencji na korzystanie z 5 modułów posiadan</w:t>
      </w:r>
      <w:r>
        <w:rPr>
          <w:lang w:val="pl-PL"/>
        </w:rPr>
        <w:t>ych</w:t>
      </w:r>
      <w:r w:rsidRPr="00C84FF2">
        <w:rPr>
          <w:lang w:val="pl-PL"/>
        </w:rPr>
        <w:t xml:space="preserve"> program</w:t>
      </w:r>
      <w:r>
        <w:rPr>
          <w:lang w:val="pl-PL"/>
        </w:rPr>
        <w:t>ów</w:t>
      </w:r>
      <w:r w:rsidRPr="00C84FF2">
        <w:rPr>
          <w:lang w:val="pl-PL"/>
        </w:rPr>
        <w:t xml:space="preserve"> Petrel</w:t>
      </w:r>
      <w:r>
        <w:rPr>
          <w:lang w:val="pl-PL"/>
        </w:rPr>
        <w:t xml:space="preserve">, </w:t>
      </w:r>
      <w:proofErr w:type="spellStart"/>
      <w:r>
        <w:rPr>
          <w:lang w:val="pl-PL"/>
        </w:rPr>
        <w:t>Techlog</w:t>
      </w:r>
      <w:proofErr w:type="spellEnd"/>
      <w:r>
        <w:rPr>
          <w:lang w:val="pl-PL"/>
        </w:rPr>
        <w:t xml:space="preserve">, </w:t>
      </w:r>
      <w:proofErr w:type="spellStart"/>
      <w:r>
        <w:rPr>
          <w:lang w:val="pl-PL"/>
        </w:rPr>
        <w:t>Petromod</w:t>
      </w:r>
      <w:proofErr w:type="spellEnd"/>
      <w:r w:rsidRPr="00C84FF2">
        <w:rPr>
          <w:lang w:val="pl-PL"/>
        </w:rPr>
        <w:t xml:space="preserve"> w wersji komercyjnej:</w:t>
      </w:r>
    </w:p>
    <w:p w14:paraId="3017CDD7" w14:textId="77777777" w:rsidR="009F471E" w:rsidRPr="00C84FF2" w:rsidRDefault="009F471E" w:rsidP="009F471E">
      <w:pPr>
        <w:numPr>
          <w:ilvl w:val="0"/>
          <w:numId w:val="52"/>
        </w:numPr>
        <w:jc w:val="both"/>
        <w:rPr>
          <w:lang w:val="pl-PL"/>
        </w:rPr>
      </w:pPr>
      <w:r w:rsidRPr="004726B2">
        <w:rPr>
          <w:b/>
          <w:sz w:val="18"/>
          <w:szCs w:val="18"/>
          <w:lang w:val="pl-PL"/>
        </w:rPr>
        <w:t xml:space="preserve">Petrel Data </w:t>
      </w:r>
      <w:proofErr w:type="spellStart"/>
      <w:r w:rsidRPr="004726B2">
        <w:rPr>
          <w:b/>
          <w:sz w:val="18"/>
          <w:szCs w:val="18"/>
          <w:lang w:val="pl-PL"/>
        </w:rPr>
        <w:t>analysis</w:t>
      </w:r>
      <w:proofErr w:type="spellEnd"/>
      <w:r w:rsidRPr="004726B2">
        <w:rPr>
          <w:b/>
          <w:sz w:val="18"/>
          <w:szCs w:val="18"/>
          <w:lang w:val="pl-PL"/>
        </w:rPr>
        <w:t xml:space="preserve"> USD</w:t>
      </w:r>
      <w:r w:rsidRPr="004726B2">
        <w:rPr>
          <w:sz w:val="18"/>
          <w:szCs w:val="18"/>
          <w:lang w:val="pl-PL"/>
        </w:rPr>
        <w:t xml:space="preserve"> </w:t>
      </w:r>
      <w:r w:rsidRPr="00C84FF2">
        <w:rPr>
          <w:lang w:val="pl-PL"/>
        </w:rPr>
        <w:t>lub równoważny</w:t>
      </w:r>
      <w:r>
        <w:rPr>
          <w:lang w:val="pl-PL"/>
        </w:rPr>
        <w:t>,</w:t>
      </w:r>
      <w:r w:rsidRPr="00C84FF2">
        <w:rPr>
          <w:lang w:val="pl-PL"/>
        </w:rPr>
        <w:t xml:space="preserve">  </w:t>
      </w:r>
    </w:p>
    <w:p w14:paraId="1C407AFD" w14:textId="77777777" w:rsidR="009F471E" w:rsidRPr="004726B2" w:rsidRDefault="009F471E" w:rsidP="009F471E">
      <w:pPr>
        <w:numPr>
          <w:ilvl w:val="0"/>
          <w:numId w:val="52"/>
        </w:numPr>
        <w:jc w:val="both"/>
      </w:pPr>
      <w:r w:rsidRPr="00CE60CA">
        <w:rPr>
          <w:b/>
          <w:sz w:val="18"/>
          <w:szCs w:val="18"/>
        </w:rPr>
        <w:t>Petrel Petrophysical Modeling</w:t>
      </w:r>
      <w:r w:rsidRPr="00CE60CA">
        <w:rPr>
          <w:sz w:val="18"/>
          <w:szCs w:val="18"/>
        </w:rPr>
        <w:t xml:space="preserve"> </w:t>
      </w:r>
      <w:proofErr w:type="spellStart"/>
      <w:r w:rsidRPr="004726B2">
        <w:t>lub</w:t>
      </w:r>
      <w:proofErr w:type="spellEnd"/>
      <w:r w:rsidRPr="004726B2">
        <w:t xml:space="preserve"> </w:t>
      </w:r>
      <w:proofErr w:type="spellStart"/>
      <w:r w:rsidRPr="004726B2">
        <w:t>równoważny</w:t>
      </w:r>
      <w:proofErr w:type="spellEnd"/>
      <w:r>
        <w:t>,</w:t>
      </w:r>
      <w:r w:rsidRPr="004726B2">
        <w:t xml:space="preserve">  </w:t>
      </w:r>
    </w:p>
    <w:p w14:paraId="70BAF321" w14:textId="77777777" w:rsidR="009F471E" w:rsidRPr="00C84FF2" w:rsidRDefault="009F471E" w:rsidP="009F471E">
      <w:pPr>
        <w:numPr>
          <w:ilvl w:val="0"/>
          <w:numId w:val="52"/>
        </w:numPr>
        <w:jc w:val="both"/>
        <w:rPr>
          <w:lang w:val="pl-PL"/>
        </w:rPr>
      </w:pPr>
      <w:proofErr w:type="spellStart"/>
      <w:r>
        <w:rPr>
          <w:b/>
          <w:sz w:val="18"/>
          <w:szCs w:val="18"/>
        </w:rPr>
        <w:t>Techlog</w:t>
      </w:r>
      <w:proofErr w:type="spellEnd"/>
      <w:r>
        <w:rPr>
          <w:b/>
          <w:sz w:val="18"/>
          <w:szCs w:val="18"/>
        </w:rPr>
        <w:t xml:space="preserve"> Base</w:t>
      </w:r>
      <w:r w:rsidRPr="00D90326">
        <w:rPr>
          <w:sz w:val="18"/>
          <w:szCs w:val="18"/>
        </w:rPr>
        <w:t xml:space="preserve"> </w:t>
      </w:r>
      <w:r w:rsidRPr="00C84FF2">
        <w:rPr>
          <w:lang w:val="pl-PL"/>
        </w:rPr>
        <w:t>lub równoważny,</w:t>
      </w:r>
    </w:p>
    <w:p w14:paraId="4F0E342B" w14:textId="77777777" w:rsidR="009F471E" w:rsidRPr="00C84FF2" w:rsidRDefault="009F471E" w:rsidP="009F471E">
      <w:pPr>
        <w:numPr>
          <w:ilvl w:val="0"/>
          <w:numId w:val="52"/>
        </w:numPr>
        <w:jc w:val="both"/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Quanti</w:t>
      </w:r>
      <w:proofErr w:type="spellEnd"/>
      <w:r w:rsidRPr="004726B2">
        <w:rPr>
          <w:b/>
          <w:sz w:val="18"/>
          <w:szCs w:val="18"/>
          <w:lang w:val="pl-PL"/>
        </w:rPr>
        <w:t xml:space="preserve"> Elan </w:t>
      </w:r>
      <w:r w:rsidRPr="004726B2">
        <w:rPr>
          <w:sz w:val="18"/>
          <w:szCs w:val="18"/>
          <w:lang w:val="pl-PL"/>
        </w:rPr>
        <w:t xml:space="preserve"> l</w:t>
      </w:r>
      <w:r>
        <w:rPr>
          <w:sz w:val="18"/>
          <w:szCs w:val="18"/>
          <w:lang w:val="pl-PL"/>
        </w:rPr>
        <w:t>ub równoważny,</w:t>
      </w:r>
    </w:p>
    <w:p w14:paraId="6EF44723" w14:textId="77777777" w:rsidR="009F471E" w:rsidRPr="004726B2" w:rsidRDefault="009F471E" w:rsidP="009F471E">
      <w:pPr>
        <w:numPr>
          <w:ilvl w:val="0"/>
          <w:numId w:val="52"/>
        </w:numPr>
        <w:jc w:val="both"/>
        <w:rPr>
          <w:lang w:val="pl-PL"/>
        </w:rPr>
      </w:pPr>
      <w:proofErr w:type="spellStart"/>
      <w:r w:rsidRPr="004726B2">
        <w:rPr>
          <w:b/>
          <w:sz w:val="18"/>
          <w:szCs w:val="18"/>
          <w:lang w:val="pl-PL"/>
        </w:rPr>
        <w:t>Techlog</w:t>
      </w:r>
      <w:proofErr w:type="spellEnd"/>
      <w:r w:rsidRPr="004726B2">
        <w:rPr>
          <w:b/>
          <w:sz w:val="18"/>
          <w:szCs w:val="18"/>
          <w:lang w:val="pl-PL"/>
        </w:rPr>
        <w:t xml:space="preserve"> </w:t>
      </w:r>
      <w:proofErr w:type="spellStart"/>
      <w:r w:rsidRPr="004726B2">
        <w:rPr>
          <w:b/>
          <w:sz w:val="18"/>
          <w:szCs w:val="18"/>
          <w:lang w:val="pl-PL"/>
        </w:rPr>
        <w:t>Ouanti</w:t>
      </w:r>
      <w:proofErr w:type="spellEnd"/>
      <w:r w:rsidRPr="004726B2">
        <w:rPr>
          <w:sz w:val="18"/>
          <w:szCs w:val="18"/>
          <w:lang w:val="pl-PL"/>
        </w:rPr>
        <w:t xml:space="preserve"> </w:t>
      </w:r>
      <w:r w:rsidRPr="00C84FF2">
        <w:rPr>
          <w:lang w:val="pl-PL"/>
        </w:rPr>
        <w:t>lub równoważny</w:t>
      </w:r>
      <w:r w:rsidRPr="00C84FF2">
        <w:rPr>
          <w:b/>
          <w:bCs/>
          <w:lang w:val="pl-PL"/>
        </w:rPr>
        <w:t xml:space="preserve">. </w:t>
      </w:r>
    </w:p>
    <w:p w14:paraId="2C59EAAC" w14:textId="77777777" w:rsidR="009F471E" w:rsidRPr="00C84FF2" w:rsidRDefault="009F471E" w:rsidP="009F471E">
      <w:pPr>
        <w:numPr>
          <w:ilvl w:val="0"/>
          <w:numId w:val="52"/>
        </w:numPr>
        <w:jc w:val="both"/>
        <w:rPr>
          <w:lang w:val="pl-PL"/>
        </w:rPr>
      </w:pPr>
      <w:proofErr w:type="spellStart"/>
      <w:r>
        <w:rPr>
          <w:b/>
          <w:sz w:val="18"/>
          <w:szCs w:val="18"/>
        </w:rPr>
        <w:t>PetroMode</w:t>
      </w:r>
      <w:proofErr w:type="spellEnd"/>
      <w:r>
        <w:rPr>
          <w:b/>
          <w:sz w:val="18"/>
          <w:szCs w:val="18"/>
        </w:rPr>
        <w:t xml:space="preserve"> 3D</w:t>
      </w:r>
    </w:p>
    <w:p w14:paraId="108CA420" w14:textId="77777777" w:rsidR="009F471E" w:rsidRPr="00C84FF2" w:rsidRDefault="009F471E" w:rsidP="009F471E">
      <w:pPr>
        <w:numPr>
          <w:ilvl w:val="0"/>
          <w:numId w:val="51"/>
        </w:numPr>
        <w:jc w:val="both"/>
        <w:rPr>
          <w:lang w:val="pl-PL"/>
        </w:rPr>
      </w:pPr>
      <w:r w:rsidRPr="00C84FF2">
        <w:rPr>
          <w:lang w:val="pl-PL"/>
        </w:rPr>
        <w:t>Opis przedmiotu Zamówienia stanowi załącznik nr 1 do niniejszej umowy i stanowi jego integralną część.</w:t>
      </w:r>
    </w:p>
    <w:p w14:paraId="7E8118B8" w14:textId="77777777" w:rsidR="009F471E" w:rsidRPr="00C84FF2" w:rsidRDefault="009F471E" w:rsidP="009F471E">
      <w:pPr>
        <w:numPr>
          <w:ilvl w:val="0"/>
          <w:numId w:val="51"/>
        </w:numPr>
        <w:jc w:val="both"/>
        <w:rPr>
          <w:lang w:val="pl-PL"/>
        </w:rPr>
      </w:pPr>
      <w:proofErr w:type="spellStart"/>
      <w:r w:rsidRPr="00C84FF2">
        <w:rPr>
          <w:lang w:val="pl-PL"/>
        </w:rPr>
        <w:t>Wydzierżawiajacy</w:t>
      </w:r>
      <w:proofErr w:type="spellEnd"/>
      <w:r w:rsidRPr="00C84FF2">
        <w:rPr>
          <w:lang w:val="pl-PL"/>
        </w:rPr>
        <w:t xml:space="preserve"> oświadcza, że jest właścicielem licencji na oprogramowanie stanowiących przedmiot niniejszej umowy.</w:t>
      </w:r>
    </w:p>
    <w:p w14:paraId="399E346B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2 TERMINY</w:t>
      </w:r>
    </w:p>
    <w:p w14:paraId="054DC42B" w14:textId="77777777" w:rsidR="009F471E" w:rsidRPr="00C84FF2" w:rsidRDefault="009F471E" w:rsidP="009F471E">
      <w:pPr>
        <w:numPr>
          <w:ilvl w:val="0"/>
          <w:numId w:val="53"/>
        </w:numPr>
        <w:jc w:val="both"/>
        <w:rPr>
          <w:lang w:val="pl-PL"/>
        </w:rPr>
      </w:pPr>
      <w:r w:rsidRPr="00C84FF2">
        <w:rPr>
          <w:lang w:val="pl-PL"/>
        </w:rPr>
        <w:t xml:space="preserve">Umowa zostaje podpisana na okres </w:t>
      </w:r>
      <w:r>
        <w:rPr>
          <w:lang w:val="pl-PL"/>
        </w:rPr>
        <w:t>1</w:t>
      </w:r>
      <w:r w:rsidRPr="00C84FF2">
        <w:rPr>
          <w:lang w:val="pl-PL"/>
        </w:rPr>
        <w:t xml:space="preserve"> miesi</w:t>
      </w:r>
      <w:r>
        <w:rPr>
          <w:lang w:val="pl-PL"/>
        </w:rPr>
        <w:t>ą</w:t>
      </w:r>
      <w:r w:rsidRPr="00C84FF2">
        <w:rPr>
          <w:lang w:val="pl-PL"/>
        </w:rPr>
        <w:t>c</w:t>
      </w:r>
      <w:r>
        <w:rPr>
          <w:lang w:val="pl-PL"/>
        </w:rPr>
        <w:t>a</w:t>
      </w:r>
      <w:r w:rsidRPr="00C84FF2">
        <w:rPr>
          <w:lang w:val="pl-PL"/>
        </w:rPr>
        <w:t xml:space="preserve">, tj. od daty podpisania umowy do: …………………….. </w:t>
      </w:r>
    </w:p>
    <w:p w14:paraId="136B4A30" w14:textId="77777777" w:rsidR="009F471E" w:rsidRPr="00C84FF2" w:rsidRDefault="009F471E" w:rsidP="009F471E">
      <w:pPr>
        <w:numPr>
          <w:ilvl w:val="0"/>
          <w:numId w:val="53"/>
        </w:numPr>
        <w:jc w:val="both"/>
        <w:rPr>
          <w:lang w:val="pl-PL"/>
        </w:rPr>
      </w:pPr>
      <w:r w:rsidRPr="00C84FF2">
        <w:rPr>
          <w:lang w:val="pl-PL"/>
        </w:rPr>
        <w:t>Wydzierżawiający oświadcza, że ​​posiada upoważnienie i tytuł prawny do dzierżawy przedmiotu umowy.</w:t>
      </w:r>
    </w:p>
    <w:p w14:paraId="1609DF7E" w14:textId="77777777" w:rsidR="009F471E" w:rsidRPr="00C84FF2" w:rsidRDefault="009F471E" w:rsidP="009F471E">
      <w:pPr>
        <w:rPr>
          <w:b/>
          <w:lang w:val="pl-PL"/>
        </w:rPr>
      </w:pPr>
    </w:p>
    <w:p w14:paraId="13CFA644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3  WYNAGRODZENIE</w:t>
      </w:r>
    </w:p>
    <w:p w14:paraId="202A28BD" w14:textId="77777777" w:rsidR="009F471E" w:rsidRPr="00C84FF2" w:rsidRDefault="009F471E" w:rsidP="009F471E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 xml:space="preserve">Strony ustalają, że całkowita cenę brutto dla przedmiotu umowy, określonego szczegółowo w § 1 nie przekroczy kwoty </w:t>
      </w:r>
      <w:r w:rsidRPr="00C84FF2">
        <w:rPr>
          <w:b/>
          <w:lang w:val="pl-PL"/>
        </w:rPr>
        <w:t>……………….</w:t>
      </w:r>
      <w:r w:rsidRPr="00C84FF2">
        <w:rPr>
          <w:lang w:val="pl-PL"/>
        </w:rPr>
        <w:t xml:space="preserve"> (słownie: ………………………….).</w:t>
      </w:r>
    </w:p>
    <w:p w14:paraId="0C69B0AE" w14:textId="77777777" w:rsidR="009F471E" w:rsidRPr="004726B2" w:rsidRDefault="009F471E" w:rsidP="009F471E">
      <w:pPr>
        <w:numPr>
          <w:ilvl w:val="0"/>
          <w:numId w:val="54"/>
        </w:numPr>
        <w:jc w:val="both"/>
        <w:rPr>
          <w:lang w:val="pl-PL"/>
        </w:rPr>
      </w:pPr>
      <w:r w:rsidRPr="004726B2">
        <w:rPr>
          <w:lang w:val="pl-PL"/>
        </w:rPr>
        <w:t xml:space="preserve">Płatność za dzierżawę modułów oprogramowania nastąpi w </w:t>
      </w:r>
      <w:r>
        <w:rPr>
          <w:lang w:val="pl-PL"/>
        </w:rPr>
        <w:t xml:space="preserve">całości </w:t>
      </w:r>
      <w:r w:rsidRPr="004726B2">
        <w:rPr>
          <w:lang w:val="pl-PL"/>
        </w:rPr>
        <w:t>na podstawie wystawionej przez Wydzierżawiającego faktury na konto bankowe wskazane na fakturze.</w:t>
      </w:r>
    </w:p>
    <w:p w14:paraId="4DABCAC4" w14:textId="77777777" w:rsidR="009F471E" w:rsidRPr="00C84FF2" w:rsidRDefault="009F471E" w:rsidP="009F471E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>Strony uznają datę obciążenia rachunku bankowego Najemcy za datę płatności.</w:t>
      </w:r>
    </w:p>
    <w:p w14:paraId="528EACF3" w14:textId="77777777" w:rsidR="009F471E" w:rsidRPr="00C84FF2" w:rsidRDefault="009F471E" w:rsidP="009F471E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>Wydzierżawiający nie może przenieść wierzytelności przysługujących mu na podstawie niniejszej umowy na osobę trzecią.</w:t>
      </w:r>
    </w:p>
    <w:p w14:paraId="468DC7C2" w14:textId="77777777" w:rsidR="009F471E" w:rsidRPr="00C84FF2" w:rsidRDefault="009F471E" w:rsidP="009F471E">
      <w:pPr>
        <w:numPr>
          <w:ilvl w:val="0"/>
          <w:numId w:val="54"/>
        </w:numPr>
        <w:jc w:val="both"/>
        <w:rPr>
          <w:lang w:val="pl-PL"/>
        </w:rPr>
      </w:pPr>
      <w:r w:rsidRPr="00C84FF2">
        <w:rPr>
          <w:lang w:val="pl-PL"/>
        </w:rPr>
        <w:t xml:space="preserve">Dzierżawca po upływie okresu najmu ma prawo do zakupu przedmiotu najmu za zgodą Wydzierżawiającego i na warunkach wspólnie ustalonych. </w:t>
      </w:r>
    </w:p>
    <w:p w14:paraId="48354361" w14:textId="77777777" w:rsidR="009F471E" w:rsidRPr="00C84FF2" w:rsidRDefault="009F471E" w:rsidP="009F471E">
      <w:pPr>
        <w:rPr>
          <w:lang w:val="pl-PL"/>
        </w:rPr>
      </w:pPr>
    </w:p>
    <w:p w14:paraId="3E66BB47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4 NAPRAWY I SERWIS</w:t>
      </w:r>
    </w:p>
    <w:p w14:paraId="062B60DF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Wydzierżawiający jest zobowiązany do naprawy wad na własny koszt.</w:t>
      </w:r>
    </w:p>
    <w:p w14:paraId="493008D4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Czas reakcji technika serwisowego jest określony w godzinach pracy serwisu (8:00 - 16:00), z wyjątkiem sobót, niedziel i świąt, i dotyczy zgłoszeń awarii. Czas reakcji serwisu od zgłoszenia awarii nie będzie dłuższy niż ………….. godziny. Naprawa powinna zostać zakończona w ciągu 24 godzin roboczych od powiadomienia.</w:t>
      </w:r>
    </w:p>
    <w:p w14:paraId="52CF813C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 xml:space="preserve">Osobą odpowiedzialną za kontakty ze strony Wydzierżawiającego jest ………………………. Osobą odpowiedzialną za kontakty ze strony Dzierżawcy w związku z realizacją niniejszej umowy jest </w:t>
      </w:r>
      <w:r w:rsidRPr="00C84FF2">
        <w:rPr>
          <w:lang w:val="pl-PL"/>
        </w:rPr>
        <w:lastRenderedPageBreak/>
        <w:t>................................................; telefon stacjonarny: ............................., telefon komórkowy ......................................., e-mail:. ......................................</w:t>
      </w:r>
    </w:p>
    <w:p w14:paraId="7D9DBAED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Dzierżawca jest zobowiązany do korzystania z modułów oprogramowania zgodnie z jego przeznaczeniem.</w:t>
      </w:r>
    </w:p>
    <w:p w14:paraId="27191806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lang w:val="pl-PL"/>
        </w:rPr>
      </w:pPr>
      <w:r w:rsidRPr="00C84FF2">
        <w:rPr>
          <w:lang w:val="pl-PL"/>
        </w:rPr>
        <w:t>Bez zgody Wydzierżawiającego wyrażonej na piśmie pod rygorem nieważności, Dzierżawca nie może przekazać przedmiotu dzierżawy stronie trzeciej w celu podnajmu lub bezpłatnego użytkowania.</w:t>
      </w:r>
    </w:p>
    <w:p w14:paraId="08BB76D3" w14:textId="77777777" w:rsidR="009F471E" w:rsidRPr="00C84FF2" w:rsidRDefault="009F471E" w:rsidP="009F471E">
      <w:pPr>
        <w:numPr>
          <w:ilvl w:val="0"/>
          <w:numId w:val="55"/>
        </w:numPr>
        <w:jc w:val="both"/>
        <w:rPr>
          <w:b/>
          <w:lang w:val="pl-PL"/>
        </w:rPr>
      </w:pPr>
      <w:r w:rsidRPr="00C84FF2">
        <w:rPr>
          <w:lang w:val="pl-PL"/>
        </w:rPr>
        <w:t xml:space="preserve">Wydzierżawiający gwarantuje, że przedmiot najmu jest wolny od wad fizycznych i prawnych oraz spełnia wszystkie warunki określone w ofercie. </w:t>
      </w:r>
    </w:p>
    <w:p w14:paraId="1ACA2B8F" w14:textId="77777777" w:rsidR="009F471E" w:rsidRPr="00C84FF2" w:rsidRDefault="009F471E" w:rsidP="009F471E">
      <w:pPr>
        <w:rPr>
          <w:b/>
          <w:lang w:val="pl-PL"/>
        </w:rPr>
      </w:pPr>
    </w:p>
    <w:p w14:paraId="58F5DB8C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5  KARY UMOWNE</w:t>
      </w:r>
    </w:p>
    <w:p w14:paraId="6AF47874" w14:textId="77777777" w:rsidR="009F471E" w:rsidRPr="00C84FF2" w:rsidRDefault="009F471E" w:rsidP="009F471E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Strony ustanawiają odpowiedzialność za niewykonanie lub nienależyte wykonanie umowy w formie kar umownych.</w:t>
      </w:r>
    </w:p>
    <w:p w14:paraId="3FBDD7E0" w14:textId="77777777" w:rsidR="009F471E" w:rsidRPr="00C84FF2" w:rsidRDefault="009F471E" w:rsidP="009F471E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Wydzierżawiający zapłaci Dzierżawcy karę umowną:</w:t>
      </w:r>
    </w:p>
    <w:p w14:paraId="710F8F34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 xml:space="preserve">a) za opóźnienie w realizacji przedmiotu umowy w stosunku do terminu, o którym mowa w </w:t>
      </w:r>
      <w:r w:rsidRPr="00C84FF2">
        <w:rPr>
          <w:b/>
          <w:lang w:val="pl-PL"/>
        </w:rPr>
        <w:t xml:space="preserve"> </w:t>
      </w:r>
      <w:r w:rsidRPr="00C84FF2">
        <w:rPr>
          <w:lang w:val="pl-PL"/>
        </w:rPr>
        <w:t>§ 2 ust. 1, w wysokości 0,2% wynagrodzenia netto określonego w § 3 ust. 1 za każdy rozpoczęty dzień opóźnienie;</w:t>
      </w:r>
    </w:p>
    <w:p w14:paraId="7CF5AE21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b) za opóźnienie w usunięciu wad stwierdzonych przy dostawie lub w okresie gwarancji w wysokości 0,2% ceny netto określonej w § 3 ust. 1 na każdy dzień opóźnienia liczony od dnia wyznaczonego na usunięcie wad;</w:t>
      </w:r>
    </w:p>
    <w:p w14:paraId="78262C15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c) za odstąpienie od umowy w całości przez którąkolwiek ze Stron z przyczyn leżących po stronie Wydzierżawiającego, w wysokości 10% całkowitego wynagrodzenia netto określonego w § 3 ust, 1;</w:t>
      </w:r>
    </w:p>
    <w:p w14:paraId="6B762AD2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d) z powodu odstąpienia od umowy w części przez którąkolwiek ze Stron z przyczyn leżących po stronie Dzierżawcy, w wysokości 10% wartości netto części przedmiotu umowy, której dotyczy odstąpienie.</w:t>
      </w:r>
    </w:p>
    <w:p w14:paraId="2F55AA9C" w14:textId="77777777" w:rsidR="009F471E" w:rsidRPr="00C84FF2" w:rsidRDefault="009F471E" w:rsidP="009F471E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Dzierżawca zapłaci Wydzierżawiającemu karę umowną:</w:t>
      </w:r>
    </w:p>
    <w:p w14:paraId="047EE0F1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a) za całkowite odstąpienie od umowy przez którąkolwiek ze Stron z przyczyn leżących po stronie Dzierżawcy, w wysokości 10% całkowitego wynagrodzenia netto określonego w § 3 ust. 1;</w:t>
      </w:r>
    </w:p>
    <w:p w14:paraId="12882EDB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b) z powodu odstąpienia od umowy w części przez którąkolwiek ze Stron z przyczyn leżących po stronie Dzierżawcy, w wysokości 10% wartości netto części przedmiotu umowy, której dotyczy odstąpienie.</w:t>
      </w:r>
    </w:p>
    <w:p w14:paraId="0D7A4EF8" w14:textId="77777777" w:rsidR="009F471E" w:rsidRPr="00C84FF2" w:rsidRDefault="009F471E" w:rsidP="009F471E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Jeżeli kary umowne nie pokrywają poniesionej szkody, Strony w niniejszej umowie zastrzegają sobie prawo do dochodzenia odszkodowania uzupełniającego na zasadach określonych w art. 471 Kodeksu cywilnego do wysokości poniesionej szkody.</w:t>
      </w:r>
    </w:p>
    <w:p w14:paraId="2834378B" w14:textId="77777777" w:rsidR="009F471E" w:rsidRPr="00C84FF2" w:rsidRDefault="009F471E" w:rsidP="009F471E">
      <w:pPr>
        <w:numPr>
          <w:ilvl w:val="0"/>
          <w:numId w:val="56"/>
        </w:numPr>
        <w:jc w:val="both"/>
        <w:rPr>
          <w:lang w:val="pl-PL"/>
        </w:rPr>
      </w:pPr>
      <w:r w:rsidRPr="00C84FF2">
        <w:rPr>
          <w:lang w:val="pl-PL"/>
        </w:rPr>
        <w:t>W przypadku znaczącej zmiany okoliczności, która oznacza, że ​​wykonanie umowy nie leży w interesie publicznym, czego nie można było przewidzieć w momencie zawarcia umowy, Dzierżawca może odstąpić od umowy w ciągu 30 dni uświadomienia sobie wyżej wymienionych okoliczności. W takim przypadku nie mają zastosowania postanowienia niniejszego paragrafu.</w:t>
      </w:r>
    </w:p>
    <w:p w14:paraId="764392DB" w14:textId="77777777" w:rsidR="009F471E" w:rsidRPr="00C84FF2" w:rsidRDefault="009F471E" w:rsidP="009F471E">
      <w:pPr>
        <w:rPr>
          <w:lang w:val="pl-PL"/>
        </w:rPr>
      </w:pPr>
    </w:p>
    <w:p w14:paraId="1965C0B7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6  POSTANOWIENIA DODATKOWE</w:t>
      </w:r>
    </w:p>
    <w:p w14:paraId="6F9EE858" w14:textId="77777777" w:rsidR="009F471E" w:rsidRPr="00C84FF2" w:rsidRDefault="009F471E" w:rsidP="009F471E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oświadcza, że ​​jest upoważniony do przekazania Dzierżawcy licencji producenta modułów oprogramowania na korzystanie z modułów oprogramowania.</w:t>
      </w:r>
    </w:p>
    <w:p w14:paraId="3E447D31" w14:textId="77777777" w:rsidR="009F471E" w:rsidRPr="00C84FF2" w:rsidRDefault="009F471E" w:rsidP="009F471E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Jednocześnie Wydzierżawiający oświadcza, że ​​zgodnie z umową licencyjną korzystanie przez niego i Najemcę, w szczególności z praw autorskich, licencji, praw własności przemysłowej itp., nie narusza prawa, prawa chronionego prawa osobiste lub majątkowe osób trzecich lub prawa do wartości niematerialnych, w szczególności prawa autorskie, prawa pokrewne, prawa dotyczące rejestracji wzorów przemysłowych i prawa ochronne na znaki towarowe.</w:t>
      </w:r>
    </w:p>
    <w:p w14:paraId="64839924" w14:textId="77777777" w:rsidR="009F471E" w:rsidRPr="00C84FF2" w:rsidRDefault="009F471E" w:rsidP="009F471E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przyjmuje na siebie pełną odpowiedzialność za roszczenia, z którymi strony trzecie mogłyby wystąpić przeciwko Dzierżawcy z tytułu wykonywania praw osób trzecich do wartości niematerialnych, w szczególności praw autorskich w odniesieniu do przedmiotu umowy.</w:t>
      </w:r>
    </w:p>
    <w:p w14:paraId="2796D9D7" w14:textId="77777777" w:rsidR="009F471E" w:rsidRPr="00C84FF2" w:rsidRDefault="009F471E" w:rsidP="009F471E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zobowiązuje się do dostarczenia modułów oprogramowania w formie elektronicznej, w wersji aktualnej w dniu dostawy, w tym wszystkich aktualizacji i poprawek dostępnych w dniu dostawy.</w:t>
      </w:r>
    </w:p>
    <w:p w14:paraId="612FC5D3" w14:textId="77777777" w:rsidR="009F471E" w:rsidRPr="00C84FF2" w:rsidRDefault="009F471E" w:rsidP="009F471E">
      <w:pPr>
        <w:numPr>
          <w:ilvl w:val="0"/>
          <w:numId w:val="57"/>
        </w:numPr>
        <w:jc w:val="both"/>
        <w:rPr>
          <w:lang w:val="pl-PL"/>
        </w:rPr>
      </w:pPr>
      <w:r w:rsidRPr="00C84FF2">
        <w:rPr>
          <w:lang w:val="pl-PL"/>
        </w:rPr>
        <w:t>Wydzierżawiający gwarantuje techniczną poprawność modułów oprogramowania i numerów rejestracyjnyc</w:t>
      </w:r>
      <w:r w:rsidRPr="00C84FF2">
        <w:rPr>
          <w:bCs/>
          <w:lang w:val="pl-PL"/>
        </w:rPr>
        <w:t>h.</w:t>
      </w:r>
    </w:p>
    <w:p w14:paraId="00C51CC1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7  ROZWIĄZANIE UMOWY</w:t>
      </w:r>
    </w:p>
    <w:p w14:paraId="24ECB736" w14:textId="77777777" w:rsidR="009F471E" w:rsidRPr="00C84FF2" w:rsidRDefault="009F471E" w:rsidP="009F471E">
      <w:pPr>
        <w:numPr>
          <w:ilvl w:val="0"/>
          <w:numId w:val="58"/>
        </w:numPr>
        <w:jc w:val="both"/>
        <w:rPr>
          <w:lang w:val="pl-PL"/>
        </w:rPr>
      </w:pPr>
      <w:r w:rsidRPr="00C84FF2">
        <w:rPr>
          <w:lang w:val="pl-PL"/>
        </w:rPr>
        <w:t xml:space="preserve">Wydzierżawiający ma prawo rozwiązać niniejszą umowę przed upływem okresu, na jaki została zawarta, </w:t>
      </w:r>
      <w:r>
        <w:rPr>
          <w:lang w:val="pl-PL"/>
        </w:rPr>
        <w:br/>
      </w:r>
      <w:r w:rsidRPr="00C84FF2">
        <w:rPr>
          <w:lang w:val="pl-PL"/>
        </w:rPr>
        <w:t>w następujących przypadkach:</w:t>
      </w:r>
    </w:p>
    <w:p w14:paraId="283D54B5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1) gdy opóźnienie przez Dzierżawcę w spłacie kwot należnych Wydzierżawiający  wynosi co najmniej 21 dni,</w:t>
      </w:r>
    </w:p>
    <w:p w14:paraId="53E76AAC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2) gdy Dzierżawca nie przestrzega zasad prawidłowego funkcjonowania przedmiotu dzierżawy,</w:t>
      </w:r>
    </w:p>
    <w:p w14:paraId="6FF4328B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2. Oświadczenie o wypowiedzeniu umowy w sposób opisany w punktach 1) i 2) wraz z uzasadnieniem powinno być złożone na piśmie pod rygorem nieważności.</w:t>
      </w:r>
    </w:p>
    <w:p w14:paraId="0643EFCB" w14:textId="77777777" w:rsidR="009F471E" w:rsidRDefault="009F471E" w:rsidP="009F471E">
      <w:pPr>
        <w:jc w:val="center"/>
        <w:rPr>
          <w:b/>
          <w:lang w:val="pl-PL"/>
        </w:rPr>
      </w:pPr>
    </w:p>
    <w:p w14:paraId="7752E46F" w14:textId="77777777" w:rsidR="009F471E" w:rsidRDefault="009F471E" w:rsidP="009F471E">
      <w:pPr>
        <w:jc w:val="center"/>
        <w:rPr>
          <w:b/>
          <w:lang w:val="pl-PL"/>
        </w:rPr>
      </w:pPr>
    </w:p>
    <w:p w14:paraId="42125E2D" w14:textId="77777777" w:rsidR="009F471E" w:rsidRDefault="009F471E" w:rsidP="009F471E">
      <w:pPr>
        <w:jc w:val="center"/>
        <w:rPr>
          <w:b/>
          <w:lang w:val="pl-PL"/>
        </w:rPr>
      </w:pPr>
    </w:p>
    <w:p w14:paraId="55B3B4E5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lastRenderedPageBreak/>
        <w:t>§ 8  ZWROT MODUŁÓW OPROGRAMOWANIA</w:t>
      </w:r>
    </w:p>
    <w:p w14:paraId="6A2F9925" w14:textId="77777777" w:rsidR="009F471E" w:rsidRPr="00C84FF2" w:rsidRDefault="009F471E" w:rsidP="009F471E">
      <w:pPr>
        <w:numPr>
          <w:ilvl w:val="0"/>
          <w:numId w:val="59"/>
        </w:numPr>
        <w:jc w:val="both"/>
        <w:rPr>
          <w:lang w:val="pl-PL"/>
        </w:rPr>
      </w:pPr>
      <w:r w:rsidRPr="00C84FF2">
        <w:rPr>
          <w:lang w:val="pl-PL"/>
        </w:rPr>
        <w:t>W przypadku upływu okresu, na który niniejsza umowa została zawarta, lub rozwiązania umowy, Dzierżawca powinien zwrócić moduły oprogramowanie w ciągu 7 dni po upływie okresu obowiązywania umowy. Zwrot modułów oprogramowania oznacza umożliwienie Wydzierżawiającemu ich otrzymanie.</w:t>
      </w:r>
    </w:p>
    <w:p w14:paraId="3F13061F" w14:textId="77777777" w:rsidR="009F471E" w:rsidRPr="00C84FF2" w:rsidRDefault="009F471E" w:rsidP="009F471E">
      <w:pPr>
        <w:numPr>
          <w:ilvl w:val="0"/>
          <w:numId w:val="59"/>
        </w:numPr>
        <w:jc w:val="both"/>
        <w:rPr>
          <w:lang w:val="pl-PL"/>
        </w:rPr>
      </w:pPr>
      <w:r w:rsidRPr="00C84FF2">
        <w:rPr>
          <w:lang w:val="pl-PL"/>
        </w:rPr>
        <w:t>Oprogramowanie musi zostać zwrócone w stanie zgodnym z normalnym użytkowaniem.</w:t>
      </w:r>
    </w:p>
    <w:p w14:paraId="57DE9965" w14:textId="77777777" w:rsidR="009F471E" w:rsidRPr="00C84FF2" w:rsidRDefault="009F471E" w:rsidP="009F471E">
      <w:pPr>
        <w:rPr>
          <w:lang w:val="pl-PL"/>
        </w:rPr>
      </w:pPr>
    </w:p>
    <w:p w14:paraId="11AF9222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9  ZMIANY W UMOWIE</w:t>
      </w:r>
    </w:p>
    <w:p w14:paraId="1785DF0C" w14:textId="77777777" w:rsidR="009F471E" w:rsidRPr="00C84FF2" w:rsidRDefault="009F471E" w:rsidP="009F471E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Wszelkie zmiany Umowy wymagają zgody obu Stron i zachowania formy pisemnej </w:t>
      </w:r>
      <w:r w:rsidRPr="00C84FF2">
        <w:rPr>
          <w:lang w:val="pl-PL"/>
        </w:rPr>
        <w:br/>
        <w:t>pod rygorem nieważności.</w:t>
      </w:r>
    </w:p>
    <w:p w14:paraId="05CA87C9" w14:textId="77777777" w:rsidR="009F471E" w:rsidRPr="00C84FF2" w:rsidRDefault="009F471E" w:rsidP="009F471E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>Zmiany Umowy, o których mowa w ust. 1 muszą być dokonywane z zachowaniem przepisu art. 454 oraz 455 ustawy Prawo zamówień publicznych.</w:t>
      </w:r>
      <w:r w:rsidRPr="00C84FF2">
        <w:rPr>
          <w:i/>
          <w:lang w:val="pl-PL"/>
        </w:rPr>
        <w:t xml:space="preserve">  </w:t>
      </w:r>
    </w:p>
    <w:p w14:paraId="45C7D4E1" w14:textId="77777777" w:rsidR="009F471E" w:rsidRPr="00C84FF2" w:rsidRDefault="009F471E" w:rsidP="009F471E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Dopuszcza się możliwość zmiany ustaleń niniejszej Umowy w stosunku do treści oferty, bez przeprowadzania nowego postępowania o udzielenie zamówienia Wydzierżawiającemu w następujących przypadkach: </w:t>
      </w:r>
    </w:p>
    <w:p w14:paraId="1E3E91AF" w14:textId="77777777" w:rsidR="009F471E" w:rsidRPr="00C84FF2" w:rsidRDefault="009F471E" w:rsidP="009F471E">
      <w:pPr>
        <w:numPr>
          <w:ilvl w:val="0"/>
          <w:numId w:val="43"/>
        </w:numPr>
        <w:jc w:val="both"/>
        <w:rPr>
          <w:lang w:val="pl-PL"/>
        </w:rPr>
      </w:pPr>
      <w:bookmarkStart w:id="0" w:name="_Hlk87256647"/>
      <w:r w:rsidRPr="00C84FF2">
        <w:rPr>
          <w:lang w:val="pl-PL"/>
        </w:rPr>
        <w:t xml:space="preserve">w zakresie zmiany terminu wykonania lub terminów pośrednich wskazanych w Umowie: </w:t>
      </w:r>
    </w:p>
    <w:p w14:paraId="6167A729" w14:textId="77777777" w:rsidR="009F471E" w:rsidRPr="00C84FF2" w:rsidRDefault="009F471E" w:rsidP="009F471E">
      <w:pPr>
        <w:jc w:val="both"/>
        <w:rPr>
          <w:lang w:val="pl-PL"/>
        </w:rPr>
      </w:pPr>
      <w:r w:rsidRPr="00C84FF2">
        <w:rPr>
          <w:lang w:val="pl-PL"/>
        </w:rPr>
        <w:t>a) z powodu przyczyn zewnętrznych niezależnych od Dzierżawcy oraz Wydzierżawiającego, skutkujących niemożliwością realizacji przedmiotu Umowy, w szczególności z przyczyn leżących po stronie producenta sprzętu dotyczących udokumentowanych problemów związanych z produkcją lub dostawą modułów oprogramowania – o okres niezbędny do prawidłowej realizacji dostawy oraz innych niezawinionych przez Strony przyczyny, w tym spowodowane przez tzw. siłę wyższą w rozumieniu § 11 ust 1;</w:t>
      </w:r>
      <w:bookmarkEnd w:id="0"/>
    </w:p>
    <w:p w14:paraId="6084BFC3" w14:textId="77777777" w:rsidR="009F471E" w:rsidRPr="00C84FF2" w:rsidRDefault="009F471E" w:rsidP="009F471E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84FF2">
        <w:rPr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5FBD7CF2" w14:textId="77777777" w:rsidR="009F471E" w:rsidRPr="00C84FF2" w:rsidRDefault="009F471E" w:rsidP="009F471E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powszechnie obowiązujących przepisów prawa w zakresie mającym wpływ </w:t>
      </w:r>
      <w:r w:rsidRPr="00C84FF2">
        <w:rPr>
          <w:lang w:val="pl-PL"/>
        </w:rPr>
        <w:br/>
        <w:t>na realizację Umowy;</w:t>
      </w:r>
    </w:p>
    <w:p w14:paraId="036F3958" w14:textId="77777777" w:rsidR="009F471E" w:rsidRPr="00C84FF2" w:rsidRDefault="009F471E" w:rsidP="009F471E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przedłużenia okresu gwarancji, w sytuacji jej przedłużenia przez producenta </w:t>
      </w:r>
      <w:r w:rsidRPr="00C84FF2">
        <w:rPr>
          <w:lang w:val="pl-PL"/>
        </w:rPr>
        <w:br/>
        <w:t>lub Wydzierżawiającego,</w:t>
      </w:r>
    </w:p>
    <w:p w14:paraId="5CF787E2" w14:textId="77777777" w:rsidR="009F471E" w:rsidRPr="00C84FF2" w:rsidRDefault="009F471E" w:rsidP="009F471E">
      <w:pPr>
        <w:numPr>
          <w:ilvl w:val="0"/>
          <w:numId w:val="43"/>
        </w:numPr>
        <w:jc w:val="both"/>
        <w:rPr>
          <w:lang w:val="pl-PL"/>
        </w:rPr>
      </w:pPr>
      <w:r w:rsidRPr="00C84FF2">
        <w:rPr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C84FF2">
        <w:rPr>
          <w:lang w:val="pl-PL"/>
        </w:rPr>
        <w:br/>
        <w:t xml:space="preserve">na pisemny wniosek jednej ze Stron. </w:t>
      </w:r>
    </w:p>
    <w:p w14:paraId="1F24DBAB" w14:textId="77777777" w:rsidR="009F471E" w:rsidRPr="00C84FF2" w:rsidRDefault="009F471E" w:rsidP="009F471E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Wydzierżawiającego. </w:t>
      </w:r>
    </w:p>
    <w:p w14:paraId="640BFE8B" w14:textId="77777777" w:rsidR="009F471E" w:rsidRPr="00C84FF2" w:rsidRDefault="009F471E" w:rsidP="009F471E">
      <w:pPr>
        <w:numPr>
          <w:ilvl w:val="0"/>
          <w:numId w:val="42"/>
        </w:numPr>
        <w:jc w:val="both"/>
        <w:rPr>
          <w:lang w:val="pl-PL"/>
        </w:rPr>
      </w:pPr>
      <w:r w:rsidRPr="00C84FF2">
        <w:rPr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84FF2">
        <w:rPr>
          <w:lang w:val="pl-PL"/>
        </w:rPr>
        <w:t>administracyjno</w:t>
      </w:r>
      <w:proofErr w:type="spellEnd"/>
      <w:r w:rsidRPr="00C84FF2">
        <w:rPr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3B310904" w14:textId="77777777" w:rsidR="009F471E" w:rsidRPr="00C84FF2" w:rsidRDefault="009F471E" w:rsidP="009F471E">
      <w:pPr>
        <w:rPr>
          <w:b/>
          <w:lang w:val="pl-PL"/>
        </w:rPr>
      </w:pPr>
    </w:p>
    <w:p w14:paraId="6333B538" w14:textId="77777777" w:rsidR="009F471E" w:rsidRPr="00C84FF2" w:rsidRDefault="009F471E" w:rsidP="009F471E">
      <w:pPr>
        <w:jc w:val="center"/>
        <w:rPr>
          <w:b/>
          <w:lang w:val="pl-PL"/>
        </w:rPr>
      </w:pPr>
      <w:r w:rsidRPr="00C84FF2">
        <w:rPr>
          <w:b/>
          <w:lang w:val="pl-PL"/>
        </w:rPr>
        <w:t>§ 10 POSTANOWIENIA KOŃCOWE</w:t>
      </w:r>
    </w:p>
    <w:p w14:paraId="51BC0C38" w14:textId="77777777" w:rsidR="009F471E" w:rsidRPr="00C84FF2" w:rsidRDefault="009F471E" w:rsidP="009F471E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 przypadku sporów związanych z wykonaniem postanowień niniejszej umowy sądem właściwym do ich rozstrzygnięcia jest sąd właściwy dla Najemcy.</w:t>
      </w:r>
    </w:p>
    <w:p w14:paraId="362DA93F" w14:textId="77777777" w:rsidR="009F471E" w:rsidRPr="00C84FF2" w:rsidRDefault="009F471E" w:rsidP="009F471E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 sprawach nieuregulowanych niniejszą umową mają zastosowanie przepisy Kodeksu cywilnego oraz przepisy Prawa zamówień publicznych.</w:t>
      </w:r>
    </w:p>
    <w:p w14:paraId="10C294C1" w14:textId="77777777" w:rsidR="009F471E" w:rsidRPr="00C84FF2" w:rsidRDefault="009F471E" w:rsidP="009F471E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Dokument umowy został sporządzony w dwóch jednobrzmiących egzemplarzach, po jednym dla każdej ze Stron.</w:t>
      </w:r>
    </w:p>
    <w:p w14:paraId="13D172CD" w14:textId="77777777" w:rsidR="009F471E" w:rsidRPr="00C84FF2" w:rsidRDefault="009F471E" w:rsidP="009F471E">
      <w:pPr>
        <w:numPr>
          <w:ilvl w:val="3"/>
          <w:numId w:val="60"/>
        </w:numPr>
        <w:jc w:val="both"/>
        <w:rPr>
          <w:lang w:val="pl-PL"/>
        </w:rPr>
      </w:pPr>
      <w:r w:rsidRPr="00C84FF2">
        <w:rPr>
          <w:lang w:val="pl-PL"/>
        </w:rPr>
        <w:t>Wszelkie zmiany niniejszej umowy wymagają formy pisemnej pod rygorem nieważności.</w:t>
      </w:r>
    </w:p>
    <w:p w14:paraId="652DEF46" w14:textId="77777777" w:rsidR="009F471E" w:rsidRPr="00C84FF2" w:rsidRDefault="009F471E" w:rsidP="009F471E">
      <w:pPr>
        <w:rPr>
          <w:lang w:val="pl-PL"/>
        </w:rPr>
      </w:pPr>
    </w:p>
    <w:p w14:paraId="2E41313D" w14:textId="77777777" w:rsidR="009F471E" w:rsidRPr="00C84FF2" w:rsidRDefault="009F471E" w:rsidP="009F471E">
      <w:pPr>
        <w:rPr>
          <w:b/>
          <w:bCs/>
          <w:lang w:val="pl-PL"/>
        </w:rPr>
      </w:pPr>
    </w:p>
    <w:p w14:paraId="160ABEB7" w14:textId="77777777" w:rsidR="009F471E" w:rsidRPr="00C84FF2" w:rsidRDefault="009F471E" w:rsidP="009F471E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DZIERŻAWCA:                                                                              WYDZIERŻAWIAJACY:</w:t>
      </w:r>
    </w:p>
    <w:p w14:paraId="354325E2" w14:textId="77777777" w:rsidR="009F471E" w:rsidRPr="00C84FF2" w:rsidRDefault="009F471E" w:rsidP="009F471E">
      <w:pPr>
        <w:rPr>
          <w:lang w:val="pl-PL"/>
        </w:rPr>
      </w:pPr>
    </w:p>
    <w:p w14:paraId="6C1119CD" w14:textId="77777777" w:rsidR="009F471E" w:rsidRPr="00C84FF2" w:rsidRDefault="009F471E" w:rsidP="009F471E">
      <w:pPr>
        <w:rPr>
          <w:bCs/>
          <w:lang w:val="pl-PL"/>
        </w:rPr>
      </w:pPr>
      <w:r w:rsidRPr="00C84FF2">
        <w:rPr>
          <w:bCs/>
          <w:lang w:val="pl-PL"/>
        </w:rPr>
        <w:t>…………………….</w:t>
      </w:r>
      <w:r w:rsidRPr="00C84FF2">
        <w:rPr>
          <w:bCs/>
          <w:lang w:val="pl-PL"/>
        </w:rPr>
        <w:tab/>
        <w:t xml:space="preserve">                                                                                      ………………….</w:t>
      </w:r>
    </w:p>
    <w:p w14:paraId="6717D158" w14:textId="77777777" w:rsidR="009F471E" w:rsidRPr="00C84FF2" w:rsidRDefault="009F471E" w:rsidP="009F471E">
      <w:pPr>
        <w:rPr>
          <w:bCs/>
          <w:lang w:val="pl-PL"/>
        </w:rPr>
      </w:pPr>
      <w:r w:rsidRPr="00C84FF2">
        <w:rPr>
          <w:bCs/>
          <w:lang w:val="pl-PL"/>
        </w:rPr>
        <w:t>(data i podpis)                                                                                                        (data i podpis)</w:t>
      </w:r>
    </w:p>
    <w:p w14:paraId="17C7112F" w14:textId="77777777" w:rsidR="009F471E" w:rsidRPr="00C84FF2" w:rsidRDefault="009F471E" w:rsidP="009F471E">
      <w:pPr>
        <w:rPr>
          <w:lang w:val="pl-PL"/>
        </w:rPr>
      </w:pPr>
    </w:p>
    <w:p w14:paraId="4AEB0759" w14:textId="77777777" w:rsidR="009F471E" w:rsidRPr="00C84FF2" w:rsidRDefault="009F471E" w:rsidP="009F471E">
      <w:pPr>
        <w:rPr>
          <w:lang w:val="pl-PL"/>
        </w:rPr>
      </w:pPr>
    </w:p>
    <w:p w14:paraId="3585C1EA" w14:textId="77777777" w:rsidR="009F471E" w:rsidRDefault="009F471E" w:rsidP="009F471E">
      <w:pPr>
        <w:pStyle w:val="Zwykytekst"/>
        <w:ind w:left="5772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l-PL"/>
        </w:rPr>
        <w:t>Kontrasygnata finansowa</w:t>
      </w:r>
    </w:p>
    <w:p w14:paraId="676D0D04" w14:textId="77777777" w:rsidR="009F471E" w:rsidRDefault="009F471E" w:rsidP="009F471E">
      <w:pPr>
        <w:pStyle w:val="Zwykytekst"/>
        <w:ind w:left="4956" w:firstLine="708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    …………………………………</w:t>
      </w:r>
    </w:p>
    <w:p w14:paraId="5D993894" w14:textId="77777777" w:rsidR="009F471E" w:rsidRDefault="009F471E" w:rsidP="009F471E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</w:r>
      <w:r>
        <w:rPr>
          <w:rFonts w:ascii="Times New Roman" w:hAnsi="Times New Roman" w:cs="Times New Roman"/>
          <w:i/>
          <w:iCs/>
          <w:sz w:val="22"/>
          <w:szCs w:val="22"/>
          <w:lang w:val="pl-PL"/>
        </w:rPr>
        <w:tab/>
        <w:t xml:space="preserve"> (data i podpis)</w:t>
      </w:r>
    </w:p>
    <w:p w14:paraId="5A1C75B5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lastRenderedPageBreak/>
        <w:t>Załącznik nr 2 do umowy</w:t>
      </w:r>
    </w:p>
    <w:p w14:paraId="10DC88D5" w14:textId="77777777" w:rsidR="009F471E" w:rsidRPr="00C84FF2" w:rsidRDefault="009F471E" w:rsidP="009F471E">
      <w:pPr>
        <w:rPr>
          <w:lang w:val="pl-PL"/>
        </w:rPr>
      </w:pPr>
    </w:p>
    <w:p w14:paraId="777A1251" w14:textId="77777777" w:rsidR="009F471E" w:rsidRPr="00C84FF2" w:rsidRDefault="009F471E" w:rsidP="009F471E">
      <w:pPr>
        <w:rPr>
          <w:lang w:val="pl-PL"/>
        </w:rPr>
      </w:pPr>
    </w:p>
    <w:p w14:paraId="211D9D72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.....................................… </w:t>
      </w:r>
    </w:p>
    <w:p w14:paraId="082DE72C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Nazwa Wykonawcy</w:t>
      </w:r>
    </w:p>
    <w:p w14:paraId="640A44C5" w14:textId="77777777" w:rsidR="009F471E" w:rsidRPr="00C84FF2" w:rsidRDefault="009F471E" w:rsidP="009F471E">
      <w:pPr>
        <w:rPr>
          <w:lang w:val="pl-PL"/>
        </w:rPr>
      </w:pPr>
    </w:p>
    <w:p w14:paraId="78FD25D6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.....................................…</w:t>
      </w:r>
    </w:p>
    <w:p w14:paraId="22A16EA4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NIP</w:t>
      </w:r>
      <w:r w:rsidRPr="00C84FF2">
        <w:rPr>
          <w:lang w:val="pl-PL"/>
        </w:rPr>
        <w:tab/>
        <w:t> </w:t>
      </w:r>
    </w:p>
    <w:p w14:paraId="261E52A3" w14:textId="77777777" w:rsidR="009F471E" w:rsidRPr="00C84FF2" w:rsidRDefault="009F471E" w:rsidP="009F471E">
      <w:pPr>
        <w:rPr>
          <w:b/>
          <w:bCs/>
          <w:lang w:val="pl-PL"/>
        </w:rPr>
      </w:pPr>
    </w:p>
    <w:p w14:paraId="7454EE82" w14:textId="77777777" w:rsidR="009F471E" w:rsidRPr="00C84FF2" w:rsidRDefault="009F471E" w:rsidP="009F471E">
      <w:pPr>
        <w:rPr>
          <w:b/>
          <w:bCs/>
          <w:lang w:val="pl-PL"/>
        </w:rPr>
      </w:pPr>
    </w:p>
    <w:p w14:paraId="794EF360" w14:textId="77777777" w:rsidR="009F471E" w:rsidRPr="00C84FF2" w:rsidRDefault="009F471E" w:rsidP="009F471E">
      <w:pPr>
        <w:rPr>
          <w:b/>
          <w:bCs/>
          <w:lang w:val="pl-PL"/>
        </w:rPr>
      </w:pPr>
    </w:p>
    <w:p w14:paraId="64DB9758" w14:textId="77777777" w:rsidR="009F471E" w:rsidRPr="00C84FF2" w:rsidRDefault="009F471E" w:rsidP="009F471E">
      <w:pPr>
        <w:rPr>
          <w:b/>
          <w:bCs/>
          <w:lang w:val="pl-PL"/>
        </w:rPr>
      </w:pPr>
    </w:p>
    <w:p w14:paraId="5749F358" w14:textId="77777777" w:rsidR="009F471E" w:rsidRPr="00C84FF2" w:rsidRDefault="009F471E" w:rsidP="009F471E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>OŚWIADCZENIE DLA CELÓW PODATKOWYCH</w:t>
      </w:r>
    </w:p>
    <w:p w14:paraId="4B0951C8" w14:textId="77777777" w:rsidR="009F471E" w:rsidRPr="00C84FF2" w:rsidRDefault="009F471E" w:rsidP="009F471E">
      <w:pPr>
        <w:rPr>
          <w:b/>
          <w:bCs/>
          <w:lang w:val="pl-PL"/>
        </w:rPr>
      </w:pPr>
      <w:r w:rsidRPr="00C84FF2">
        <w:rPr>
          <w:b/>
          <w:bCs/>
          <w:lang w:val="pl-PL"/>
        </w:rPr>
        <w:t xml:space="preserve">DOTYCZĄCE PODMIOTÓW POWIĄZANYCH </w:t>
      </w:r>
    </w:p>
    <w:p w14:paraId="3F934531" w14:textId="77777777" w:rsidR="009F471E" w:rsidRPr="00C84FF2" w:rsidRDefault="009F471E" w:rsidP="009F471E">
      <w:pPr>
        <w:rPr>
          <w:b/>
          <w:bCs/>
          <w:lang w:val="pl-PL"/>
        </w:rPr>
      </w:pPr>
    </w:p>
    <w:p w14:paraId="0FD232FC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Działając w imieniu ………………………………, (dalej jako: „</w:t>
      </w:r>
      <w:r w:rsidRPr="00C84FF2">
        <w:rPr>
          <w:b/>
          <w:bCs/>
          <w:lang w:val="pl-PL"/>
        </w:rPr>
        <w:t>Podmiot</w:t>
      </w:r>
      <w:r w:rsidRPr="00C84FF2">
        <w:rPr>
          <w:lang w:val="pl-PL"/>
        </w:rPr>
        <w:t>”) niniejszym oświadcza, że Podmiot:</w:t>
      </w:r>
    </w:p>
    <w:p w14:paraId="0DFA9A48" w14:textId="77777777" w:rsidR="009F471E" w:rsidRPr="00C84FF2" w:rsidRDefault="009F471E" w:rsidP="009F471E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1"/>
      </w:r>
      <w:r w:rsidRPr="00C84FF2">
        <w:rPr>
          <w:lang w:val="pl-PL"/>
        </w:rPr>
        <w:t xml:space="preserve"> podmiotem powiązanym z Akademią Górniczo-Hutniczą </w:t>
      </w:r>
      <w:r w:rsidRPr="00C84FF2">
        <w:rPr>
          <w:lang w:val="pl-PL"/>
        </w:rPr>
        <w:br/>
        <w:t>im. Stanisława Staszica w Krakowie w rozumieniu art. 11a Ustawy o podatku dochodowym od osób prawnych z dnia 15 marca 1992 r.</w:t>
      </w:r>
      <w:r w:rsidRPr="00C84FF2">
        <w:rPr>
          <w:vertAlign w:val="superscript"/>
          <w:lang w:val="pl-PL"/>
        </w:rPr>
        <w:footnoteReference w:id="2"/>
      </w:r>
      <w:r w:rsidRPr="00C84FF2">
        <w:rPr>
          <w:lang w:val="pl-PL"/>
        </w:rPr>
        <w:t>;</w:t>
      </w:r>
    </w:p>
    <w:p w14:paraId="61FD807D" w14:textId="77777777" w:rsidR="009F471E" w:rsidRPr="00C84FF2" w:rsidRDefault="009F471E" w:rsidP="009F471E">
      <w:pPr>
        <w:numPr>
          <w:ilvl w:val="0"/>
          <w:numId w:val="45"/>
        </w:numPr>
        <w:rPr>
          <w:lang w:val="pl-PL"/>
        </w:rPr>
      </w:pPr>
      <w:r w:rsidRPr="00C84FF2">
        <w:rPr>
          <w:b/>
          <w:bCs/>
          <w:lang w:val="pl-PL"/>
        </w:rPr>
        <w:t>jest / nie</w:t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>jest</w:t>
      </w:r>
      <w:r w:rsidRPr="00C84FF2">
        <w:rPr>
          <w:vertAlign w:val="superscript"/>
          <w:lang w:val="pl-PL"/>
        </w:rPr>
        <w:footnoteReference w:id="3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footnoteReference w:id="4"/>
      </w:r>
      <w:r w:rsidRPr="00C84FF2">
        <w:rPr>
          <w:lang w:val="pl-PL"/>
        </w:rPr>
        <w:t xml:space="preserve"> </w:t>
      </w:r>
    </w:p>
    <w:p w14:paraId="55372E6D" w14:textId="77777777" w:rsidR="009F471E" w:rsidRPr="00C84FF2" w:rsidRDefault="009F471E" w:rsidP="009F471E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t>rzeczywisty właściciel</w:t>
      </w:r>
      <w:r w:rsidRPr="00C84FF2">
        <w:rPr>
          <w:vertAlign w:val="superscript"/>
          <w:lang w:val="pl-PL"/>
        </w:rPr>
        <w:footnoteReference w:id="5"/>
      </w:r>
      <w:r w:rsidRPr="00C84FF2">
        <w:rPr>
          <w:lang w:val="pl-PL"/>
        </w:rPr>
        <w:t xml:space="preserve"> Podmiotu </w:t>
      </w:r>
      <w:r w:rsidRPr="00C84FF2">
        <w:rPr>
          <w:b/>
          <w:bCs/>
          <w:lang w:val="pl-PL"/>
        </w:rPr>
        <w:t>jest / nie jest</w:t>
      </w:r>
      <w:r w:rsidRPr="00C84FF2">
        <w:rPr>
          <w:vertAlign w:val="superscript"/>
          <w:lang w:val="pl-PL"/>
        </w:rPr>
        <w:footnoteReference w:id="6"/>
      </w:r>
      <w:r w:rsidRPr="00C84FF2">
        <w:rPr>
          <w:lang w:val="pl-PL"/>
        </w:rPr>
        <w:t xml:space="preserve"> podmiotem mającym miejsce zamieszkania, siedzibę lub zarząd na terytorium lub w kraju stosującym szkodliwą konkurencję podatkową</w:t>
      </w:r>
      <w:r w:rsidRPr="00C84FF2">
        <w:rPr>
          <w:vertAlign w:val="superscript"/>
          <w:lang w:val="pl-PL"/>
        </w:rPr>
        <w:t>4</w:t>
      </w:r>
      <w:r w:rsidRPr="00C84FF2">
        <w:rPr>
          <w:lang w:val="pl-PL"/>
        </w:rPr>
        <w:t xml:space="preserve"> </w:t>
      </w:r>
    </w:p>
    <w:p w14:paraId="40FCDE78" w14:textId="77777777" w:rsidR="009F471E" w:rsidRPr="00C84FF2" w:rsidRDefault="009F471E" w:rsidP="009F471E">
      <w:pPr>
        <w:numPr>
          <w:ilvl w:val="0"/>
          <w:numId w:val="45"/>
        </w:numPr>
        <w:rPr>
          <w:lang w:val="pl-PL"/>
        </w:rPr>
      </w:pPr>
      <w:r w:rsidRPr="00C84FF2">
        <w:rPr>
          <w:lang w:val="pl-PL"/>
        </w:rPr>
        <w:lastRenderedPageBreak/>
        <w:t xml:space="preserve">Podmiot </w:t>
      </w:r>
      <w:r w:rsidRPr="00C84FF2">
        <w:rPr>
          <w:b/>
          <w:bCs/>
          <w:lang w:val="pl-PL"/>
        </w:rPr>
        <w:t>stanowi / nie stanowi</w:t>
      </w:r>
      <w:r w:rsidRPr="00C84FF2">
        <w:rPr>
          <w:vertAlign w:val="superscript"/>
          <w:lang w:val="pl-PL"/>
        </w:rPr>
        <w:footnoteReference w:id="7"/>
      </w:r>
      <w:r w:rsidRPr="00C84FF2">
        <w:rPr>
          <w:lang w:val="pl-PL"/>
        </w:rPr>
        <w:t xml:space="preserve"> </w:t>
      </w:r>
      <w:r w:rsidRPr="00C84FF2">
        <w:rPr>
          <w:b/>
          <w:bCs/>
          <w:lang w:val="pl-PL"/>
        </w:rPr>
        <w:t xml:space="preserve"> </w:t>
      </w:r>
      <w:r w:rsidRPr="00C84FF2">
        <w:rPr>
          <w:lang w:val="pl-PL"/>
        </w:rPr>
        <w:t>dla Akademia Górniczo-Hutnicza im. Stanisława Staszica w Krakowie zagranicznej jednostki kontrolowanej</w:t>
      </w:r>
      <w:r w:rsidRPr="00C84FF2">
        <w:rPr>
          <w:vertAlign w:val="superscript"/>
          <w:lang w:val="pl-PL"/>
        </w:rPr>
        <w:footnoteReference w:id="8"/>
      </w:r>
      <w:r w:rsidRPr="00C84FF2">
        <w:rPr>
          <w:lang w:val="pl-PL"/>
        </w:rPr>
        <w:t xml:space="preserve"> w rozumieniu art. 24a ustawy z dnia 15 lutego 1992 r. o podatku dochodowym od osób prawnych.</w:t>
      </w:r>
    </w:p>
    <w:p w14:paraId="3FEF7763" w14:textId="77777777" w:rsidR="009F471E" w:rsidRPr="00C84FF2" w:rsidRDefault="009F471E" w:rsidP="009F471E">
      <w:pPr>
        <w:rPr>
          <w:lang w:val="pl-PL"/>
        </w:rPr>
      </w:pPr>
    </w:p>
    <w:p w14:paraId="60C3E9FA" w14:textId="77777777" w:rsidR="009F471E" w:rsidRPr="00C84FF2" w:rsidRDefault="009F471E" w:rsidP="009F471E">
      <w:pPr>
        <w:rPr>
          <w:lang w:val="pl-PL"/>
        </w:rPr>
      </w:pPr>
      <w:r w:rsidRPr="00C84FF2">
        <w:rPr>
          <w:lang w:val="pl-PL"/>
        </w:rPr>
        <w:t>W przypadku zmiany powyższych danych  zobowiązuje się do niezwłocznego poinformowania Akademii Górniczo-Hutniczej im. Stanisława Staszica w Krakowie o zaistniałej zmianie.</w:t>
      </w:r>
    </w:p>
    <w:p w14:paraId="56F413EE" w14:textId="77777777" w:rsidR="009F471E" w:rsidRPr="00C84FF2" w:rsidRDefault="009F471E" w:rsidP="009F471E">
      <w:pPr>
        <w:rPr>
          <w:b/>
          <w:bCs/>
          <w:lang w:val="pl-PL"/>
        </w:rPr>
      </w:pPr>
    </w:p>
    <w:p w14:paraId="6CAD71D1" w14:textId="77777777" w:rsidR="009F471E" w:rsidRPr="00C84FF2" w:rsidRDefault="009F471E" w:rsidP="009F471E">
      <w:pPr>
        <w:rPr>
          <w:b/>
          <w:bCs/>
          <w:lang w:val="pl-PL"/>
        </w:rPr>
      </w:pPr>
    </w:p>
    <w:p w14:paraId="54F44F64" w14:textId="77777777" w:rsidR="009F471E" w:rsidRPr="00C84FF2" w:rsidRDefault="009F471E" w:rsidP="009F471E">
      <w:pPr>
        <w:rPr>
          <w:b/>
          <w:bCs/>
          <w:lang w:val="pl-PL"/>
        </w:rPr>
      </w:pPr>
    </w:p>
    <w:p w14:paraId="3B96A1E5" w14:textId="77777777" w:rsidR="009F471E" w:rsidRPr="00C84FF2" w:rsidRDefault="009F471E" w:rsidP="009F471E">
      <w:pPr>
        <w:rPr>
          <w:lang w:val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6616"/>
      </w:tblGrid>
      <w:tr w:rsidR="009F471E" w:rsidRPr="009F471E" w14:paraId="6E17E45A" w14:textId="77777777" w:rsidTr="00EF212B">
        <w:tc>
          <w:tcPr>
            <w:tcW w:w="4105" w:type="dxa"/>
            <w:hideMark/>
          </w:tcPr>
          <w:p w14:paraId="1CCD9D9E" w14:textId="77777777" w:rsidR="009F471E" w:rsidRPr="00C84FF2" w:rsidRDefault="009F471E" w:rsidP="00EF212B">
            <w:pPr>
              <w:rPr>
                <w:lang w:val="pl-PL"/>
              </w:rPr>
            </w:pPr>
            <w:r w:rsidRPr="00C84FF2">
              <w:rPr>
                <w:lang w:val="pl-PL"/>
              </w:rPr>
              <w:t>……………………………………………………………………………………</w:t>
            </w:r>
          </w:p>
          <w:p w14:paraId="17247E8F" w14:textId="77777777" w:rsidR="009F471E" w:rsidRPr="00C84FF2" w:rsidRDefault="009F471E" w:rsidP="00EF212B">
            <w:pPr>
              <w:rPr>
                <w:i/>
                <w:iCs/>
                <w:lang w:val="pl-PL"/>
              </w:rPr>
            </w:pPr>
            <w:r w:rsidRPr="00C84FF2">
              <w:rPr>
                <w:i/>
                <w:iCs/>
                <w:lang w:val="pl-PL"/>
              </w:rPr>
              <w:t>(pieczęć firmowa i podpis osoby upoważnionej/</w:t>
            </w:r>
            <w:proofErr w:type="spellStart"/>
            <w:r w:rsidRPr="00C84FF2">
              <w:rPr>
                <w:i/>
                <w:iCs/>
                <w:lang w:val="pl-PL"/>
              </w:rPr>
              <w:t>ych</w:t>
            </w:r>
            <w:proofErr w:type="spellEnd"/>
            <w:r w:rsidRPr="00C84FF2">
              <w:rPr>
                <w:i/>
                <w:iCs/>
                <w:lang w:val="pl-PL"/>
              </w:rPr>
              <w:t xml:space="preserve"> do reprezentacji)</w:t>
            </w:r>
          </w:p>
        </w:tc>
      </w:tr>
    </w:tbl>
    <w:p w14:paraId="25A03793" w14:textId="77777777" w:rsidR="009F471E" w:rsidRPr="00C84FF2" w:rsidRDefault="009F471E" w:rsidP="009F471E">
      <w:pPr>
        <w:rPr>
          <w:lang w:val="pl-PL"/>
        </w:rPr>
      </w:pPr>
    </w:p>
    <w:p w14:paraId="0E80C504" w14:textId="77777777" w:rsidR="009F471E" w:rsidRPr="00C84FF2" w:rsidRDefault="009F471E" w:rsidP="009F471E">
      <w:pPr>
        <w:rPr>
          <w:lang w:val="pl-PL"/>
        </w:rPr>
      </w:pPr>
    </w:p>
    <w:p w14:paraId="7D12F048" w14:textId="77777777" w:rsidR="009F471E" w:rsidRPr="00C84FF2" w:rsidRDefault="009F471E" w:rsidP="009F471E">
      <w:pPr>
        <w:rPr>
          <w:lang w:val="pl-PL"/>
        </w:rPr>
      </w:pPr>
    </w:p>
    <w:p w14:paraId="5A990572" w14:textId="77777777" w:rsidR="009F471E" w:rsidRPr="00C84FF2" w:rsidRDefault="009F471E" w:rsidP="009F471E">
      <w:pPr>
        <w:rPr>
          <w:lang w:val="pl-PL"/>
        </w:rPr>
      </w:pPr>
    </w:p>
    <w:p w14:paraId="3B72DA07" w14:textId="77777777" w:rsidR="009F471E" w:rsidRPr="00C84FF2" w:rsidRDefault="009F471E" w:rsidP="009F471E">
      <w:pPr>
        <w:rPr>
          <w:lang w:val="pl-PL"/>
        </w:rPr>
      </w:pPr>
    </w:p>
    <w:p w14:paraId="402322CC" w14:textId="77777777" w:rsidR="009F471E" w:rsidRPr="00626A4F" w:rsidRDefault="009F471E" w:rsidP="009F471E">
      <w:pPr>
        <w:rPr>
          <w:lang w:val="pl-PL"/>
        </w:rPr>
      </w:pPr>
    </w:p>
    <w:p w14:paraId="46F3BA42" w14:textId="77777777" w:rsidR="00496551" w:rsidRPr="009F471E" w:rsidRDefault="00496551" w:rsidP="009F471E">
      <w:pPr>
        <w:rPr>
          <w:lang w:val="pl-PL"/>
        </w:rPr>
      </w:pPr>
    </w:p>
    <w:sectPr w:rsidR="00496551" w:rsidRPr="009F47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9C5D9" w14:textId="77777777" w:rsidR="00FA4261" w:rsidRDefault="00FA4261">
      <w:r>
        <w:separator/>
      </w:r>
    </w:p>
  </w:endnote>
  <w:endnote w:type="continuationSeparator" w:id="0">
    <w:p w14:paraId="6F920FE2" w14:textId="77777777" w:rsidR="00FA4261" w:rsidRDefault="00FA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9EBB9" w14:textId="77777777" w:rsidR="002D23C1" w:rsidRDefault="002D2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A35AA" w14:textId="77777777" w:rsidR="009F471E" w:rsidRDefault="009F47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242E7BCE" w14:textId="77777777" w:rsidR="002D23C1" w:rsidRDefault="002D23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7A922" w14:textId="77777777" w:rsidR="002D23C1" w:rsidRDefault="002D2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EB014" w14:textId="77777777" w:rsidR="00FA4261" w:rsidRDefault="00FA4261">
      <w:r>
        <w:separator/>
      </w:r>
    </w:p>
  </w:footnote>
  <w:footnote w:type="continuationSeparator" w:id="0">
    <w:p w14:paraId="37DD311D" w14:textId="77777777" w:rsidR="00FA4261" w:rsidRDefault="00FA4261">
      <w:r>
        <w:continuationSeparator/>
      </w:r>
    </w:p>
  </w:footnote>
  <w:footnote w:id="1">
    <w:p w14:paraId="1EFAC74D" w14:textId="77777777" w:rsidR="009F471E" w:rsidRDefault="009F471E" w:rsidP="009F471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5BC8AA0" w14:textId="77777777" w:rsidR="009F471E" w:rsidRDefault="009F471E" w:rsidP="009F471E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C84FF2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Zgodnie z ustawą 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podmioty powiązane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oznaczają: </w:t>
      </w:r>
    </w:p>
    <w:p w14:paraId="7D1ED1B2" w14:textId="77777777" w:rsidR="009F471E" w:rsidRPr="00C84FF2" w:rsidRDefault="009F471E" w:rsidP="009F471E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podmioty, z których jeden podmiot </w:t>
      </w:r>
      <w:r w:rsidRPr="00C84FF2">
        <w:rPr>
          <w:rFonts w:ascii="Verdana" w:hAnsi="Verdana" w:cs="Arial"/>
          <w:color w:val="000000"/>
          <w:sz w:val="16"/>
          <w:szCs w:val="16"/>
          <w:u w:val="single"/>
          <w:lang w:val="pl-PL"/>
        </w:rPr>
        <w:t>wywiera znaczący wpływ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 na co najmniej jeden podmiot, lub </w:t>
      </w:r>
    </w:p>
    <w:p w14:paraId="225F9500" w14:textId="77777777" w:rsidR="009F471E" w:rsidRPr="00C84FF2" w:rsidRDefault="009F471E" w:rsidP="009F471E">
      <w:pPr>
        <w:numPr>
          <w:ilvl w:val="0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podmioty, na które wywiera znaczący wpływ: </w:t>
      </w:r>
    </w:p>
    <w:p w14:paraId="47E3D3E0" w14:textId="77777777" w:rsidR="009F471E" w:rsidRDefault="009F471E" w:rsidP="009F471E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color w:val="000000"/>
          <w:sz w:val="16"/>
          <w:szCs w:val="16"/>
        </w:rPr>
        <w:t xml:space="preserve">ten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sam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inny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podmiot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0A441F08" w14:textId="77777777" w:rsidR="009F471E" w:rsidRPr="00C84FF2" w:rsidRDefault="009F471E" w:rsidP="009F471E">
      <w:pPr>
        <w:numPr>
          <w:ilvl w:val="1"/>
          <w:numId w:val="46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małżonek, krewny lub powinowaty do drugiego stopnia osoby fizycznej wywierającej znaczący wpływ na co najmniej jeden podmiot.  </w:t>
      </w:r>
    </w:p>
    <w:p w14:paraId="72672389" w14:textId="77777777" w:rsidR="009F471E" w:rsidRPr="00C84FF2" w:rsidRDefault="009F471E" w:rsidP="009F471E">
      <w:pPr>
        <w:jc w:val="both"/>
        <w:textAlignment w:val="baseline"/>
        <w:rPr>
          <w:sz w:val="24"/>
          <w:szCs w:val="24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W tym też zakresie pragniemy wskazać, że „</w:t>
      </w:r>
      <w:r w:rsidRPr="00C84FF2">
        <w:rPr>
          <w:rFonts w:ascii="Verdana" w:hAnsi="Verdana" w:cs="Arial"/>
          <w:b/>
          <w:bCs/>
          <w:color w:val="000000"/>
          <w:sz w:val="16"/>
          <w:szCs w:val="16"/>
          <w:lang w:val="pl-PL"/>
        </w:rPr>
        <w:t>wywieranie znaczącego wpływu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” oznacza: </w:t>
      </w:r>
    </w:p>
    <w:p w14:paraId="79CB305C" w14:textId="77777777" w:rsidR="009F471E" w:rsidRPr="00C84FF2" w:rsidRDefault="009F471E" w:rsidP="009F471E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color w:val="000000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posiadanie bezpośrednio lub pośrednio co najmniej 25%:</w:t>
      </w:r>
      <w:r w:rsidRPr="00C84FF2">
        <w:rPr>
          <w:rFonts w:ascii="Verdana" w:hAnsi="Verdana" w:cs="Arial"/>
          <w:sz w:val="16"/>
          <w:szCs w:val="16"/>
          <w:lang w:val="pl-PL"/>
        </w:rPr>
        <w:t> </w:t>
      </w:r>
    </w:p>
    <w:p w14:paraId="030B215A" w14:textId="77777777" w:rsidR="009F471E" w:rsidRDefault="009F471E" w:rsidP="009F471E">
      <w:pPr>
        <w:numPr>
          <w:ilvl w:val="1"/>
          <w:numId w:val="47"/>
        </w:numPr>
        <w:autoSpaceDN w:val="0"/>
        <w:jc w:val="both"/>
        <w:textAlignment w:val="baseline"/>
        <w:rPr>
          <w:sz w:val="24"/>
          <w:szCs w:val="24"/>
        </w:rPr>
      </w:pPr>
      <w:proofErr w:type="spellStart"/>
      <w:r>
        <w:rPr>
          <w:rFonts w:ascii="Verdana" w:hAnsi="Verdana" w:cs="Arial"/>
          <w:color w:val="000000"/>
          <w:sz w:val="16"/>
          <w:szCs w:val="16"/>
        </w:rPr>
        <w:t>udziałów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w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kapitale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 xml:space="preserve"> </w:t>
      </w:r>
      <w:proofErr w:type="spellStart"/>
      <w:r>
        <w:rPr>
          <w:rFonts w:ascii="Verdana" w:hAnsi="Verdana" w:cs="Arial"/>
          <w:color w:val="000000"/>
          <w:sz w:val="16"/>
          <w:szCs w:val="16"/>
        </w:rPr>
        <w:t>lub</w:t>
      </w:r>
      <w:proofErr w:type="spellEnd"/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5D0B2AC6" w14:textId="77777777" w:rsidR="009F471E" w:rsidRPr="00C84FF2" w:rsidRDefault="009F471E" w:rsidP="009F471E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praw głosu w organach kontrolnych, stanowiących lub zarządzających, lub </w:t>
      </w:r>
    </w:p>
    <w:p w14:paraId="1074C6CD" w14:textId="77777777" w:rsidR="009F471E" w:rsidRPr="00C84FF2" w:rsidRDefault="009F471E" w:rsidP="009F471E">
      <w:pPr>
        <w:numPr>
          <w:ilvl w:val="1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udziałów lub praw do udziału w zyskach lub majątku lub ich </w:t>
      </w:r>
      <w:proofErr w:type="spellStart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ekspektatywy</w:t>
      </w:r>
      <w:proofErr w:type="spellEnd"/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 xml:space="preserve">, w tym jednostek uczestnictwa 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br/>
        <w:t>i certyfikatów inwestycyjnych, lub </w:t>
      </w:r>
    </w:p>
    <w:p w14:paraId="6AFB5AEC" w14:textId="77777777" w:rsidR="009F471E" w:rsidRPr="00C84FF2" w:rsidRDefault="009F471E" w:rsidP="009F471E">
      <w:pPr>
        <w:numPr>
          <w:ilvl w:val="0"/>
          <w:numId w:val="47"/>
        </w:numPr>
        <w:autoSpaceDN w:val="0"/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faktyczną zdolność osoby fizycznej do wpływania na podejmowanie kluczowych decyzji gospodarczych przez osobę prawną lub jednostkę organizacyjną nieposiadającą osobowości prawnej</w:t>
      </w:r>
      <w:r w:rsidRPr="00C84FF2">
        <w:rPr>
          <w:rFonts w:ascii="Verdana" w:hAnsi="Verdana" w:cs="Arial"/>
          <w:color w:val="000000"/>
          <w:sz w:val="16"/>
          <w:szCs w:val="16"/>
          <w:vertAlign w:val="superscript"/>
          <w:lang w:val="pl-PL"/>
        </w:rPr>
        <w:t>1</w:t>
      </w: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, lub </w:t>
      </w:r>
    </w:p>
    <w:p w14:paraId="47DBEF45" w14:textId="77777777" w:rsidR="009F471E" w:rsidRPr="00C84FF2" w:rsidRDefault="009F471E" w:rsidP="009F471E">
      <w:pPr>
        <w:jc w:val="both"/>
        <w:textAlignment w:val="baseline"/>
        <w:rPr>
          <w:rFonts w:ascii="Verdana" w:hAnsi="Verdana" w:cs="Arial"/>
          <w:sz w:val="16"/>
          <w:szCs w:val="16"/>
          <w:lang w:val="pl-PL"/>
        </w:rPr>
      </w:pPr>
      <w:r w:rsidRPr="00C84FF2">
        <w:rPr>
          <w:rFonts w:ascii="Verdana" w:hAnsi="Verdana" w:cs="Arial"/>
          <w:color w:val="000000"/>
          <w:sz w:val="16"/>
          <w:szCs w:val="16"/>
          <w:lang w:val="pl-PL"/>
        </w:rPr>
        <w:t>pozostawanie w związku małżeńskim albo występowanie pokrewieństwa lub powinowactwa do drugiego stopnia. </w:t>
      </w:r>
    </w:p>
  </w:footnote>
  <w:footnote w:id="3">
    <w:p w14:paraId="5B76F452" w14:textId="77777777" w:rsidR="009F471E" w:rsidRDefault="009F471E" w:rsidP="009F471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D87C7D9" w14:textId="77777777" w:rsidR="009F471E" w:rsidRDefault="009F471E" w:rsidP="009F471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D0ADCC5" w14:textId="77777777" w:rsidR="009F471E" w:rsidRDefault="009F471E" w:rsidP="009F471E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4C46509" w14:textId="77777777" w:rsidR="009F471E" w:rsidRDefault="009F471E" w:rsidP="009F471E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D64BA38" w14:textId="77777777" w:rsidR="009F471E" w:rsidRDefault="009F471E" w:rsidP="009F471E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C490024" w14:textId="77777777" w:rsidR="009F471E" w:rsidRDefault="009F471E" w:rsidP="009F471E">
      <w:pPr>
        <w:pStyle w:val="Tekstprzypisudolnego"/>
        <w:numPr>
          <w:ilvl w:val="0"/>
          <w:numId w:val="48"/>
        </w:numPr>
        <w:autoSpaceDN w:val="0"/>
        <w:ind w:left="426" w:hanging="284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  <w:lang w:val="pl-PL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7971A0E" w14:textId="77777777" w:rsidR="009F471E" w:rsidRDefault="009F471E" w:rsidP="009F471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ACF4EAC" w14:textId="77777777" w:rsidR="009F471E" w:rsidRDefault="009F471E" w:rsidP="009F471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E09F02E" w14:textId="77777777" w:rsidR="009F471E" w:rsidRDefault="009F471E" w:rsidP="009F471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E4FEA6E" w14:textId="77777777" w:rsidR="009F471E" w:rsidRDefault="009F471E" w:rsidP="009F471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E15001" w14:textId="77777777" w:rsidR="009F471E" w:rsidRDefault="009F471E" w:rsidP="009F471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0C73298" w14:textId="77777777" w:rsidR="009F471E" w:rsidRDefault="009F471E" w:rsidP="009F471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ECD15A" w14:textId="77777777" w:rsidR="009F471E" w:rsidRDefault="009F471E" w:rsidP="009F471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C284541" w14:textId="77777777" w:rsidR="009F471E" w:rsidRDefault="009F471E" w:rsidP="009F471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FF5CD77" w14:textId="77777777" w:rsidR="009F471E" w:rsidRDefault="009F471E" w:rsidP="009F471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3D83BFF" w14:textId="77777777" w:rsidR="009F471E" w:rsidRDefault="009F471E" w:rsidP="009F471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982A9CF" w14:textId="77777777" w:rsidR="009F471E" w:rsidRDefault="009F471E" w:rsidP="009F471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  <w:lang w:val="pl-PL"/>
        </w:rPr>
        <w:br/>
        <w:t xml:space="preserve">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E5074" w14:textId="77777777" w:rsidR="002D23C1" w:rsidRDefault="002D2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57B4" w14:textId="77777777" w:rsidR="002D23C1" w:rsidRDefault="002D2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82756" w14:textId="77777777" w:rsidR="002D23C1" w:rsidRDefault="002D2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17707A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273666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451B44"/>
    <w:multiLevelType w:val="hybridMultilevel"/>
    <w:tmpl w:val="A62EE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EA1E99"/>
    <w:multiLevelType w:val="multilevel"/>
    <w:tmpl w:val="99BEAF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9D01E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B2940B8"/>
    <w:multiLevelType w:val="hybridMultilevel"/>
    <w:tmpl w:val="0966DB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6F246C"/>
    <w:multiLevelType w:val="hybridMultilevel"/>
    <w:tmpl w:val="ADECCCB8"/>
    <w:lvl w:ilvl="0" w:tplc="974475B8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F71260"/>
    <w:multiLevelType w:val="multilevel"/>
    <w:tmpl w:val="E51615FE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B83160A"/>
    <w:multiLevelType w:val="hybridMultilevel"/>
    <w:tmpl w:val="CE2AA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536D318A"/>
    <w:multiLevelType w:val="hybridMultilevel"/>
    <w:tmpl w:val="8B54A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54D3BFE"/>
    <w:multiLevelType w:val="multilevel"/>
    <w:tmpl w:val="BB7870C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0947894">
    <w:abstractNumId w:val="21"/>
  </w:num>
  <w:num w:numId="2" w16cid:durableId="156048379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419138">
    <w:abstractNumId w:val="37"/>
  </w:num>
  <w:num w:numId="4" w16cid:durableId="672227314">
    <w:abstractNumId w:val="11"/>
  </w:num>
  <w:num w:numId="5" w16cid:durableId="197085084">
    <w:abstractNumId w:val="39"/>
  </w:num>
  <w:num w:numId="6" w16cid:durableId="1575361342">
    <w:abstractNumId w:val="41"/>
  </w:num>
  <w:num w:numId="7" w16cid:durableId="1554196695">
    <w:abstractNumId w:val="46"/>
  </w:num>
  <w:num w:numId="8" w16cid:durableId="2053458604">
    <w:abstractNumId w:val="32"/>
  </w:num>
  <w:num w:numId="9" w16cid:durableId="1970892286">
    <w:abstractNumId w:val="50"/>
  </w:num>
  <w:num w:numId="10" w16cid:durableId="1841189722">
    <w:abstractNumId w:val="35"/>
  </w:num>
  <w:num w:numId="11" w16cid:durableId="1479110461">
    <w:abstractNumId w:val="6"/>
  </w:num>
  <w:num w:numId="12" w16cid:durableId="1141847568">
    <w:abstractNumId w:val="10"/>
  </w:num>
  <w:num w:numId="13" w16cid:durableId="940533307">
    <w:abstractNumId w:val="16"/>
  </w:num>
  <w:num w:numId="14" w16cid:durableId="645627880">
    <w:abstractNumId w:val="51"/>
  </w:num>
  <w:num w:numId="15" w16cid:durableId="794638521">
    <w:abstractNumId w:val="14"/>
  </w:num>
  <w:num w:numId="16" w16cid:durableId="1388720575">
    <w:abstractNumId w:val="9"/>
  </w:num>
  <w:num w:numId="17" w16cid:durableId="414285138">
    <w:abstractNumId w:val="48"/>
  </w:num>
  <w:num w:numId="18" w16cid:durableId="219170177">
    <w:abstractNumId w:val="36"/>
  </w:num>
  <w:num w:numId="19" w16cid:durableId="646319916">
    <w:abstractNumId w:val="30"/>
  </w:num>
  <w:num w:numId="20" w16cid:durableId="1005088099">
    <w:abstractNumId w:val="33"/>
  </w:num>
  <w:num w:numId="21" w16cid:durableId="1289555115">
    <w:abstractNumId w:val="24"/>
  </w:num>
  <w:num w:numId="22" w16cid:durableId="576130429">
    <w:abstractNumId w:val="0"/>
  </w:num>
  <w:num w:numId="23" w16cid:durableId="870653486">
    <w:abstractNumId w:val="49"/>
  </w:num>
  <w:num w:numId="24" w16cid:durableId="8801587">
    <w:abstractNumId w:val="20"/>
  </w:num>
  <w:num w:numId="25" w16cid:durableId="1346977181">
    <w:abstractNumId w:val="3"/>
  </w:num>
  <w:num w:numId="26" w16cid:durableId="1861629031">
    <w:abstractNumId w:val="40"/>
  </w:num>
  <w:num w:numId="27" w16cid:durableId="2999652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9644918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91719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62586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4668031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559943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02345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57745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44536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362373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0164868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157573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622200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879401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196115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545904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240173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5281858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429901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053744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279765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865603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023069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3937033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79733587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651849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4399558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7902043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6802334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0895425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7840315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1603838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39107023">
    <w:abstractNumId w:val="27"/>
    <w:lvlOverride w:ilvl="0">
      <w:startOverride w:val="1"/>
    </w:lvlOverride>
  </w:num>
  <w:num w:numId="60" w16cid:durableId="582883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261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2D23C1"/>
    <w:rsid w:val="002E46B7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471E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7ABB"/>
    <w:rsid w:val="00F735E6"/>
    <w:rsid w:val="00FA4261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56B6A"/>
  <w15:chartTrackingRefBased/>
  <w15:docId w15:val="{A8C29BF4-EE34-453E-A65C-BE4FFD4FF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471E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9F47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1784</Words>
  <Characters>10706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12466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2025-11-06T11:55:00Z</cp:lastPrinted>
  <dcterms:created xsi:type="dcterms:W3CDTF">2025-11-06T11:55:00Z</dcterms:created>
  <dcterms:modified xsi:type="dcterms:W3CDTF">2025-11-06T11:55:00Z</dcterms:modified>
</cp:coreProperties>
</file>