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81DF4" w14:textId="77777777" w:rsidR="00FC3203" w:rsidRPr="00240E71" w:rsidRDefault="00887510" w:rsidP="00FC3203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 w14:anchorId="148EB1CF">
          <v:roundrect id="AutoShape 2" o:spid="_x0000_s1027" style="position:absolute;left:0;text-align:left;margin-left:-61.5pt;margin-top:2.6pt;width:162pt;height:1in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"/>
        </w:pict>
      </w:r>
      <w:r w:rsidR="00FC3203">
        <w:rPr>
          <w:b w:val="0"/>
          <w:sz w:val="22"/>
          <w:szCs w:val="22"/>
        </w:rPr>
        <w:tab/>
      </w:r>
      <w:r w:rsidR="00FC3203">
        <w:rPr>
          <w:b w:val="0"/>
          <w:sz w:val="22"/>
          <w:szCs w:val="22"/>
        </w:rPr>
        <w:tab/>
      </w:r>
      <w:r w:rsidR="00FC3203">
        <w:rPr>
          <w:b w:val="0"/>
          <w:sz w:val="22"/>
          <w:szCs w:val="22"/>
        </w:rPr>
        <w:tab/>
      </w:r>
      <w:r w:rsidR="00FC3203">
        <w:rPr>
          <w:b w:val="0"/>
          <w:sz w:val="22"/>
          <w:szCs w:val="22"/>
        </w:rPr>
        <w:tab/>
      </w:r>
      <w:r w:rsidR="00FC3203">
        <w:rPr>
          <w:b w:val="0"/>
          <w:sz w:val="22"/>
          <w:szCs w:val="22"/>
        </w:rPr>
        <w:tab/>
      </w:r>
      <w:r w:rsidR="00FC3203">
        <w:rPr>
          <w:b w:val="0"/>
          <w:sz w:val="22"/>
          <w:szCs w:val="22"/>
        </w:rPr>
        <w:tab/>
      </w:r>
      <w:r w:rsidR="00FC3203">
        <w:rPr>
          <w:b w:val="0"/>
          <w:sz w:val="22"/>
          <w:szCs w:val="22"/>
        </w:rPr>
        <w:tab/>
      </w:r>
      <w:r w:rsidR="00FC3203" w:rsidRPr="004C278E">
        <w:rPr>
          <w:rFonts w:ascii="Times New Roman" w:hAnsi="Times New Roman"/>
        </w:rPr>
        <w:t xml:space="preserve">Załącznik nr </w:t>
      </w:r>
      <w:r w:rsidR="00FC3203">
        <w:rPr>
          <w:rFonts w:ascii="Times New Roman" w:hAnsi="Times New Roman"/>
        </w:rPr>
        <w:t>1</w:t>
      </w:r>
    </w:p>
    <w:p w14:paraId="06B1E59F" w14:textId="77777777" w:rsidR="00FC3203" w:rsidRDefault="00FC3203" w:rsidP="00FC320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1C2BF47" w14:textId="77777777" w:rsidR="00FC3203" w:rsidRPr="0022732C" w:rsidRDefault="00FC3203" w:rsidP="00FC320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73101AD" w14:textId="77777777" w:rsidR="00FC3203" w:rsidRDefault="00FC3203" w:rsidP="00FC320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E1A1F7E" w14:textId="77777777" w:rsidR="00FC3203" w:rsidRPr="0022732C" w:rsidRDefault="00FC3203" w:rsidP="00FC320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B36EFDB" w14:textId="77777777" w:rsidR="00FC3203" w:rsidRPr="0022732C" w:rsidRDefault="00FC3203" w:rsidP="00FC320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59C5830" w14:textId="77777777" w:rsidR="00FC3203" w:rsidRPr="0022732C" w:rsidRDefault="00FC3203" w:rsidP="00FC320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9EFE2AE" w14:textId="77777777" w:rsidR="00FC3203" w:rsidRPr="0022732C" w:rsidRDefault="00FC3203" w:rsidP="00FC320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2D824BA" w14:textId="77777777" w:rsidR="00FC3203" w:rsidRPr="0022732C" w:rsidRDefault="00FC3203" w:rsidP="00FC320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39059C42" w14:textId="77777777" w:rsidR="00FC3203" w:rsidRPr="0022732C" w:rsidRDefault="00FC3203" w:rsidP="00FC320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27485BA9" w14:textId="77777777" w:rsidR="00FC3203" w:rsidRPr="0022732C" w:rsidRDefault="00FC3203" w:rsidP="00FC320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DF1180C" w14:textId="77777777" w:rsidR="00FC3203" w:rsidRPr="0022732C" w:rsidRDefault="00FC3203" w:rsidP="00FC320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53439EF" w14:textId="77777777" w:rsidR="00FC3203" w:rsidRPr="0022732C" w:rsidRDefault="00FC3203" w:rsidP="00FC320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F9F5ACA" w14:textId="77777777" w:rsidR="00FC3203" w:rsidRDefault="00FC3203" w:rsidP="00FC3203">
      <w:pPr>
        <w:spacing w:line="360" w:lineRule="auto"/>
      </w:pPr>
      <w:r>
        <w:t>Do: Nazwa i siedziba Zamawiającego:</w:t>
      </w:r>
    </w:p>
    <w:p w14:paraId="1F6AF6D7" w14:textId="77777777" w:rsidR="00FC3203" w:rsidRPr="00C44BB7" w:rsidRDefault="00FC3203" w:rsidP="00FC3203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658C4888" w14:textId="77777777" w:rsidR="00FC3203" w:rsidRPr="00C44BB7" w:rsidRDefault="00FC3203" w:rsidP="00FC3203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51C76C9C" w14:textId="77777777" w:rsidR="00FC3203" w:rsidRDefault="00FC3203" w:rsidP="00FC3203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6A9E8964" w14:textId="77777777" w:rsidR="00FC3203" w:rsidRDefault="00FC3203" w:rsidP="00FC3203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5F09B0AC" w14:textId="77777777" w:rsidR="00FC3203" w:rsidRDefault="00FC3203" w:rsidP="00FC3203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11CB8D2E" w14:textId="77777777" w:rsidR="00FC3203" w:rsidRDefault="00FC3203" w:rsidP="00FC3203">
      <w:pPr>
        <w:ind w:firstLine="3969"/>
        <w:rPr>
          <w:b/>
        </w:rPr>
      </w:pPr>
    </w:p>
    <w:p w14:paraId="48F3D741" w14:textId="022A7129" w:rsidR="00FC3203" w:rsidRPr="009762D8" w:rsidRDefault="00FC3203" w:rsidP="00FC3203">
      <w:pPr>
        <w:widowControl w:val="0"/>
        <w:ind w:right="1"/>
        <w:jc w:val="both"/>
        <w:rPr>
          <w:sz w:val="22"/>
          <w:szCs w:val="22"/>
        </w:rPr>
      </w:pPr>
      <w:r w:rsidRPr="009762D8">
        <w:rPr>
          <w:sz w:val="22"/>
          <w:szCs w:val="22"/>
        </w:rPr>
        <w:t xml:space="preserve">Przystępując do postępowania o udzielenie zamówienia publicznego, którego przedmiotem jest </w:t>
      </w:r>
      <w:r w:rsidRPr="00C45F44">
        <w:rPr>
          <w:b/>
          <w:sz w:val="22"/>
          <w:szCs w:val="22"/>
        </w:rPr>
        <w:t xml:space="preserve">Dzierżawa modułów programów: Petrel, </w:t>
      </w:r>
      <w:proofErr w:type="spellStart"/>
      <w:r w:rsidRPr="00C45F44">
        <w:rPr>
          <w:b/>
          <w:sz w:val="22"/>
          <w:szCs w:val="22"/>
        </w:rPr>
        <w:t>Techlog</w:t>
      </w:r>
      <w:proofErr w:type="spellEnd"/>
      <w:r w:rsidRPr="00C45F44">
        <w:rPr>
          <w:b/>
          <w:sz w:val="22"/>
          <w:szCs w:val="22"/>
        </w:rPr>
        <w:t xml:space="preserve">, </w:t>
      </w:r>
      <w:proofErr w:type="spellStart"/>
      <w:r w:rsidRPr="00C45F44">
        <w:rPr>
          <w:b/>
          <w:sz w:val="22"/>
          <w:szCs w:val="22"/>
        </w:rPr>
        <w:t>Petromod</w:t>
      </w:r>
      <w:proofErr w:type="spellEnd"/>
      <w:r w:rsidRPr="00C45F44">
        <w:rPr>
          <w:b/>
          <w:sz w:val="22"/>
          <w:szCs w:val="22"/>
        </w:rPr>
        <w:t xml:space="preserve"> lub równoważnych - na okres 1 miesiąca na potrzeby </w:t>
      </w:r>
      <w:proofErr w:type="spellStart"/>
      <w:r w:rsidRPr="00C45F44">
        <w:rPr>
          <w:b/>
          <w:sz w:val="22"/>
          <w:szCs w:val="22"/>
        </w:rPr>
        <w:t>WGGiOŚ</w:t>
      </w:r>
      <w:proofErr w:type="spellEnd"/>
      <w:r w:rsidRPr="009762D8">
        <w:rPr>
          <w:b/>
          <w:sz w:val="22"/>
          <w:szCs w:val="22"/>
        </w:rPr>
        <w:t>, nr sprawy: KC</w:t>
      </w:r>
      <w:r>
        <w:rPr>
          <w:b/>
          <w:sz w:val="22"/>
          <w:szCs w:val="22"/>
        </w:rPr>
        <w:t>-DE</w:t>
      </w:r>
      <w:r w:rsidRPr="009762D8">
        <w:rPr>
          <w:b/>
          <w:sz w:val="22"/>
          <w:szCs w:val="22"/>
        </w:rPr>
        <w:t>-zp.272-</w:t>
      </w:r>
      <w:r>
        <w:rPr>
          <w:b/>
          <w:sz w:val="22"/>
          <w:szCs w:val="22"/>
        </w:rPr>
        <w:t>681</w:t>
      </w:r>
      <w:r w:rsidRPr="009762D8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5</w:t>
      </w:r>
      <w:r w:rsidRPr="009762D8">
        <w:rPr>
          <w:b/>
          <w:sz w:val="22"/>
          <w:szCs w:val="22"/>
        </w:rPr>
        <w:t xml:space="preserve"> </w:t>
      </w:r>
      <w:r w:rsidRPr="009762D8">
        <w:rPr>
          <w:sz w:val="22"/>
          <w:szCs w:val="22"/>
        </w:rPr>
        <w:t>oferuję realizację przedmiotu zamówienia, zgodnie z zasadami określonymi w specyfikacji warunków zamówienia.</w:t>
      </w:r>
    </w:p>
    <w:p w14:paraId="4D95C5A2" w14:textId="77777777" w:rsidR="00FC3203" w:rsidRDefault="00FC3203" w:rsidP="00FC320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5CBBCB5" w14:textId="77777777" w:rsidR="00FC3203" w:rsidRDefault="00FC3203" w:rsidP="00FC320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Łączna cena brutto: .........................................................................PLN</w:t>
      </w:r>
    </w:p>
    <w:p w14:paraId="741331F5" w14:textId="77777777" w:rsidR="00FC3203" w:rsidRDefault="00FC3203" w:rsidP="00FC320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F708BC7" w14:textId="77777777" w:rsidR="00FC3203" w:rsidRDefault="00FC3203" w:rsidP="00FC3203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3BAF09DD" w14:textId="77777777" w:rsidR="00FC3203" w:rsidRPr="009762D8" w:rsidRDefault="00FC3203" w:rsidP="00FC3203">
      <w:pPr>
        <w:widowControl w:val="0"/>
        <w:ind w:right="1"/>
        <w:jc w:val="both"/>
        <w:rPr>
          <w:b/>
          <w:sz w:val="22"/>
          <w:szCs w:val="22"/>
        </w:rPr>
      </w:pPr>
    </w:p>
    <w:p w14:paraId="451A4272" w14:textId="77777777" w:rsidR="00FC3203" w:rsidRPr="009762D8" w:rsidRDefault="00FC3203" w:rsidP="00FC3203">
      <w:pPr>
        <w:widowControl w:val="0"/>
        <w:ind w:right="1"/>
        <w:jc w:val="both"/>
        <w:rPr>
          <w:b/>
          <w:sz w:val="22"/>
          <w:szCs w:val="22"/>
        </w:rPr>
      </w:pPr>
      <w:r w:rsidRPr="009762D8">
        <w:rPr>
          <w:b/>
          <w:sz w:val="22"/>
          <w:szCs w:val="22"/>
        </w:rPr>
        <w:t xml:space="preserve">Termin realizacji zamówienia: </w:t>
      </w:r>
      <w:r w:rsidRPr="000017A6">
        <w:rPr>
          <w:b/>
          <w:sz w:val="22"/>
          <w:szCs w:val="22"/>
        </w:rPr>
        <w:t xml:space="preserve">przez </w:t>
      </w:r>
      <w:r>
        <w:rPr>
          <w:b/>
          <w:sz w:val="22"/>
          <w:szCs w:val="22"/>
        </w:rPr>
        <w:t>1</w:t>
      </w:r>
      <w:r w:rsidRPr="000017A6">
        <w:rPr>
          <w:b/>
          <w:sz w:val="22"/>
          <w:szCs w:val="22"/>
        </w:rPr>
        <w:t xml:space="preserve"> miesi</w:t>
      </w:r>
      <w:r>
        <w:rPr>
          <w:b/>
          <w:sz w:val="22"/>
          <w:szCs w:val="22"/>
        </w:rPr>
        <w:t>ąc</w:t>
      </w:r>
    </w:p>
    <w:p w14:paraId="1B73DD1E" w14:textId="77777777" w:rsidR="00FC3203" w:rsidRPr="009762D8" w:rsidRDefault="00FC3203" w:rsidP="00FC3203">
      <w:pPr>
        <w:widowControl w:val="0"/>
        <w:ind w:right="1"/>
        <w:jc w:val="both"/>
        <w:rPr>
          <w:b/>
          <w:sz w:val="22"/>
          <w:szCs w:val="22"/>
        </w:rPr>
      </w:pPr>
    </w:p>
    <w:p w14:paraId="46F6893C" w14:textId="77777777" w:rsidR="00FC3203" w:rsidRDefault="00FC3203" w:rsidP="00FC3203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Czas reakcji na wsparcie techniczne</w:t>
      </w:r>
      <w:r w:rsidRPr="009762D8">
        <w:rPr>
          <w:b/>
          <w:sz w:val="22"/>
          <w:szCs w:val="22"/>
        </w:rPr>
        <w:t xml:space="preserve"> wynosi:</w:t>
      </w:r>
      <w:r w:rsidRPr="009762D8">
        <w:rPr>
          <w:sz w:val="22"/>
          <w:szCs w:val="22"/>
        </w:rPr>
        <w:t xml:space="preserve"> ………………. </w:t>
      </w:r>
      <w:r>
        <w:rPr>
          <w:sz w:val="22"/>
          <w:szCs w:val="22"/>
        </w:rPr>
        <w:t>dni</w:t>
      </w:r>
      <w:r w:rsidRPr="009762D8">
        <w:rPr>
          <w:sz w:val="22"/>
          <w:szCs w:val="22"/>
        </w:rPr>
        <w:t xml:space="preserve"> </w:t>
      </w:r>
      <w:r w:rsidRPr="009762D8">
        <w:rPr>
          <w:i/>
          <w:sz w:val="22"/>
          <w:szCs w:val="22"/>
        </w:rPr>
        <w:t>(</w:t>
      </w:r>
      <w:r w:rsidRPr="009762D8">
        <w:rPr>
          <w:i/>
          <w:sz w:val="22"/>
          <w:szCs w:val="22"/>
          <w:highlight w:val="yellow"/>
        </w:rPr>
        <w:t>kryterium oceny ofert</w:t>
      </w:r>
      <w:r w:rsidRPr="009762D8">
        <w:rPr>
          <w:i/>
          <w:sz w:val="22"/>
          <w:szCs w:val="22"/>
        </w:rPr>
        <w:t>)</w:t>
      </w:r>
    </w:p>
    <w:p w14:paraId="7AFBAB9E" w14:textId="77777777" w:rsidR="00FC3203" w:rsidRDefault="00FC3203" w:rsidP="00FC3203">
      <w:pPr>
        <w:widowControl w:val="0"/>
        <w:ind w:right="1"/>
        <w:jc w:val="both"/>
        <w:rPr>
          <w:i/>
          <w:sz w:val="22"/>
          <w:szCs w:val="22"/>
        </w:rPr>
      </w:pPr>
    </w:p>
    <w:p w14:paraId="23F3D106" w14:textId="77777777" w:rsidR="00FC3203" w:rsidRPr="003056EE" w:rsidRDefault="00FC3203" w:rsidP="00FC3203">
      <w:pPr>
        <w:widowControl w:val="0"/>
        <w:ind w:right="1"/>
        <w:jc w:val="both"/>
        <w:rPr>
          <w:b/>
          <w:bCs/>
          <w:iCs/>
          <w:sz w:val="22"/>
          <w:szCs w:val="22"/>
        </w:rPr>
      </w:pPr>
      <w:r w:rsidRPr="003056EE">
        <w:rPr>
          <w:b/>
          <w:bCs/>
          <w:iCs/>
          <w:sz w:val="22"/>
          <w:szCs w:val="22"/>
        </w:rPr>
        <w:t>Termin dostawy modułów: do 5 dni od daty podpisania umowy</w:t>
      </w:r>
    </w:p>
    <w:p w14:paraId="5BA69A23" w14:textId="77777777" w:rsidR="00FC3203" w:rsidRDefault="00FC3203" w:rsidP="00FC3203">
      <w:pPr>
        <w:ind w:right="425"/>
        <w:rPr>
          <w:b/>
          <w:sz w:val="22"/>
          <w:szCs w:val="22"/>
        </w:rPr>
      </w:pPr>
    </w:p>
    <w:p w14:paraId="21740B15" w14:textId="77777777" w:rsidR="00FC3203" w:rsidRDefault="00FC3203" w:rsidP="00FC3203">
      <w:pPr>
        <w:ind w:right="425"/>
        <w:rPr>
          <w:sz w:val="22"/>
          <w:u w:val="single"/>
        </w:rPr>
      </w:pPr>
      <w:r>
        <w:rPr>
          <w:sz w:val="22"/>
          <w:u w:val="single"/>
        </w:rPr>
        <w:t xml:space="preserve">Oferujemy realizację zamówienia w cenach: </w:t>
      </w:r>
    </w:p>
    <w:tbl>
      <w:tblPr>
        <w:tblW w:w="936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3119"/>
        <w:gridCol w:w="992"/>
        <w:gridCol w:w="1134"/>
        <w:gridCol w:w="2410"/>
        <w:gridCol w:w="995"/>
      </w:tblGrid>
      <w:tr w:rsidR="00FC3203" w14:paraId="7D70E7B7" w14:textId="77777777" w:rsidTr="00AE3CF8">
        <w:trPr>
          <w:trHeight w:val="361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D9DA59" w14:textId="77777777" w:rsidR="00FC3203" w:rsidRPr="001F450F" w:rsidRDefault="00FC3203" w:rsidP="00AE3CF8">
            <w:pPr>
              <w:jc w:val="center"/>
              <w:rPr>
                <w:b/>
                <w:bCs/>
                <w:sz w:val="20"/>
              </w:rPr>
            </w:pPr>
            <w:r w:rsidRPr="001F450F">
              <w:rPr>
                <w:b/>
                <w:bCs/>
                <w:sz w:val="18"/>
                <w:szCs w:val="18"/>
              </w:rPr>
              <w:t>L.p</w:t>
            </w:r>
            <w:r w:rsidRPr="001F450F">
              <w:rPr>
                <w:b/>
                <w:bCs/>
                <w:sz w:val="20"/>
              </w:rPr>
              <w:t>.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9A9199" w14:textId="77777777" w:rsidR="00FC3203" w:rsidRPr="001F450F" w:rsidRDefault="00FC3203" w:rsidP="00AE3CF8">
            <w:pPr>
              <w:widowControl w:val="0"/>
              <w:ind w:right="1"/>
              <w:rPr>
                <w:b/>
                <w:bCs/>
                <w:sz w:val="18"/>
                <w:szCs w:val="18"/>
              </w:rPr>
            </w:pPr>
            <w:r w:rsidRPr="001F450F">
              <w:rPr>
                <w:b/>
                <w:bCs/>
                <w:sz w:val="18"/>
                <w:szCs w:val="18"/>
              </w:rPr>
              <w:t>Nazwa modułu oprogramowania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D091CC" w14:textId="77777777" w:rsidR="00FC3203" w:rsidRPr="001F450F" w:rsidRDefault="00FC3203" w:rsidP="00AE3CF8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1F450F"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75F249" w14:textId="77777777" w:rsidR="00FC3203" w:rsidRPr="001F450F" w:rsidRDefault="00FC3203" w:rsidP="00AE3CF8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1F450F">
              <w:rPr>
                <w:b/>
                <w:bCs/>
                <w:sz w:val="18"/>
                <w:szCs w:val="18"/>
              </w:rPr>
              <w:t>Okres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DCB6AE" w14:textId="3FD23187" w:rsidR="00FC3203" w:rsidRPr="001F450F" w:rsidRDefault="00FC3203" w:rsidP="00AE3CF8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1F450F">
              <w:rPr>
                <w:b/>
                <w:bCs/>
                <w:sz w:val="18"/>
                <w:szCs w:val="18"/>
              </w:rPr>
              <w:t>Cena</w:t>
            </w:r>
            <w:r w:rsidR="008C0D4D">
              <w:rPr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8591B16" w14:textId="77777777" w:rsidR="00FC3203" w:rsidRPr="001F450F" w:rsidRDefault="00FC3203" w:rsidP="00AE3CF8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1F450F">
              <w:rPr>
                <w:b/>
                <w:bCs/>
                <w:sz w:val="18"/>
                <w:szCs w:val="18"/>
              </w:rPr>
              <w:t>Iloczyn kol.2, 3 i 4</w:t>
            </w:r>
          </w:p>
        </w:tc>
      </w:tr>
      <w:tr w:rsidR="00FC3203" w14:paraId="0691E29D" w14:textId="77777777" w:rsidTr="00AE3CF8">
        <w:trPr>
          <w:trHeight w:val="234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7657AE" w14:textId="77777777" w:rsidR="00FC3203" w:rsidRDefault="00FC3203" w:rsidP="00AE3CF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0EA653" w14:textId="77777777" w:rsidR="00FC3203" w:rsidRDefault="00FC3203" w:rsidP="00AE3CF8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0F783A" w14:textId="77777777" w:rsidR="00FC3203" w:rsidRDefault="00FC3203" w:rsidP="00AE3CF8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83F3C7" w14:textId="77777777" w:rsidR="00FC3203" w:rsidRDefault="00FC3203" w:rsidP="00AE3CF8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2C07A9" w14:textId="77777777" w:rsidR="00FC3203" w:rsidRDefault="00FC3203" w:rsidP="00AE3CF8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2ECD98" w14:textId="77777777" w:rsidR="00FC3203" w:rsidRDefault="00FC3203" w:rsidP="00AE3CF8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FC3203" w14:paraId="22133FA6" w14:textId="77777777" w:rsidTr="00AE3CF8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F62D3" w14:textId="77777777" w:rsidR="00FC3203" w:rsidRDefault="00FC3203" w:rsidP="00AE3CF8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46EFE8F" w14:textId="52B8722F" w:rsidR="00FC3203" w:rsidRPr="00F7229A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Petrel Data </w:t>
            </w:r>
            <w:proofErr w:type="spellStart"/>
            <w:r>
              <w:rPr>
                <w:b/>
                <w:sz w:val="18"/>
                <w:szCs w:val="18"/>
              </w:rPr>
              <w:t>analysis</w:t>
            </w:r>
            <w:proofErr w:type="spellEnd"/>
            <w:r w:rsidRPr="00F7229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lub równoważny ……………………..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1289FD9" w14:textId="77777777" w:rsidR="00FC3203" w:rsidRDefault="00FC3203" w:rsidP="00AE3CF8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8910E3" w14:textId="77777777" w:rsidR="00FC3203" w:rsidRDefault="00FC3203" w:rsidP="00AE3CF8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miesiąc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B59B21F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3B13516A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6F27169D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499B6D56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ABE5016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FC3203" w14:paraId="2FD6B7F6" w14:textId="77777777" w:rsidTr="00AE3CF8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7D8D1C" w14:textId="77777777" w:rsidR="00FC3203" w:rsidRDefault="00FC3203" w:rsidP="00AE3CF8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69B41CB" w14:textId="77777777" w:rsidR="00FC3203" w:rsidRPr="00CE60CA" w:rsidRDefault="00FC3203" w:rsidP="00AE3CF8">
            <w:pPr>
              <w:widowControl w:val="0"/>
              <w:ind w:right="1"/>
              <w:rPr>
                <w:b/>
                <w:sz w:val="18"/>
                <w:szCs w:val="18"/>
                <w:lang w:val="en-US"/>
              </w:rPr>
            </w:pPr>
            <w:r w:rsidRPr="00CE60CA">
              <w:rPr>
                <w:b/>
                <w:sz w:val="18"/>
                <w:szCs w:val="18"/>
                <w:lang w:val="en-US"/>
              </w:rPr>
              <w:t>Petrel Petrophysical Modeling</w:t>
            </w:r>
            <w:r w:rsidRPr="00CE60CA">
              <w:rPr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CE60CA">
              <w:rPr>
                <w:sz w:val="18"/>
                <w:szCs w:val="18"/>
                <w:lang w:val="en-US"/>
              </w:rPr>
              <w:t>lub</w:t>
            </w:r>
            <w:proofErr w:type="spellEnd"/>
            <w:r w:rsidRPr="00CE60CA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E60CA">
              <w:rPr>
                <w:sz w:val="18"/>
                <w:szCs w:val="18"/>
                <w:lang w:val="en-US"/>
              </w:rPr>
              <w:t>równoważny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……………………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D37BB53" w14:textId="77777777" w:rsidR="00FC3203" w:rsidRDefault="00FC3203" w:rsidP="00AE3CF8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E1A29EF" w14:textId="77777777" w:rsidR="00FC3203" w:rsidRDefault="00FC3203" w:rsidP="00AE3CF8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miesiąc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CC773F1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4AB7AE48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03A5CFCF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B21EEE7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FC3203" w14:paraId="67077C3D" w14:textId="77777777" w:rsidTr="00AE3CF8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5C1A01" w14:textId="77777777" w:rsidR="00FC3203" w:rsidRDefault="00FC3203" w:rsidP="00AE3CF8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3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75E76B2" w14:textId="77777777" w:rsidR="00FC3203" w:rsidRPr="00D90326" w:rsidRDefault="00FC3203" w:rsidP="00AE3CF8">
            <w:pPr>
              <w:widowControl w:val="0"/>
              <w:ind w:right="1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Techlog</w:t>
            </w:r>
            <w:proofErr w:type="spellEnd"/>
            <w:r>
              <w:rPr>
                <w:b/>
                <w:sz w:val="18"/>
                <w:szCs w:val="18"/>
                <w:lang w:val="en-US"/>
              </w:rPr>
              <w:t xml:space="preserve"> Base</w:t>
            </w:r>
            <w:r w:rsidRPr="00D90326">
              <w:rPr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D90326">
              <w:rPr>
                <w:sz w:val="18"/>
                <w:szCs w:val="18"/>
                <w:lang w:val="en-US"/>
              </w:rPr>
              <w:t>lub</w:t>
            </w:r>
            <w:proofErr w:type="spellEnd"/>
            <w:r w:rsidRPr="00D90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90326">
              <w:rPr>
                <w:sz w:val="18"/>
                <w:szCs w:val="18"/>
                <w:lang w:val="en-US"/>
              </w:rPr>
              <w:t>równoważny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………………………………..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DFC7ECD" w14:textId="77777777" w:rsidR="00FC3203" w:rsidRDefault="00FC3203" w:rsidP="00AE3CF8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A996D4A" w14:textId="77777777" w:rsidR="00FC3203" w:rsidRDefault="00FC3203" w:rsidP="00AE3CF8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 w:rsidRPr="009A2C37">
              <w:rPr>
                <w:sz w:val="18"/>
                <w:szCs w:val="18"/>
              </w:rPr>
              <w:t>1 miesiąc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B02A299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3F24A4F1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7BD897D3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F457788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FC3203" w14:paraId="6A9D5F78" w14:textId="77777777" w:rsidTr="00AE3CF8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361637" w14:textId="77777777" w:rsidR="00FC3203" w:rsidRDefault="00FC3203" w:rsidP="00AE3CF8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6FEFE98" w14:textId="77777777" w:rsidR="00FC3203" w:rsidRPr="00675104" w:rsidRDefault="00FC3203" w:rsidP="00AE3CF8">
            <w:pPr>
              <w:widowControl w:val="0"/>
              <w:ind w:right="1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Techlog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Quanti</w:t>
            </w:r>
            <w:proofErr w:type="spellEnd"/>
            <w:r>
              <w:rPr>
                <w:b/>
                <w:sz w:val="18"/>
                <w:szCs w:val="18"/>
              </w:rPr>
              <w:t xml:space="preserve"> Elan </w:t>
            </w:r>
            <w:r w:rsidRPr="00675104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>lub równoważny ………………………..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F79D30E" w14:textId="77777777" w:rsidR="00FC3203" w:rsidRDefault="00FC3203" w:rsidP="00AE3CF8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FA27EA7" w14:textId="77777777" w:rsidR="00FC3203" w:rsidRDefault="00FC3203" w:rsidP="00AE3CF8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 w:rsidRPr="009A2C37">
              <w:rPr>
                <w:sz w:val="18"/>
                <w:szCs w:val="18"/>
              </w:rPr>
              <w:t>1 miesiąc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7E199D8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64D7D0C1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46705B6C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F7019DF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FC3203" w14:paraId="34008849" w14:textId="77777777" w:rsidTr="00AE3CF8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64682B" w14:textId="77777777" w:rsidR="00FC3203" w:rsidRDefault="00FC3203" w:rsidP="00AE3CF8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0FD10D6" w14:textId="77777777" w:rsidR="00FC3203" w:rsidRPr="00675104" w:rsidRDefault="00FC3203" w:rsidP="00AE3CF8">
            <w:pPr>
              <w:widowControl w:val="0"/>
              <w:ind w:right="1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Techlog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Ouanti</w:t>
            </w:r>
            <w:proofErr w:type="spellEnd"/>
            <w:r w:rsidRPr="00675104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>lub równoważny ……………………………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77BCC11" w14:textId="77777777" w:rsidR="00FC3203" w:rsidRDefault="00FC3203" w:rsidP="00AE3CF8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350785A" w14:textId="77777777" w:rsidR="00FC3203" w:rsidRDefault="00FC3203" w:rsidP="00AE3CF8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 w:rsidRPr="009A2C37">
              <w:rPr>
                <w:sz w:val="18"/>
                <w:szCs w:val="18"/>
              </w:rPr>
              <w:t>1 miesiąc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125D5CF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63883A1F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7C2A9285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84401AA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FC3203" w14:paraId="39B6AF9D" w14:textId="77777777" w:rsidTr="00AE3CF8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7934D6" w14:textId="77777777" w:rsidR="00FC3203" w:rsidRDefault="00FC3203" w:rsidP="00AE3CF8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BECA0D4" w14:textId="77777777" w:rsidR="00FC3203" w:rsidRDefault="00FC3203" w:rsidP="00AE3CF8">
            <w:pPr>
              <w:widowControl w:val="0"/>
              <w:ind w:right="1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PetroMode</w:t>
            </w:r>
            <w:proofErr w:type="spellEnd"/>
            <w:r>
              <w:rPr>
                <w:b/>
                <w:sz w:val="18"/>
                <w:szCs w:val="18"/>
              </w:rPr>
              <w:t xml:space="preserve"> 3D </w:t>
            </w:r>
            <w:proofErr w:type="spellStart"/>
            <w:r>
              <w:rPr>
                <w:b/>
                <w:sz w:val="18"/>
                <w:szCs w:val="18"/>
              </w:rPr>
              <w:t>core</w:t>
            </w:r>
            <w:proofErr w:type="spellEnd"/>
            <w:r>
              <w:rPr>
                <w:b/>
                <w:sz w:val="18"/>
                <w:szCs w:val="18"/>
              </w:rPr>
              <w:t xml:space="preserve"> …………………………..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FE2A980" w14:textId="77777777" w:rsidR="00FC3203" w:rsidRDefault="00FC3203" w:rsidP="00AE3CF8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58D6E17" w14:textId="77777777" w:rsidR="00FC3203" w:rsidRPr="009A2C37" w:rsidRDefault="00FC3203" w:rsidP="00AE3CF8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miesiąc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DC532FC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5141C417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630C7853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070FD6A" w14:textId="77777777" w:rsidR="00FC3203" w:rsidRDefault="00FC3203" w:rsidP="00AE3CF8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FC3203" w14:paraId="76AB5CE8" w14:textId="77777777" w:rsidTr="00AE3CF8">
        <w:trPr>
          <w:trHeight w:val="163"/>
        </w:trPr>
        <w:tc>
          <w:tcPr>
            <w:tcW w:w="836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7BE74A" w14:textId="77777777" w:rsidR="00FC3203" w:rsidRDefault="00FC3203" w:rsidP="00AE3CF8">
            <w:pPr>
              <w:ind w:right="425"/>
              <w:rPr>
                <w:sz w:val="22"/>
              </w:rPr>
            </w:pPr>
          </w:p>
          <w:p w14:paraId="1C64BFC7" w14:textId="77777777" w:rsidR="00FC3203" w:rsidRDefault="00FC3203" w:rsidP="00AE3CF8">
            <w:pPr>
              <w:ind w:right="425"/>
              <w:jc w:val="right"/>
              <w:rPr>
                <w:sz w:val="22"/>
              </w:rPr>
            </w:pPr>
            <w:r>
              <w:rPr>
                <w:b/>
                <w:sz w:val="26"/>
              </w:rPr>
              <w:t>RAZEM: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EA1E" w14:textId="77777777" w:rsidR="00FC3203" w:rsidRDefault="00FC3203" w:rsidP="00AE3CF8">
            <w:pPr>
              <w:ind w:right="425"/>
              <w:rPr>
                <w:sz w:val="22"/>
              </w:rPr>
            </w:pPr>
          </w:p>
        </w:tc>
      </w:tr>
    </w:tbl>
    <w:p w14:paraId="27183295" w14:textId="77777777" w:rsidR="00FC3203" w:rsidRDefault="00FC3203" w:rsidP="00FC3203">
      <w:pPr>
        <w:widowControl w:val="0"/>
        <w:ind w:right="1"/>
        <w:jc w:val="both"/>
        <w:rPr>
          <w:b/>
          <w:sz w:val="22"/>
          <w:szCs w:val="22"/>
        </w:rPr>
      </w:pPr>
    </w:p>
    <w:p w14:paraId="3A06F9C3" w14:textId="77777777" w:rsidR="008C0D4D" w:rsidRDefault="008C0D4D" w:rsidP="00FC3203">
      <w:pPr>
        <w:widowControl w:val="0"/>
        <w:ind w:right="1"/>
        <w:jc w:val="both"/>
        <w:rPr>
          <w:b/>
          <w:sz w:val="22"/>
          <w:szCs w:val="22"/>
        </w:rPr>
      </w:pPr>
    </w:p>
    <w:p w14:paraId="358F22B1" w14:textId="1A60D239" w:rsidR="008C0D4D" w:rsidRPr="008C0D4D" w:rsidRDefault="008C0D4D" w:rsidP="008C0D4D">
      <w:pPr>
        <w:widowControl w:val="0"/>
        <w:ind w:right="1"/>
        <w:jc w:val="both"/>
        <w:rPr>
          <w:b/>
          <w:color w:val="C00000"/>
          <w:sz w:val="20"/>
          <w:szCs w:val="20"/>
        </w:rPr>
      </w:pPr>
      <w:r>
        <w:rPr>
          <w:bCs/>
          <w:iCs/>
          <w:color w:val="000000"/>
          <w:sz w:val="22"/>
          <w:szCs w:val="22"/>
        </w:rPr>
        <w:t xml:space="preserve">* </w:t>
      </w:r>
      <w:r w:rsidRPr="008C0D4D">
        <w:rPr>
          <w:bCs/>
          <w:iCs/>
          <w:color w:val="C00000"/>
          <w:sz w:val="20"/>
          <w:szCs w:val="20"/>
        </w:rPr>
        <w:t xml:space="preserve">Zgodnie z pkt 20.2 SWZ </w:t>
      </w:r>
      <w:r>
        <w:rPr>
          <w:bCs/>
          <w:iCs/>
          <w:color w:val="C00000"/>
          <w:sz w:val="20"/>
          <w:szCs w:val="20"/>
        </w:rPr>
        <w:t xml:space="preserve">w </w:t>
      </w:r>
      <w:r w:rsidRPr="008C0D4D">
        <w:rPr>
          <w:bCs/>
          <w:iCs/>
          <w:color w:val="C00000"/>
          <w:sz w:val="20"/>
          <w:szCs w:val="20"/>
        </w:rPr>
        <w:t>ofercie Wykonawca może podać cenę za wykonanie całego przedmiotu zamówienia w złotych polskich (PLN) lub w dolarach amerykańskich (USD), z dokładnością do 1 grosza/ 1 centa tj. do dwóch miejsc po przecinku</w:t>
      </w:r>
    </w:p>
    <w:p w14:paraId="5FC6477B" w14:textId="77777777" w:rsidR="008C0D4D" w:rsidRDefault="008C0D4D" w:rsidP="00FC3203">
      <w:pPr>
        <w:tabs>
          <w:tab w:val="left" w:pos="426"/>
        </w:tabs>
        <w:jc w:val="both"/>
        <w:rPr>
          <w:sz w:val="22"/>
          <w:szCs w:val="22"/>
        </w:rPr>
      </w:pPr>
    </w:p>
    <w:p w14:paraId="6659532C" w14:textId="25699D5A" w:rsidR="00FC3203" w:rsidRPr="009762D8" w:rsidRDefault="00FC3203" w:rsidP="00FC3203">
      <w:pPr>
        <w:tabs>
          <w:tab w:val="left" w:pos="426"/>
        </w:tabs>
        <w:jc w:val="both"/>
        <w:rPr>
          <w:b/>
          <w:sz w:val="22"/>
          <w:szCs w:val="22"/>
        </w:rPr>
      </w:pPr>
      <w:r w:rsidRPr="009762D8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762D8">
        <w:rPr>
          <w:b/>
          <w:sz w:val="22"/>
          <w:szCs w:val="22"/>
        </w:rPr>
        <w:t xml:space="preserve"> TAK/NIE</w:t>
      </w:r>
    </w:p>
    <w:p w14:paraId="0BD89F0C" w14:textId="77777777" w:rsidR="00FC3203" w:rsidRPr="00FE545C" w:rsidRDefault="00FC3203" w:rsidP="00FC3203">
      <w:pPr>
        <w:tabs>
          <w:tab w:val="left" w:pos="426"/>
        </w:tabs>
        <w:jc w:val="both"/>
        <w:rPr>
          <w:sz w:val="16"/>
          <w:szCs w:val="18"/>
        </w:rPr>
      </w:pPr>
      <w:r w:rsidRPr="009762D8">
        <w:rPr>
          <w:b/>
          <w:sz w:val="22"/>
          <w:szCs w:val="22"/>
        </w:rPr>
        <w:t xml:space="preserve">Termin płatności: </w:t>
      </w:r>
      <w:r w:rsidRPr="009762D8">
        <w:rPr>
          <w:sz w:val="22"/>
          <w:szCs w:val="22"/>
        </w:rPr>
        <w:t>przelewem w terminie do 21 dni od daty otrzymania faktury przez Zamawiającego</w:t>
      </w:r>
      <w:r w:rsidRPr="00FE545C">
        <w:rPr>
          <w:sz w:val="22"/>
        </w:rPr>
        <w:t>.</w:t>
      </w:r>
    </w:p>
    <w:p w14:paraId="105A3D98" w14:textId="77777777" w:rsidR="00FC3203" w:rsidRDefault="00FC3203" w:rsidP="00FC3203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0F9A677" w14:textId="77777777" w:rsidR="00FC3203" w:rsidRPr="00730EFE" w:rsidRDefault="00FC3203" w:rsidP="00FC320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 xml:space="preserve">do 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3474108D" w14:textId="77777777" w:rsidR="00FC3203" w:rsidRDefault="00FC3203" w:rsidP="00FC320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3ABCBA9" w14:textId="77777777" w:rsidR="00FC3203" w:rsidRDefault="00FC3203" w:rsidP="00FC3203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0B0F573" w14:textId="77777777" w:rsidR="00FC3203" w:rsidRDefault="00FC3203" w:rsidP="00FC32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FC51B90" w14:textId="77777777" w:rsidR="00FC3203" w:rsidRDefault="00FC3203" w:rsidP="00FC320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7BF3489" w14:textId="77777777" w:rsidR="00FC3203" w:rsidRDefault="00FC3203" w:rsidP="00FC320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4F41B6" w14:textId="77777777" w:rsidR="00FC3203" w:rsidRPr="001D671E" w:rsidRDefault="00FC3203" w:rsidP="00FC320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C3203" w:rsidRPr="00FE545C" w14:paraId="0E205F5F" w14:textId="77777777" w:rsidTr="00AE3CF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8CA12" w14:textId="77777777" w:rsidR="00FC3203" w:rsidRPr="00FE545C" w:rsidRDefault="00FC3203" w:rsidP="00AE3C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8CDE0C" w14:textId="77777777" w:rsidR="00FC3203" w:rsidRPr="00FE545C" w:rsidRDefault="00FC3203" w:rsidP="00AE3C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7B2F2D1A" w14:textId="77777777" w:rsidR="00FC3203" w:rsidRPr="00FE545C" w:rsidRDefault="00FC3203" w:rsidP="00AE3C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227DE" w14:textId="77777777" w:rsidR="00FC3203" w:rsidRPr="00FE545C" w:rsidRDefault="00FC3203" w:rsidP="00AE3C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C3203" w:rsidRPr="00FE545C" w14:paraId="5BD7407E" w14:textId="77777777" w:rsidTr="00AE3CF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76C53" w14:textId="77777777" w:rsidR="00FC3203" w:rsidRPr="00FE545C" w:rsidRDefault="00FC3203" w:rsidP="00AE3C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35117" w14:textId="77777777" w:rsidR="00FC3203" w:rsidRPr="00FE545C" w:rsidRDefault="00FC3203" w:rsidP="00AE3C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ACE41" w14:textId="77777777" w:rsidR="00FC3203" w:rsidRPr="00FE545C" w:rsidRDefault="00FC3203" w:rsidP="00AE3C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C3203" w:rsidRPr="00FE545C" w14:paraId="07C870F4" w14:textId="77777777" w:rsidTr="00AE3CF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21A68" w14:textId="77777777" w:rsidR="00FC3203" w:rsidRPr="00FE545C" w:rsidRDefault="00FC3203" w:rsidP="00AE3C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BF28D" w14:textId="77777777" w:rsidR="00FC3203" w:rsidRPr="00FE545C" w:rsidRDefault="00FC3203" w:rsidP="00AE3C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50548" w14:textId="77777777" w:rsidR="00FC3203" w:rsidRPr="00FE545C" w:rsidRDefault="00FC3203" w:rsidP="00AE3C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FA1F34B" w14:textId="77777777" w:rsidR="00FC3203" w:rsidRDefault="00FC3203" w:rsidP="00FC32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2FF55FD" w14:textId="77777777" w:rsidR="00FC3203" w:rsidRPr="00D638CC" w:rsidRDefault="00FC3203" w:rsidP="00FC320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4892D1A2" w14:textId="77777777" w:rsidR="00FC3203" w:rsidRPr="002F276A" w:rsidRDefault="00FC3203" w:rsidP="00FC320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80FE1B" w14:textId="77777777" w:rsidR="00FC3203" w:rsidRPr="002F276A" w:rsidRDefault="00FC3203" w:rsidP="00FC320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6A12BDF" w14:textId="77777777" w:rsidR="00FC3203" w:rsidRPr="002F276A" w:rsidRDefault="00FC3203" w:rsidP="00FC320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01CF097" w14:textId="77777777" w:rsidR="00FC3203" w:rsidRPr="002F276A" w:rsidRDefault="00FC3203" w:rsidP="00FC320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1469DE1" w14:textId="77777777" w:rsidR="00FC3203" w:rsidRPr="002F276A" w:rsidRDefault="00FC3203" w:rsidP="00FC320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D23B673" w14:textId="77777777" w:rsidR="00FC3203" w:rsidRDefault="00FC3203" w:rsidP="00FC32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E1B4155" w14:textId="77777777" w:rsidR="00FC3203" w:rsidRDefault="00FC3203" w:rsidP="00FC320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6A60E8E" w14:textId="77777777" w:rsidR="00FC3203" w:rsidRDefault="00FC3203" w:rsidP="00FC32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B892BA9" w14:textId="77777777" w:rsidR="00FC3203" w:rsidRDefault="00FC3203" w:rsidP="00FC32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85CD694" w14:textId="77777777" w:rsidR="00FC3203" w:rsidRDefault="00FC3203" w:rsidP="00FC32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CA099B2" w14:textId="77777777" w:rsidR="00FC3203" w:rsidRDefault="00FC3203" w:rsidP="00FC32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83528C3" w14:textId="77777777" w:rsidR="00FC3203" w:rsidRDefault="00FC3203" w:rsidP="00FC32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A69BEA5" w14:textId="77777777" w:rsidR="00FC3203" w:rsidRPr="000B45FE" w:rsidRDefault="00FC3203" w:rsidP="00FC320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5C398CF" w14:textId="77777777" w:rsidR="00FC3203" w:rsidRDefault="00FC3203" w:rsidP="00FC32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5BCA0102" w14:textId="77777777" w:rsidR="00FC3203" w:rsidRDefault="00FC3203" w:rsidP="00FC3203">
      <w:pPr>
        <w:jc w:val="both"/>
        <w:rPr>
          <w:sz w:val="22"/>
          <w:szCs w:val="22"/>
        </w:rPr>
      </w:pPr>
    </w:p>
    <w:p w14:paraId="6F959253" w14:textId="77777777" w:rsidR="00FC3203" w:rsidRPr="00423B06" w:rsidRDefault="00FC3203" w:rsidP="00FC320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81B69DF" w14:textId="77777777" w:rsidR="00FC3203" w:rsidRPr="007667B4" w:rsidRDefault="00FC3203" w:rsidP="00FC3203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F36F048" w14:textId="77777777" w:rsidR="00FE545C" w:rsidRPr="00FC3203" w:rsidRDefault="00FE545C" w:rsidP="00FC3203"/>
    <w:sectPr w:rsidR="00FE545C" w:rsidRPr="00FC32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5F8FE" w14:textId="77777777" w:rsidR="000B0847" w:rsidRDefault="000B0847">
      <w:r>
        <w:separator/>
      </w:r>
    </w:p>
  </w:endnote>
  <w:endnote w:type="continuationSeparator" w:id="0">
    <w:p w14:paraId="39965C81" w14:textId="77777777" w:rsidR="000B0847" w:rsidRDefault="000B0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9AC2E" w14:textId="77777777" w:rsidR="001D4DE8" w:rsidRDefault="001D4D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BCAC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03057" w14:textId="77777777" w:rsidR="001D4DE8" w:rsidRDefault="001D4D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1419B" w14:textId="77777777" w:rsidR="000B0847" w:rsidRDefault="000B0847">
      <w:r>
        <w:separator/>
      </w:r>
    </w:p>
  </w:footnote>
  <w:footnote w:type="continuationSeparator" w:id="0">
    <w:p w14:paraId="74792BB0" w14:textId="77777777" w:rsidR="000B0847" w:rsidRDefault="000B0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51C6B" w14:textId="77777777" w:rsidR="001D4DE8" w:rsidRDefault="001D4D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9722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6BCF1" w14:textId="77777777" w:rsidR="001D4DE8" w:rsidRDefault="001D4D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55DC7"/>
    <w:multiLevelType w:val="hybridMultilevel"/>
    <w:tmpl w:val="E750AD44"/>
    <w:lvl w:ilvl="0" w:tplc="2C24C354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27331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11518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0256411">
    <w:abstractNumId w:val="1"/>
  </w:num>
  <w:num w:numId="4" w16cid:durableId="682628742">
    <w:abstractNumId w:val="3"/>
  </w:num>
  <w:num w:numId="5" w16cid:durableId="1862013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0847"/>
    <w:rsid w:val="00001B0F"/>
    <w:rsid w:val="00012286"/>
    <w:rsid w:val="000704FC"/>
    <w:rsid w:val="00071CCC"/>
    <w:rsid w:val="000B0847"/>
    <w:rsid w:val="000B731D"/>
    <w:rsid w:val="000D6134"/>
    <w:rsid w:val="000E09C7"/>
    <w:rsid w:val="000F6589"/>
    <w:rsid w:val="00106636"/>
    <w:rsid w:val="00116EC6"/>
    <w:rsid w:val="001801DD"/>
    <w:rsid w:val="001D4612"/>
    <w:rsid w:val="001D4DE8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87510"/>
    <w:rsid w:val="008B2F0C"/>
    <w:rsid w:val="008B4928"/>
    <w:rsid w:val="008C0D4D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C320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E9032E8"/>
  <w15:chartTrackingRefBased/>
  <w15:docId w15:val="{CEA692AC-A313-4C96-A211-7812A2398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20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684</Words>
  <Characters>5245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2025-11-06T13:22:00Z</cp:lastPrinted>
  <dcterms:created xsi:type="dcterms:W3CDTF">2025-11-06T13:28:00Z</dcterms:created>
  <dcterms:modified xsi:type="dcterms:W3CDTF">2025-11-06T13:39:00Z</dcterms:modified>
</cp:coreProperties>
</file>