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F22C" w14:textId="77777777" w:rsidR="00B36EDA" w:rsidRPr="00D40A20" w:rsidRDefault="001F048F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D40A20">
        <w:rPr>
          <w:sz w:val="20"/>
          <w:szCs w:val="20"/>
        </w:rPr>
        <w:t>Niepołomice</w:t>
      </w:r>
      <w:r w:rsidR="00B36EDA" w:rsidRPr="00D40A20">
        <w:rPr>
          <w:sz w:val="20"/>
          <w:szCs w:val="20"/>
        </w:rPr>
        <w:t xml:space="preserve"> dnia: </w:t>
      </w:r>
      <w:r w:rsidRPr="00D40A20">
        <w:rPr>
          <w:sz w:val="20"/>
          <w:szCs w:val="20"/>
        </w:rPr>
        <w:t>2025-11-06</w:t>
      </w:r>
    </w:p>
    <w:p w14:paraId="1F8A3A7C" w14:textId="77777777" w:rsidR="00B36EDA" w:rsidRPr="00D40A20" w:rsidRDefault="001F048F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D40A20">
        <w:rPr>
          <w:b/>
          <w:bCs/>
          <w:sz w:val="20"/>
          <w:szCs w:val="20"/>
        </w:rPr>
        <w:t>GMINA NIEPOŁOMICE</w:t>
      </w:r>
    </w:p>
    <w:p w14:paraId="14F258E1" w14:textId="77777777" w:rsidR="00B36EDA" w:rsidRPr="00D40A20" w:rsidRDefault="001F048F" w:rsidP="00B36EDA">
      <w:pPr>
        <w:spacing w:line="360" w:lineRule="auto"/>
        <w:ind w:right="3969"/>
        <w:rPr>
          <w:sz w:val="20"/>
          <w:szCs w:val="20"/>
        </w:rPr>
      </w:pPr>
      <w:r w:rsidRPr="00D40A20">
        <w:rPr>
          <w:sz w:val="20"/>
          <w:szCs w:val="20"/>
        </w:rPr>
        <w:t>Pl. Zwycięstwa</w:t>
      </w:r>
      <w:r w:rsidR="00B36EDA" w:rsidRPr="00D40A20">
        <w:rPr>
          <w:sz w:val="20"/>
          <w:szCs w:val="20"/>
        </w:rPr>
        <w:t xml:space="preserve"> </w:t>
      </w:r>
      <w:r w:rsidRPr="00D40A20">
        <w:rPr>
          <w:sz w:val="20"/>
          <w:szCs w:val="20"/>
        </w:rPr>
        <w:t>13</w:t>
      </w:r>
    </w:p>
    <w:p w14:paraId="30485B33" w14:textId="77777777" w:rsidR="00B36EDA" w:rsidRPr="00D40A20" w:rsidRDefault="001F048F" w:rsidP="00B36EDA">
      <w:pPr>
        <w:ind w:right="3969"/>
        <w:rPr>
          <w:sz w:val="20"/>
          <w:szCs w:val="20"/>
        </w:rPr>
      </w:pPr>
      <w:r w:rsidRPr="00D40A20">
        <w:rPr>
          <w:sz w:val="20"/>
          <w:szCs w:val="20"/>
        </w:rPr>
        <w:t>32-005</w:t>
      </w:r>
      <w:r w:rsidR="00B36EDA" w:rsidRPr="00D40A20">
        <w:rPr>
          <w:sz w:val="20"/>
          <w:szCs w:val="20"/>
        </w:rPr>
        <w:t xml:space="preserve"> </w:t>
      </w:r>
      <w:r w:rsidRPr="00D40A20">
        <w:rPr>
          <w:sz w:val="20"/>
          <w:szCs w:val="20"/>
        </w:rPr>
        <w:t>Niepołomice</w:t>
      </w:r>
    </w:p>
    <w:p w14:paraId="4E899DFA" w14:textId="77777777" w:rsidR="00B36EDA" w:rsidRPr="00D40A2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40A20" w14:paraId="21681818" w14:textId="77777777" w:rsidTr="00B36EDA">
        <w:tc>
          <w:tcPr>
            <w:tcW w:w="9923" w:type="dxa"/>
            <w:shd w:val="clear" w:color="auto" w:fill="F2F2F2"/>
            <w:hideMark/>
          </w:tcPr>
          <w:p w14:paraId="107E6B1F" w14:textId="77777777" w:rsidR="00B36EDA" w:rsidRPr="00D40A2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40A2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CE03BEF" w14:textId="77777777" w:rsidR="00B36EDA" w:rsidRPr="00D40A2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40A2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1710326" w14:textId="77777777" w:rsidR="00B36EDA" w:rsidRPr="00D40A20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579285A5" w14:textId="77777777" w:rsidR="00B36EDA" w:rsidRPr="00D40A20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40A20">
        <w:rPr>
          <w:rFonts w:eastAsia="Calibri"/>
          <w:sz w:val="20"/>
          <w:szCs w:val="20"/>
          <w:lang w:eastAsia="en-US"/>
        </w:rPr>
        <w:t xml:space="preserve">Dotyczy </w:t>
      </w:r>
      <w:r w:rsidRPr="00D40A20">
        <w:rPr>
          <w:sz w:val="20"/>
          <w:szCs w:val="20"/>
        </w:rPr>
        <w:t>postępowania o udzielenie zamówienia publicznego</w:t>
      </w:r>
      <w:r w:rsidRPr="00D40A20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40A20" w14:paraId="68BD125A" w14:textId="77777777" w:rsidTr="00B36EDA">
        <w:tc>
          <w:tcPr>
            <w:tcW w:w="2269" w:type="dxa"/>
          </w:tcPr>
          <w:p w14:paraId="2B1DF7AA" w14:textId="77777777" w:rsidR="00B36EDA" w:rsidRPr="00D40A2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7B2FDBD" w14:textId="77777777" w:rsidR="00B36EDA" w:rsidRPr="00D40A20" w:rsidRDefault="001F048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1F048F" w:rsidRPr="00D40A20" w14:paraId="48A57E95" w14:textId="77777777" w:rsidTr="008A51EE">
        <w:tc>
          <w:tcPr>
            <w:tcW w:w="2269" w:type="dxa"/>
          </w:tcPr>
          <w:p w14:paraId="3875E69B" w14:textId="77777777" w:rsidR="001F048F" w:rsidRPr="00D40A20" w:rsidRDefault="001F048F" w:rsidP="008A51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1E1C8EF8" w14:textId="77777777" w:rsidR="001F048F" w:rsidRPr="00D40A20" w:rsidRDefault="001F048F" w:rsidP="008A51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ZP.271.31.2025</w:t>
            </w:r>
          </w:p>
        </w:tc>
      </w:tr>
    </w:tbl>
    <w:p w14:paraId="0FF606B4" w14:textId="77777777" w:rsidR="00B36EDA" w:rsidRPr="00D40A20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6C6BE26F" w14:textId="77777777" w:rsidR="00B36EDA" w:rsidRPr="00D40A2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D40A20">
        <w:rPr>
          <w:sz w:val="20"/>
          <w:szCs w:val="20"/>
        </w:rPr>
        <w:t xml:space="preserve">Zamawiający, </w:t>
      </w:r>
      <w:r w:rsidR="001F048F" w:rsidRPr="00D40A20">
        <w:rPr>
          <w:b/>
          <w:sz w:val="20"/>
          <w:szCs w:val="20"/>
        </w:rPr>
        <w:t>GMINA NIEPOŁOMICE</w:t>
      </w:r>
      <w:r w:rsidRPr="00D40A20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1F048F" w:rsidRPr="00D40A20">
        <w:rPr>
          <w:sz w:val="20"/>
          <w:szCs w:val="20"/>
        </w:rPr>
        <w:t>(</w:t>
      </w:r>
      <w:proofErr w:type="spellStart"/>
      <w:r w:rsidR="001F048F" w:rsidRPr="00D40A20">
        <w:rPr>
          <w:sz w:val="20"/>
          <w:szCs w:val="20"/>
        </w:rPr>
        <w:t>t.j</w:t>
      </w:r>
      <w:proofErr w:type="spellEnd"/>
      <w:r w:rsidR="001F048F" w:rsidRPr="00D40A20">
        <w:rPr>
          <w:sz w:val="20"/>
          <w:szCs w:val="20"/>
        </w:rPr>
        <w:t>. Dz. U. z 2024 poz. 1320)</w:t>
      </w:r>
      <w:r w:rsidRPr="00D40A20">
        <w:rPr>
          <w:sz w:val="20"/>
          <w:szCs w:val="20"/>
        </w:rPr>
        <w:t xml:space="preserve">, zwanej dalej „ustawą </w:t>
      </w:r>
      <w:proofErr w:type="spellStart"/>
      <w:r w:rsidRPr="00D40A20">
        <w:rPr>
          <w:sz w:val="20"/>
          <w:szCs w:val="20"/>
        </w:rPr>
        <w:t>Pzp</w:t>
      </w:r>
      <w:proofErr w:type="spellEnd"/>
      <w:r w:rsidRPr="00D40A20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048F" w:rsidRPr="00D40A20" w14:paraId="22566A0F" w14:textId="77777777" w:rsidTr="001F04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9B43" w14:textId="77777777" w:rsidR="001F048F" w:rsidRPr="00D40A20" w:rsidRDefault="001F048F" w:rsidP="008A51EE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 xml:space="preserve">Część nr </w:t>
            </w:r>
            <w:r w:rsidRPr="00D40A20">
              <w:rPr>
                <w:b/>
                <w:bCs/>
                <w:sz w:val="20"/>
                <w:szCs w:val="20"/>
              </w:rPr>
              <w:t>1</w:t>
            </w:r>
            <w:r w:rsidRPr="00D40A20">
              <w:rPr>
                <w:sz w:val="20"/>
                <w:szCs w:val="20"/>
              </w:rPr>
              <w:t xml:space="preserve">: </w:t>
            </w:r>
            <w:r w:rsidRPr="00D40A20">
              <w:rPr>
                <w:sz w:val="20"/>
                <w:szCs w:val="20"/>
              </w:rPr>
              <w:t>Zakup i dostawa wyposażenia dydaktycznego  warsztatów szkolnych oraz pracowni ruchu drogowego i środków transportu w Centrum Kształcenia Zawodowego i Ustawicznego w Niepołomicach przy ul. Kolejowej 28</w:t>
            </w:r>
          </w:p>
          <w:p w14:paraId="3A831236" w14:textId="77777777" w:rsidR="001F048F" w:rsidRPr="00D40A20" w:rsidRDefault="001F048F" w:rsidP="008A51EE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D40A20">
              <w:rPr>
                <w:b/>
                <w:sz w:val="20"/>
                <w:szCs w:val="20"/>
              </w:rPr>
              <w:t>APLY Anna Borawska</w:t>
            </w:r>
          </w:p>
          <w:p w14:paraId="515E764A" w14:textId="19FE9169" w:rsidR="001F048F" w:rsidRPr="00D40A20" w:rsidRDefault="00D40A20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F048F" w:rsidRPr="00D40A20">
              <w:rPr>
                <w:bCs/>
                <w:sz w:val="20"/>
                <w:szCs w:val="20"/>
              </w:rPr>
              <w:t>Zagórzańska</w:t>
            </w:r>
            <w:r w:rsidR="001F048F" w:rsidRPr="00D40A20">
              <w:rPr>
                <w:bCs/>
                <w:sz w:val="20"/>
                <w:szCs w:val="20"/>
              </w:rPr>
              <w:t xml:space="preserve"> </w:t>
            </w:r>
            <w:r w:rsidR="001F048F" w:rsidRPr="00D40A20">
              <w:rPr>
                <w:bCs/>
                <w:sz w:val="20"/>
                <w:szCs w:val="20"/>
              </w:rPr>
              <w:t>28c</w:t>
            </w:r>
            <w:r w:rsidR="001F048F" w:rsidRPr="00D40A20">
              <w:rPr>
                <w:bCs/>
                <w:sz w:val="20"/>
                <w:szCs w:val="20"/>
              </w:rPr>
              <w:t xml:space="preserve"> </w:t>
            </w:r>
          </w:p>
          <w:p w14:paraId="2FECC91B" w14:textId="77777777" w:rsidR="001F048F" w:rsidRPr="00D40A20" w:rsidRDefault="001F048F" w:rsidP="008A51EE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04-965</w:t>
            </w:r>
            <w:r w:rsidRPr="00D40A20">
              <w:rPr>
                <w:bCs/>
                <w:sz w:val="20"/>
                <w:szCs w:val="20"/>
              </w:rPr>
              <w:t xml:space="preserve"> </w:t>
            </w:r>
            <w:r w:rsidRPr="00D40A20">
              <w:rPr>
                <w:bCs/>
                <w:sz w:val="20"/>
                <w:szCs w:val="20"/>
              </w:rPr>
              <w:t>Warszawa</w:t>
            </w:r>
          </w:p>
          <w:p w14:paraId="29EBCA94" w14:textId="77777777" w:rsidR="001F048F" w:rsidRPr="00D40A20" w:rsidRDefault="001F048F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za cenę wykonania przedmiotu zamówienia w wysokości </w:t>
            </w:r>
            <w:r w:rsidRPr="00D40A20">
              <w:rPr>
                <w:b/>
                <w:sz w:val="20"/>
                <w:szCs w:val="20"/>
              </w:rPr>
              <w:t>418 900.00 zł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b/>
                <w:bCs/>
                <w:sz w:val="20"/>
                <w:szCs w:val="20"/>
              </w:rPr>
              <w:t>brutto</w:t>
            </w:r>
            <w:r w:rsidRPr="00D40A20">
              <w:rPr>
                <w:bCs/>
                <w:sz w:val="20"/>
                <w:szCs w:val="20"/>
              </w:rPr>
              <w:t>.</w:t>
            </w:r>
          </w:p>
          <w:p w14:paraId="55C76B54" w14:textId="77777777" w:rsidR="001F048F" w:rsidRPr="00D40A20" w:rsidRDefault="001F048F" w:rsidP="008A51EE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D40A2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40A20">
              <w:rPr>
                <w:color w:val="000000"/>
                <w:sz w:val="20"/>
                <w:szCs w:val="20"/>
              </w:rPr>
              <w:t>:</w:t>
            </w:r>
          </w:p>
          <w:p w14:paraId="0FDF6461" w14:textId="0A614E2D" w:rsidR="00D40A20" w:rsidRPr="00D40A20" w:rsidRDefault="001F048F" w:rsidP="00D40A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Dokonano wyboru oferty przedstawiającej najlepszy bilans ceny i kryterium poza cenoweg</w:t>
            </w:r>
            <w:r w:rsidR="00D40A20">
              <w:rPr>
                <w:sz w:val="20"/>
                <w:szCs w:val="20"/>
              </w:rPr>
              <w:t>o</w:t>
            </w:r>
          </w:p>
          <w:p w14:paraId="5E6D4E01" w14:textId="77777777" w:rsidR="00D40A20" w:rsidRPr="00D40A20" w:rsidRDefault="00D40A20" w:rsidP="00D40A20"/>
        </w:tc>
      </w:tr>
      <w:tr w:rsidR="001F048F" w:rsidRPr="00D40A20" w14:paraId="5EC333D9" w14:textId="77777777" w:rsidTr="00D40A20">
        <w:trPr>
          <w:cantSplit/>
          <w:trHeight w:val="325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984A" w14:textId="77777777" w:rsidR="001F048F" w:rsidRPr="00D40A20" w:rsidRDefault="001F048F" w:rsidP="008A51EE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 xml:space="preserve">Część nr </w:t>
            </w:r>
            <w:r w:rsidRPr="00D40A20">
              <w:rPr>
                <w:b/>
                <w:bCs/>
                <w:sz w:val="20"/>
                <w:szCs w:val="20"/>
              </w:rPr>
              <w:t>2</w:t>
            </w:r>
            <w:r w:rsidRPr="00D40A20">
              <w:rPr>
                <w:sz w:val="20"/>
                <w:szCs w:val="20"/>
              </w:rPr>
              <w:t xml:space="preserve">: </w:t>
            </w:r>
            <w:r w:rsidRPr="00D40A20">
              <w:rPr>
                <w:sz w:val="20"/>
                <w:szCs w:val="20"/>
              </w:rPr>
              <w:t>Zakup i dostawa  środków transportu - samochodu osobowego na potrzeby pracowni ruchu drogowego w Centrum Kształcenia Zawodowego i Ustawicznego w Niepołomicach przy ul. Kolejowej 28</w:t>
            </w:r>
          </w:p>
          <w:p w14:paraId="04F23CBB" w14:textId="77777777" w:rsidR="001F048F" w:rsidRPr="00D40A20" w:rsidRDefault="001F048F" w:rsidP="008A51EE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D40A20">
              <w:rPr>
                <w:b/>
                <w:sz w:val="20"/>
                <w:szCs w:val="20"/>
              </w:rPr>
              <w:t>PRZEDSIĘBIORSTWO HANDLOWO USŁUGOWE RIVAGIS PAWEŁ KRÓL</w:t>
            </w:r>
          </w:p>
          <w:p w14:paraId="6EA9C6BD" w14:textId="77777777" w:rsidR="00D40A20" w:rsidRPr="00D40A20" w:rsidRDefault="00D40A20" w:rsidP="00D40A2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D40A20">
              <w:rPr>
                <w:bCs/>
                <w:sz w:val="20"/>
                <w:szCs w:val="20"/>
              </w:rPr>
              <w:t>Kr</w:t>
            </w:r>
            <w:r>
              <w:rPr>
                <w:bCs/>
                <w:sz w:val="20"/>
                <w:szCs w:val="20"/>
              </w:rPr>
              <w:t>a</w:t>
            </w:r>
            <w:r w:rsidRPr="00D40A20">
              <w:rPr>
                <w:bCs/>
                <w:sz w:val="20"/>
                <w:szCs w:val="20"/>
              </w:rPr>
              <w:t xml:space="preserve">ńcowa 1 </w:t>
            </w:r>
          </w:p>
          <w:p w14:paraId="023A2F69" w14:textId="77777777" w:rsidR="00D40A20" w:rsidRPr="00D40A20" w:rsidRDefault="00D40A20" w:rsidP="00D40A2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82-500 Kwidzyn</w:t>
            </w:r>
          </w:p>
          <w:p w14:paraId="4BCB355A" w14:textId="77777777" w:rsidR="001F048F" w:rsidRPr="00D40A20" w:rsidRDefault="001F048F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za cenę wykonania przedmiotu zamówienia w wysokości </w:t>
            </w:r>
            <w:r w:rsidRPr="00D40A20">
              <w:rPr>
                <w:b/>
                <w:sz w:val="20"/>
                <w:szCs w:val="20"/>
              </w:rPr>
              <w:t>132 000.00 zł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b/>
                <w:bCs/>
                <w:sz w:val="20"/>
                <w:szCs w:val="20"/>
              </w:rPr>
              <w:t>brutto</w:t>
            </w:r>
            <w:r w:rsidRPr="00D40A20">
              <w:rPr>
                <w:bCs/>
                <w:sz w:val="20"/>
                <w:szCs w:val="20"/>
              </w:rPr>
              <w:t>.</w:t>
            </w:r>
          </w:p>
          <w:p w14:paraId="4DCA9C42" w14:textId="77777777" w:rsidR="001F048F" w:rsidRPr="00D40A20" w:rsidRDefault="001F048F" w:rsidP="008A51EE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D40A2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40A20">
              <w:rPr>
                <w:color w:val="000000"/>
                <w:sz w:val="20"/>
                <w:szCs w:val="20"/>
              </w:rPr>
              <w:t>:</w:t>
            </w:r>
          </w:p>
          <w:p w14:paraId="39C8246E" w14:textId="77777777" w:rsidR="001F048F" w:rsidRDefault="001F048F" w:rsidP="008A51E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70D9634B" w14:textId="77777777" w:rsidR="00D40A20" w:rsidRPr="00D40A20" w:rsidRDefault="00D40A20" w:rsidP="00D40A20"/>
        </w:tc>
      </w:tr>
      <w:tr w:rsidR="001F048F" w:rsidRPr="00D40A20" w14:paraId="6253FEBE" w14:textId="77777777" w:rsidTr="001F04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F290" w14:textId="77777777" w:rsidR="001F048F" w:rsidRPr="00D40A20" w:rsidRDefault="001F048F" w:rsidP="008A51EE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D40A20">
              <w:rPr>
                <w:b/>
                <w:bCs/>
                <w:sz w:val="20"/>
                <w:szCs w:val="20"/>
              </w:rPr>
              <w:t>3</w:t>
            </w:r>
            <w:r w:rsidRPr="00D40A20">
              <w:rPr>
                <w:sz w:val="20"/>
                <w:szCs w:val="20"/>
              </w:rPr>
              <w:t xml:space="preserve">: </w:t>
            </w:r>
            <w:r w:rsidRPr="00D40A20">
              <w:rPr>
                <w:sz w:val="20"/>
                <w:szCs w:val="20"/>
              </w:rPr>
              <w:t>Zakup i dostawa środków transportu - samochodu ciężarowego  na potrzeby pracowni ruchu drogowego   w Centrum Kształcenia Zawodowego i Ustawicznego w Niepołomicach przy ul. Kolejowej 28</w:t>
            </w:r>
          </w:p>
          <w:p w14:paraId="496E32E9" w14:textId="77777777" w:rsidR="001F048F" w:rsidRPr="00D40A20" w:rsidRDefault="001F048F" w:rsidP="008A51EE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D40A20">
              <w:rPr>
                <w:b/>
                <w:sz w:val="20"/>
                <w:szCs w:val="20"/>
              </w:rPr>
              <w:t>PRZEDSIĘBIORSTWO HANDLOWO USŁUGOWE RIVAGIS PAWEŁ KRÓL</w:t>
            </w:r>
          </w:p>
          <w:p w14:paraId="23A4021E" w14:textId="1AB2B965" w:rsidR="001F048F" w:rsidRPr="00D40A20" w:rsidRDefault="00D40A20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D40A20">
              <w:rPr>
                <w:bCs/>
                <w:sz w:val="20"/>
                <w:szCs w:val="20"/>
              </w:rPr>
              <w:t>Kr</w:t>
            </w:r>
            <w:r>
              <w:rPr>
                <w:bCs/>
                <w:sz w:val="20"/>
                <w:szCs w:val="20"/>
              </w:rPr>
              <w:t>a</w:t>
            </w:r>
            <w:r w:rsidRPr="00D40A20">
              <w:rPr>
                <w:bCs/>
                <w:sz w:val="20"/>
                <w:szCs w:val="20"/>
              </w:rPr>
              <w:t xml:space="preserve">ńcowa </w:t>
            </w:r>
            <w:r w:rsidR="001F048F" w:rsidRPr="00D40A20">
              <w:rPr>
                <w:bCs/>
                <w:sz w:val="20"/>
                <w:szCs w:val="20"/>
              </w:rPr>
              <w:t>1</w:t>
            </w:r>
            <w:r w:rsidR="001F048F" w:rsidRPr="00D40A20">
              <w:rPr>
                <w:bCs/>
                <w:sz w:val="20"/>
                <w:szCs w:val="20"/>
              </w:rPr>
              <w:t xml:space="preserve"> </w:t>
            </w:r>
          </w:p>
          <w:p w14:paraId="65F2064C" w14:textId="178B3408" w:rsidR="001F048F" w:rsidRPr="00D40A20" w:rsidRDefault="001F048F" w:rsidP="008A51EE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82-500</w:t>
            </w:r>
            <w:r w:rsidRPr="00D40A20">
              <w:rPr>
                <w:bCs/>
                <w:sz w:val="20"/>
                <w:szCs w:val="20"/>
              </w:rPr>
              <w:t xml:space="preserve"> </w:t>
            </w:r>
            <w:r w:rsidR="00D40A20" w:rsidRPr="00D40A20">
              <w:rPr>
                <w:bCs/>
                <w:sz w:val="20"/>
                <w:szCs w:val="20"/>
              </w:rPr>
              <w:t>Kwidzyn</w:t>
            </w:r>
          </w:p>
          <w:p w14:paraId="10E883CE" w14:textId="77777777" w:rsidR="001F048F" w:rsidRPr="00D40A20" w:rsidRDefault="001F048F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za cenę wykonania przedmiotu zamówienia w wysokości </w:t>
            </w:r>
            <w:r w:rsidRPr="00D40A20">
              <w:rPr>
                <w:b/>
                <w:sz w:val="20"/>
                <w:szCs w:val="20"/>
              </w:rPr>
              <w:t>540 000.00 zł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b/>
                <w:bCs/>
                <w:sz w:val="20"/>
                <w:szCs w:val="20"/>
              </w:rPr>
              <w:t>brutto</w:t>
            </w:r>
            <w:r w:rsidRPr="00D40A20">
              <w:rPr>
                <w:bCs/>
                <w:sz w:val="20"/>
                <w:szCs w:val="20"/>
              </w:rPr>
              <w:t>.</w:t>
            </w:r>
          </w:p>
          <w:p w14:paraId="4315226B" w14:textId="77777777" w:rsidR="001F048F" w:rsidRPr="00D40A20" w:rsidRDefault="001F048F" w:rsidP="008A51EE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D40A2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40A20">
              <w:rPr>
                <w:color w:val="000000"/>
                <w:sz w:val="20"/>
                <w:szCs w:val="20"/>
              </w:rPr>
              <w:t>:</w:t>
            </w:r>
          </w:p>
          <w:p w14:paraId="1CD63FA3" w14:textId="77777777" w:rsidR="001F048F" w:rsidRPr="00D40A20" w:rsidRDefault="001F048F" w:rsidP="008A51E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1F048F" w:rsidRPr="00D40A20" w14:paraId="17943016" w14:textId="77777777" w:rsidTr="001F04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B782" w14:textId="77777777" w:rsidR="001F048F" w:rsidRPr="00D40A20" w:rsidRDefault="001F048F" w:rsidP="008A51EE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 xml:space="preserve">Część nr </w:t>
            </w:r>
            <w:r w:rsidRPr="00D40A20">
              <w:rPr>
                <w:b/>
                <w:bCs/>
                <w:sz w:val="20"/>
                <w:szCs w:val="20"/>
              </w:rPr>
              <w:t>6</w:t>
            </w:r>
            <w:r w:rsidRPr="00D40A20">
              <w:rPr>
                <w:sz w:val="20"/>
                <w:szCs w:val="20"/>
              </w:rPr>
              <w:t xml:space="preserve">: </w:t>
            </w:r>
            <w:r w:rsidRPr="00D40A20">
              <w:rPr>
                <w:sz w:val="20"/>
                <w:szCs w:val="20"/>
              </w:rPr>
              <w:t>Zakup i dostawa wyposażenia do Laboratorium RFID dla technikum logistycznego w Zespole Szkół im. Ojca Św. Jana Pawła II w Niepołomicach</w:t>
            </w:r>
          </w:p>
          <w:p w14:paraId="586CD310" w14:textId="77777777" w:rsidR="001F048F" w:rsidRPr="00D40A20" w:rsidRDefault="001F048F" w:rsidP="008A51EE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D40A20">
              <w:rPr>
                <w:b/>
                <w:sz w:val="20"/>
                <w:szCs w:val="20"/>
              </w:rPr>
              <w:t>PWSK Sp. z o.o.</w:t>
            </w:r>
          </w:p>
          <w:p w14:paraId="61E9E8AC" w14:textId="324BA372" w:rsidR="001F048F" w:rsidRPr="00D40A20" w:rsidRDefault="001F048F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 xml:space="preserve">ul. </w:t>
            </w:r>
            <w:proofErr w:type="spellStart"/>
            <w:r w:rsidRPr="00D40A20">
              <w:rPr>
                <w:bCs/>
                <w:sz w:val="20"/>
                <w:szCs w:val="20"/>
              </w:rPr>
              <w:t>Hermisza</w:t>
            </w:r>
            <w:proofErr w:type="spellEnd"/>
            <w:r w:rsidRPr="00D40A20">
              <w:rPr>
                <w:bCs/>
                <w:sz w:val="20"/>
                <w:szCs w:val="20"/>
              </w:rPr>
              <w:t xml:space="preserve"> 15</w:t>
            </w:r>
            <w:r w:rsidRPr="00D40A20">
              <w:rPr>
                <w:bCs/>
                <w:sz w:val="20"/>
                <w:szCs w:val="20"/>
              </w:rPr>
              <w:t xml:space="preserve">  </w:t>
            </w:r>
          </w:p>
          <w:p w14:paraId="659002D9" w14:textId="77777777" w:rsidR="001F048F" w:rsidRPr="00D40A20" w:rsidRDefault="001F048F" w:rsidP="008A51EE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41-800</w:t>
            </w:r>
            <w:r w:rsidRPr="00D40A20">
              <w:rPr>
                <w:bCs/>
                <w:sz w:val="20"/>
                <w:szCs w:val="20"/>
              </w:rPr>
              <w:t xml:space="preserve"> </w:t>
            </w:r>
            <w:r w:rsidRPr="00D40A20">
              <w:rPr>
                <w:bCs/>
                <w:sz w:val="20"/>
                <w:szCs w:val="20"/>
              </w:rPr>
              <w:t>Zabrze</w:t>
            </w:r>
          </w:p>
          <w:p w14:paraId="60CA1C0B" w14:textId="77777777" w:rsidR="001F048F" w:rsidRPr="00D40A20" w:rsidRDefault="001F048F" w:rsidP="008A51EE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za cenę wykonania przedmiotu zamówienia w wysokości </w:t>
            </w:r>
            <w:r w:rsidRPr="00D40A20">
              <w:rPr>
                <w:b/>
                <w:sz w:val="20"/>
                <w:szCs w:val="20"/>
              </w:rPr>
              <w:t>34 890.00 zł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b/>
                <w:bCs/>
                <w:sz w:val="20"/>
                <w:szCs w:val="20"/>
              </w:rPr>
              <w:t>brutto</w:t>
            </w:r>
            <w:r w:rsidRPr="00D40A20">
              <w:rPr>
                <w:bCs/>
                <w:sz w:val="20"/>
                <w:szCs w:val="20"/>
              </w:rPr>
              <w:t>.</w:t>
            </w:r>
          </w:p>
          <w:p w14:paraId="44A2AA56" w14:textId="77777777" w:rsidR="001F048F" w:rsidRPr="00D40A20" w:rsidRDefault="001F048F" w:rsidP="008A51EE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D40A2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40A20">
              <w:rPr>
                <w:color w:val="000000"/>
                <w:sz w:val="20"/>
                <w:szCs w:val="20"/>
              </w:rPr>
              <w:t>:</w:t>
            </w:r>
          </w:p>
          <w:p w14:paraId="2F6D8500" w14:textId="77777777" w:rsidR="001F048F" w:rsidRPr="00D40A20" w:rsidRDefault="001F048F" w:rsidP="008A51E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2B0582BA" w14:textId="77777777" w:rsidR="00B36EDA" w:rsidRPr="00D40A2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D40A2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40A20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40A20" w14:paraId="1979720E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74DF08" w14:textId="77777777" w:rsidR="00B36EDA" w:rsidRPr="00D40A2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9CF7FE" w14:textId="77777777" w:rsidR="00B36EDA" w:rsidRPr="00D40A20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E2AD0E" w14:textId="77777777" w:rsidR="00B36EDA" w:rsidRPr="00D40A2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D40A20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15CD81" w14:textId="77777777" w:rsidR="00B36EDA" w:rsidRPr="00D40A2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D40A20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F048F" w:rsidRPr="00D40A20" w14:paraId="28B0D4CD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52A9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dydaktycznego  warsztatów szkolnych oraz pracowni ruchu drogowego i środków transportu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50A7D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APLY Anna Borawska</w:t>
            </w:r>
          </w:p>
          <w:p w14:paraId="53F0493B" w14:textId="693E9FF2" w:rsidR="001F048F" w:rsidRPr="00D40A20" w:rsidRDefault="00D40A20" w:rsidP="008A51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F048F" w:rsidRPr="00D40A20">
              <w:rPr>
                <w:sz w:val="20"/>
                <w:szCs w:val="20"/>
              </w:rPr>
              <w:t>Zagórzańska</w:t>
            </w:r>
            <w:r w:rsidR="001F048F" w:rsidRPr="00D40A20">
              <w:rPr>
                <w:sz w:val="20"/>
                <w:szCs w:val="20"/>
              </w:rPr>
              <w:t xml:space="preserve"> </w:t>
            </w:r>
            <w:r w:rsidR="001F048F" w:rsidRPr="00D40A20">
              <w:rPr>
                <w:sz w:val="20"/>
                <w:szCs w:val="20"/>
              </w:rPr>
              <w:t>28c</w:t>
            </w:r>
          </w:p>
          <w:p w14:paraId="443644E2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04-965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73E1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- 60.00</w:t>
            </w:r>
          </w:p>
          <w:p w14:paraId="46538084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1283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100,00</w:t>
            </w:r>
          </w:p>
        </w:tc>
      </w:tr>
      <w:tr w:rsidR="001F048F" w:rsidRPr="00D40A20" w14:paraId="41F5D5B4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9291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dydaktycznego  warsztatów szkolnych oraz pracowni ruchu drogowego i środków transportu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9334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PRZEDSIĘBIORSTWO HANDLOWO USŁUGOWE RIVAGIS PAWEŁ KRÓL</w:t>
            </w:r>
          </w:p>
          <w:p w14:paraId="492A0C41" w14:textId="77777777" w:rsidR="00D40A20" w:rsidRPr="00D40A20" w:rsidRDefault="00D40A20" w:rsidP="00D40A2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D40A20">
              <w:rPr>
                <w:bCs/>
                <w:sz w:val="20"/>
                <w:szCs w:val="20"/>
              </w:rPr>
              <w:t>Kr</w:t>
            </w:r>
            <w:r>
              <w:rPr>
                <w:bCs/>
                <w:sz w:val="20"/>
                <w:szCs w:val="20"/>
              </w:rPr>
              <w:t>a</w:t>
            </w:r>
            <w:r w:rsidRPr="00D40A20">
              <w:rPr>
                <w:bCs/>
                <w:sz w:val="20"/>
                <w:szCs w:val="20"/>
              </w:rPr>
              <w:t xml:space="preserve">ńcowa 1 </w:t>
            </w:r>
          </w:p>
          <w:p w14:paraId="6D24ED88" w14:textId="77777777" w:rsidR="00D40A20" w:rsidRPr="00D40A20" w:rsidRDefault="00D40A20" w:rsidP="00D40A2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82-500 Kwidzyn</w:t>
            </w:r>
          </w:p>
          <w:p w14:paraId="79070105" w14:textId="228AFD74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2590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- 59.77</w:t>
            </w:r>
          </w:p>
          <w:p w14:paraId="6C10CBD1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0E34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99,77</w:t>
            </w:r>
          </w:p>
        </w:tc>
      </w:tr>
      <w:tr w:rsidR="001F048F" w:rsidRPr="00D40A20" w14:paraId="11C92340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3B0D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 xml:space="preserve">Zakup i dostawa wyposażenia dydaktycznego  </w:t>
            </w:r>
            <w:r w:rsidRPr="00D40A20">
              <w:rPr>
                <w:sz w:val="20"/>
                <w:szCs w:val="20"/>
              </w:rPr>
              <w:lastRenderedPageBreak/>
              <w:t>warsztatów szkolnych oraz pracowni ruchu drogowego i środków transportu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A2157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lastRenderedPageBreak/>
              <w:t>INI Konrad Warda</w:t>
            </w:r>
          </w:p>
          <w:p w14:paraId="694DC23F" w14:textId="77777777" w:rsidR="001F048F" w:rsidRPr="00D40A20" w:rsidRDefault="001F048F" w:rsidP="008A51EE">
            <w:pPr>
              <w:spacing w:line="276" w:lineRule="auto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al. Aleja Bzów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36</w:t>
            </w:r>
          </w:p>
          <w:p w14:paraId="6721DB34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lastRenderedPageBreak/>
              <w:t>02-495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3E72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lastRenderedPageBreak/>
              <w:t>1 - Cena - 0.00</w:t>
            </w:r>
          </w:p>
          <w:p w14:paraId="60DF6C1C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600F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0,00</w:t>
            </w:r>
          </w:p>
        </w:tc>
      </w:tr>
      <w:tr w:rsidR="001F048F" w:rsidRPr="00D40A20" w14:paraId="7792DD7B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1534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dydaktycznego  warsztatów szkolnych oraz pracowni ruchu drogowego i środków transportu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6C9E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D40A20">
              <w:rPr>
                <w:b/>
                <w:bCs/>
                <w:sz w:val="20"/>
                <w:szCs w:val="20"/>
              </w:rPr>
              <w:t>Prismaware</w:t>
            </w:r>
            <w:proofErr w:type="spellEnd"/>
            <w:r w:rsidRPr="00D40A2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70FC5A3" w14:textId="50BA99BD" w:rsidR="001F048F" w:rsidRPr="00D40A20" w:rsidRDefault="00D40A20" w:rsidP="008A51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F048F" w:rsidRPr="00D40A20">
              <w:rPr>
                <w:sz w:val="20"/>
                <w:szCs w:val="20"/>
              </w:rPr>
              <w:t>Wadowicka</w:t>
            </w:r>
            <w:r w:rsidR="001F048F" w:rsidRPr="00D40A20">
              <w:rPr>
                <w:sz w:val="20"/>
                <w:szCs w:val="20"/>
              </w:rPr>
              <w:t xml:space="preserve"> </w:t>
            </w:r>
            <w:r w:rsidR="001F048F" w:rsidRPr="00D40A20">
              <w:rPr>
                <w:sz w:val="20"/>
                <w:szCs w:val="20"/>
              </w:rPr>
              <w:t>7</w:t>
            </w:r>
          </w:p>
          <w:p w14:paraId="431DC8B2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30-347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1D44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- 0.00</w:t>
            </w:r>
          </w:p>
          <w:p w14:paraId="3AD4BA48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2A4F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0,00</w:t>
            </w:r>
          </w:p>
        </w:tc>
      </w:tr>
      <w:tr w:rsidR="001F048F" w:rsidRPr="00D40A20" w14:paraId="6330402D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AE25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 środków transportu - samochodu osobowego na potrzeby pracowni ruchu drogowego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A206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PRZEDSIĘBIORSTWO HANDLOWO USŁUGOWE RIVAGIS PAWEŁ KRÓL</w:t>
            </w:r>
          </w:p>
          <w:p w14:paraId="656F9680" w14:textId="77777777" w:rsidR="00D40A20" w:rsidRPr="00D40A20" w:rsidRDefault="00D40A20" w:rsidP="00D40A2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D40A20">
              <w:rPr>
                <w:bCs/>
                <w:sz w:val="20"/>
                <w:szCs w:val="20"/>
              </w:rPr>
              <w:t>Kr</w:t>
            </w:r>
            <w:r>
              <w:rPr>
                <w:bCs/>
                <w:sz w:val="20"/>
                <w:szCs w:val="20"/>
              </w:rPr>
              <w:t>a</w:t>
            </w:r>
            <w:r w:rsidRPr="00D40A20">
              <w:rPr>
                <w:bCs/>
                <w:sz w:val="20"/>
                <w:szCs w:val="20"/>
              </w:rPr>
              <w:t xml:space="preserve">ńcowa 1 </w:t>
            </w:r>
          </w:p>
          <w:p w14:paraId="04EDA7B0" w14:textId="77777777" w:rsidR="00D40A20" w:rsidRPr="00D40A20" w:rsidRDefault="00D40A20" w:rsidP="00D40A2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82-500 Kwidzyn</w:t>
            </w:r>
          </w:p>
          <w:p w14:paraId="0CDBDA91" w14:textId="21A8D7E8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B641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- 60.00</w:t>
            </w:r>
          </w:p>
          <w:p w14:paraId="24C8C3B1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1C3E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100,00</w:t>
            </w:r>
          </w:p>
        </w:tc>
      </w:tr>
      <w:tr w:rsidR="001F048F" w:rsidRPr="00D40A20" w14:paraId="382EE295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ED64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 środków transportu - samochodu osobowego na potrzeby pracowni ruchu drogowego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1F683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APLY Anna Borawska</w:t>
            </w:r>
          </w:p>
          <w:p w14:paraId="552AC99E" w14:textId="3670DB7A" w:rsidR="001F048F" w:rsidRPr="00D40A20" w:rsidRDefault="00D40A20" w:rsidP="008A51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F048F" w:rsidRPr="00D40A20">
              <w:rPr>
                <w:sz w:val="20"/>
                <w:szCs w:val="20"/>
              </w:rPr>
              <w:t>Zagórzańska</w:t>
            </w:r>
            <w:r w:rsidR="001F048F" w:rsidRPr="00D40A20">
              <w:rPr>
                <w:sz w:val="20"/>
                <w:szCs w:val="20"/>
              </w:rPr>
              <w:t xml:space="preserve"> </w:t>
            </w:r>
            <w:r w:rsidR="001F048F" w:rsidRPr="00D40A20">
              <w:rPr>
                <w:sz w:val="20"/>
                <w:szCs w:val="20"/>
              </w:rPr>
              <w:t>28c</w:t>
            </w:r>
          </w:p>
          <w:p w14:paraId="65859DEB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04-965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8334F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- 50.77</w:t>
            </w:r>
          </w:p>
          <w:p w14:paraId="1FA54FF8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90A5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90,77</w:t>
            </w:r>
          </w:p>
        </w:tc>
      </w:tr>
      <w:tr w:rsidR="001F048F" w:rsidRPr="00D40A20" w14:paraId="7ED8AB58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4365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 środków transportu - samochodu osobowego na potrzeby pracowni ruchu drogowego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6EA9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INI Konrad Warda</w:t>
            </w:r>
          </w:p>
          <w:p w14:paraId="7A1EEB55" w14:textId="77777777" w:rsidR="001F048F" w:rsidRPr="00D40A20" w:rsidRDefault="001F048F" w:rsidP="008A51EE">
            <w:pPr>
              <w:spacing w:line="276" w:lineRule="auto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al. Aleja Bzów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36</w:t>
            </w:r>
          </w:p>
          <w:p w14:paraId="0F3726F3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02-495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F08C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- 47.01</w:t>
            </w:r>
          </w:p>
          <w:p w14:paraId="4A621482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9D6A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47,01</w:t>
            </w:r>
          </w:p>
        </w:tc>
      </w:tr>
      <w:tr w:rsidR="001F048F" w:rsidRPr="00D40A20" w14:paraId="003DEC72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45E1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3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 xml:space="preserve">Zakup i dostawa środków transportu - samochodu ciężarowego  na potrzeby pracowni ruchu drogowego   w Centrum Kształcenia Zawodowego i </w:t>
            </w:r>
            <w:r w:rsidRPr="00D40A20">
              <w:rPr>
                <w:sz w:val="20"/>
                <w:szCs w:val="20"/>
              </w:rPr>
              <w:lastRenderedPageBreak/>
              <w:t>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ACC4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lastRenderedPageBreak/>
              <w:t>PRZEDSIĘBIORSTWO HANDLOWO USŁUGOWE RIVAGIS PAWEŁ KRÓL</w:t>
            </w:r>
          </w:p>
          <w:p w14:paraId="07801D2D" w14:textId="77777777" w:rsidR="00D40A20" w:rsidRPr="00D40A20" w:rsidRDefault="00D40A20" w:rsidP="00D40A2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D40A20">
              <w:rPr>
                <w:bCs/>
                <w:sz w:val="20"/>
                <w:szCs w:val="20"/>
              </w:rPr>
              <w:t>Kr</w:t>
            </w:r>
            <w:r>
              <w:rPr>
                <w:bCs/>
                <w:sz w:val="20"/>
                <w:szCs w:val="20"/>
              </w:rPr>
              <w:t>a</w:t>
            </w:r>
            <w:r w:rsidRPr="00D40A20">
              <w:rPr>
                <w:bCs/>
                <w:sz w:val="20"/>
                <w:szCs w:val="20"/>
              </w:rPr>
              <w:t xml:space="preserve">ńcowa 1 </w:t>
            </w:r>
          </w:p>
          <w:p w14:paraId="58EC04B6" w14:textId="77777777" w:rsidR="00D40A20" w:rsidRPr="00D40A20" w:rsidRDefault="00D40A20" w:rsidP="00D40A2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40A20">
              <w:rPr>
                <w:bCs/>
                <w:sz w:val="20"/>
                <w:szCs w:val="20"/>
              </w:rPr>
              <w:t>82-500 Kwidzyn</w:t>
            </w:r>
          </w:p>
          <w:p w14:paraId="0896B85C" w14:textId="22A0A253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63D0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- 60.00</w:t>
            </w:r>
          </w:p>
          <w:p w14:paraId="30A0D37E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53B4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100,00</w:t>
            </w:r>
          </w:p>
        </w:tc>
      </w:tr>
      <w:tr w:rsidR="001F048F" w:rsidRPr="00D40A20" w14:paraId="2A23C28D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92E6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3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środków transportu - samochodu ciężarowego  na potrzeby pracowni ruchu drogowego   w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7851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INI Konrad Warda</w:t>
            </w:r>
          </w:p>
          <w:p w14:paraId="66A89FD4" w14:textId="77777777" w:rsidR="001F048F" w:rsidRPr="00D40A20" w:rsidRDefault="001F048F" w:rsidP="008A51EE">
            <w:pPr>
              <w:spacing w:line="276" w:lineRule="auto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al. Aleja Bzów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36</w:t>
            </w:r>
          </w:p>
          <w:p w14:paraId="6E087123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02-495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45D9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- 0.00</w:t>
            </w:r>
          </w:p>
          <w:p w14:paraId="142972AC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gwarancja na sprzęt i środki transportu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E5FC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0,00</w:t>
            </w:r>
          </w:p>
        </w:tc>
      </w:tr>
      <w:tr w:rsidR="001F048F" w:rsidRPr="00D40A20" w14:paraId="58C844A1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5212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6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do Laboratorium RFID dla technikum logistycznego w Zespole Szkół im. Ojca Św. Jana Pawła II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54E1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PWSK Sp. z o.o.</w:t>
            </w:r>
          </w:p>
          <w:p w14:paraId="589D1B7F" w14:textId="77777777" w:rsidR="001F048F" w:rsidRPr="00D40A20" w:rsidRDefault="001F048F" w:rsidP="008A51EE">
            <w:pPr>
              <w:spacing w:line="276" w:lineRule="auto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ul. </w:t>
            </w:r>
            <w:proofErr w:type="spellStart"/>
            <w:r w:rsidRPr="00D40A20">
              <w:rPr>
                <w:sz w:val="20"/>
                <w:szCs w:val="20"/>
              </w:rPr>
              <w:t>Hermisza</w:t>
            </w:r>
            <w:proofErr w:type="spellEnd"/>
            <w:r w:rsidRPr="00D40A20">
              <w:rPr>
                <w:sz w:val="20"/>
                <w:szCs w:val="20"/>
              </w:rPr>
              <w:t xml:space="preserve"> 15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15</w:t>
            </w:r>
          </w:p>
          <w:p w14:paraId="1E34B639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41-800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6F70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- 60.00</w:t>
            </w:r>
          </w:p>
          <w:p w14:paraId="07A30783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Szkolenie dla wskazanych osób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EEAE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100,00</w:t>
            </w:r>
          </w:p>
        </w:tc>
      </w:tr>
      <w:tr w:rsidR="001F048F" w:rsidRPr="00D40A20" w14:paraId="36D495AF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AFE7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6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do Laboratorium RFID dla technikum logistycznego w Zespole Szkół im. Ojca Św. Jana Pawła II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FB79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D40A20">
              <w:rPr>
                <w:b/>
                <w:bCs/>
                <w:sz w:val="20"/>
                <w:szCs w:val="20"/>
              </w:rPr>
              <w:t>INI Konrad Warda</w:t>
            </w:r>
          </w:p>
          <w:p w14:paraId="24292088" w14:textId="77777777" w:rsidR="001F048F" w:rsidRPr="00D40A20" w:rsidRDefault="001F048F" w:rsidP="008A51EE">
            <w:pPr>
              <w:spacing w:line="276" w:lineRule="auto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al. Aleja Bzów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36</w:t>
            </w:r>
          </w:p>
          <w:p w14:paraId="58D1D77F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02-495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51807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- 11.47</w:t>
            </w:r>
          </w:p>
          <w:p w14:paraId="46B785CE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Szkolenie dla wskazanych osób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11B2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11,47</w:t>
            </w:r>
          </w:p>
        </w:tc>
      </w:tr>
      <w:tr w:rsidR="001F048F" w:rsidRPr="00D40A20" w14:paraId="0684A5DA" w14:textId="77777777" w:rsidTr="001F04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F2103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6</w:t>
            </w:r>
            <w:r w:rsidRPr="00D40A20">
              <w:rPr>
                <w:sz w:val="20"/>
                <w:szCs w:val="20"/>
              </w:rPr>
              <w:t xml:space="preserve"> - </w:t>
            </w:r>
            <w:r w:rsidRPr="00D40A20">
              <w:rPr>
                <w:sz w:val="20"/>
                <w:szCs w:val="20"/>
              </w:rPr>
              <w:t>Zakup i dostawa wyposażenia do Laboratorium RFID dla technikum logistycznego w Zespole Szkół im. Ojca Św. Jana Pawła II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19AC" w14:textId="77777777" w:rsidR="001F048F" w:rsidRPr="00D40A20" w:rsidRDefault="001F048F" w:rsidP="008A51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D40A20">
              <w:rPr>
                <w:b/>
                <w:bCs/>
                <w:sz w:val="20"/>
                <w:szCs w:val="20"/>
              </w:rPr>
              <w:t>Haxon</w:t>
            </w:r>
            <w:proofErr w:type="spellEnd"/>
            <w:r w:rsidRPr="00D40A20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33FD46A" w14:textId="728EC554" w:rsidR="001F048F" w:rsidRPr="00D40A20" w:rsidRDefault="00D40A20" w:rsidP="008A51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F048F" w:rsidRPr="00D40A20">
              <w:rPr>
                <w:sz w:val="20"/>
                <w:szCs w:val="20"/>
              </w:rPr>
              <w:t>11 Listopada</w:t>
            </w:r>
            <w:r w:rsidR="001F048F" w:rsidRPr="00D40A20">
              <w:rPr>
                <w:sz w:val="20"/>
                <w:szCs w:val="20"/>
              </w:rPr>
              <w:t xml:space="preserve"> </w:t>
            </w:r>
            <w:r w:rsidR="001F048F" w:rsidRPr="00D40A20">
              <w:rPr>
                <w:sz w:val="20"/>
                <w:szCs w:val="20"/>
              </w:rPr>
              <w:t>11</w:t>
            </w:r>
          </w:p>
          <w:p w14:paraId="72C4ED4D" w14:textId="77777777" w:rsidR="001F048F" w:rsidRPr="00D40A20" w:rsidRDefault="001F048F" w:rsidP="008A51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40-387</w:t>
            </w:r>
            <w:r w:rsidRPr="00D40A20">
              <w:rPr>
                <w:sz w:val="20"/>
                <w:szCs w:val="20"/>
              </w:rPr>
              <w:t xml:space="preserve"> </w:t>
            </w:r>
            <w:r w:rsidRPr="00D40A20">
              <w:rPr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9A7D" w14:textId="77777777" w:rsidR="001F048F" w:rsidRPr="00D40A20" w:rsidRDefault="001F048F" w:rsidP="008A51EE">
            <w:pPr>
              <w:spacing w:before="40" w:after="40"/>
              <w:rPr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1 - Cena - 0.00</w:t>
            </w:r>
          </w:p>
          <w:p w14:paraId="68C35618" w14:textId="77777777" w:rsidR="001F048F" w:rsidRPr="00D40A20" w:rsidRDefault="001F048F" w:rsidP="008A51E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>2 - Szkolenie dla wskazanych osób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C8C3" w14:textId="77777777" w:rsidR="001F048F" w:rsidRPr="00D40A20" w:rsidRDefault="001F048F" w:rsidP="008A51EE">
            <w:pPr>
              <w:jc w:val="center"/>
              <w:rPr>
                <w:color w:val="000000"/>
                <w:sz w:val="20"/>
                <w:szCs w:val="20"/>
              </w:rPr>
            </w:pPr>
            <w:r w:rsidRPr="00D40A20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5F3897E3" w14:textId="6A352F22" w:rsidR="008642B3" w:rsidRPr="00D40A20" w:rsidRDefault="008642B3" w:rsidP="00D40A20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D40A2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8E4A8" w14:textId="77777777" w:rsidR="007B7B76" w:rsidRDefault="007B7B76">
      <w:r>
        <w:separator/>
      </w:r>
    </w:p>
  </w:endnote>
  <w:endnote w:type="continuationSeparator" w:id="0">
    <w:p w14:paraId="4D1EDFC2" w14:textId="77777777" w:rsidR="007B7B76" w:rsidRDefault="007B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0D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D2443" w14:textId="081AA21A" w:rsidR="000C1E6F" w:rsidRPr="00D40A20" w:rsidRDefault="000C1E6F" w:rsidP="00D40A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F4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AAC21" w14:textId="77777777" w:rsidR="007B7B76" w:rsidRDefault="007B7B76">
      <w:r>
        <w:separator/>
      </w:r>
    </w:p>
  </w:footnote>
  <w:footnote w:type="continuationSeparator" w:id="0">
    <w:p w14:paraId="30FC9DB2" w14:textId="77777777" w:rsidR="007B7B76" w:rsidRDefault="007B7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F7B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81F9" w14:textId="1417A7A3" w:rsidR="006E3089" w:rsidRDefault="00D40A20" w:rsidP="00D40A20">
    <w:pPr>
      <w:pStyle w:val="Nagwek"/>
      <w:jc w:val="center"/>
    </w:pPr>
    <w:r w:rsidRPr="0037417B">
      <w:rPr>
        <w:noProof/>
      </w:rPr>
      <w:pict w14:anchorId="56FBC7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BD8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B76"/>
    <w:rsid w:val="00022322"/>
    <w:rsid w:val="00042497"/>
    <w:rsid w:val="000C1E6F"/>
    <w:rsid w:val="000E4E56"/>
    <w:rsid w:val="001A1468"/>
    <w:rsid w:val="001B7815"/>
    <w:rsid w:val="001F048F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7B7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0A20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0ED1B"/>
  <w15:chartTrackingRefBased/>
  <w15:docId w15:val="{D80BFE7E-C8F6-4AEF-A640-E6C85666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2025-11-06T10:10:00Z</cp:lastPrinted>
  <dcterms:created xsi:type="dcterms:W3CDTF">2025-11-06T10:10:00Z</dcterms:created>
  <dcterms:modified xsi:type="dcterms:W3CDTF">2025-11-06T10:10:00Z</dcterms:modified>
</cp:coreProperties>
</file>