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8275E7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sz w:val="18"/>
          <w:szCs w:val="18"/>
        </w:rPr>
        <w:t xml:space="preserve">Załącznik nr </w:t>
      </w:r>
      <w:r w:rsidR="00012286" w:rsidRPr="008275E7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8275E7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8275E7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8275E7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8275E7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  <w:lang w:val="de-DE"/>
        </w:rPr>
        <w:t>TEL.</w:t>
      </w:r>
      <w:r w:rsidRPr="008275E7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  <w:lang w:val="de-DE"/>
        </w:rPr>
        <w:t xml:space="preserve">FAX </w:t>
      </w:r>
      <w:r w:rsidRPr="008275E7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8275E7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8275E7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8275E7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8275E7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8275E7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8275E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8275E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8275E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Dział Zamówień Publicznych</w:t>
      </w:r>
      <w:r w:rsidR="008D2AB8" w:rsidRPr="008275E7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8275E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Al. Mickiewicza</w:t>
      </w:r>
      <w:r w:rsidR="008D2AB8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30</w:t>
      </w:r>
      <w:r w:rsidR="008D2AB8" w:rsidRPr="008275E7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8275E7" w:rsidRDefault="00D14AA4" w:rsidP="008D2AB8">
      <w:pPr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30-059</w:t>
      </w:r>
      <w:r w:rsidR="008D2AB8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Kraków</w:t>
      </w:r>
      <w:r w:rsidR="008D2AB8" w:rsidRPr="008275E7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8275E7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7BD61605" w:rsidR="008D2AB8" w:rsidRPr="008275E7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06598" w:rsidRPr="008275E7">
        <w:rPr>
          <w:rFonts w:ascii="Verdana" w:hAnsi="Verdana"/>
          <w:b/>
          <w:sz w:val="18"/>
          <w:szCs w:val="18"/>
        </w:rPr>
        <w:t xml:space="preserve">dostawa i montaż wyposażenia meblowego portierni w budynku B3 </w:t>
      </w:r>
      <w:proofErr w:type="spellStart"/>
      <w:r w:rsidR="00606598" w:rsidRPr="008275E7">
        <w:rPr>
          <w:rFonts w:ascii="Verdana" w:hAnsi="Verdana"/>
          <w:b/>
          <w:sz w:val="18"/>
          <w:szCs w:val="18"/>
        </w:rPr>
        <w:t>WIMiR</w:t>
      </w:r>
      <w:proofErr w:type="spellEnd"/>
      <w:r w:rsidR="00606598" w:rsidRPr="008275E7">
        <w:rPr>
          <w:rFonts w:ascii="Verdana" w:hAnsi="Verdana"/>
          <w:b/>
          <w:sz w:val="18"/>
          <w:szCs w:val="18"/>
        </w:rPr>
        <w:t xml:space="preserve"> - KC-DE-zp.272-619/25</w:t>
      </w:r>
      <w:r w:rsidRPr="008275E7">
        <w:rPr>
          <w:rFonts w:ascii="Verdana" w:hAnsi="Verdana"/>
          <w:b/>
          <w:sz w:val="18"/>
          <w:szCs w:val="18"/>
        </w:rPr>
        <w:t xml:space="preserve">, </w:t>
      </w:r>
      <w:r w:rsidRPr="008275E7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8275E7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5F17B972" w:rsidR="008D2AB8" w:rsidRPr="008275E7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Cena netto</w:t>
      </w:r>
      <w:r w:rsidR="005667D2" w:rsidRPr="008275E7">
        <w:rPr>
          <w:rFonts w:ascii="Verdana" w:hAnsi="Verdana"/>
          <w:b/>
          <w:sz w:val="18"/>
          <w:szCs w:val="18"/>
        </w:rPr>
        <w:t xml:space="preserve"> za całość zamówienia</w:t>
      </w:r>
      <w:r w:rsidRPr="008275E7">
        <w:rPr>
          <w:rFonts w:ascii="Verdana" w:hAnsi="Verdana"/>
          <w:b/>
          <w:sz w:val="18"/>
          <w:szCs w:val="18"/>
        </w:rPr>
        <w:t>:</w:t>
      </w:r>
      <w:r w:rsidR="005667D2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.........................................</w:t>
      </w:r>
      <w:r w:rsidR="005667D2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8275E7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54D7FA4" w:rsidR="008D2AB8" w:rsidRPr="008275E7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Cena brutto</w:t>
      </w:r>
      <w:r w:rsidR="005667D2" w:rsidRPr="008275E7">
        <w:rPr>
          <w:rFonts w:ascii="Verdana" w:hAnsi="Verdana"/>
          <w:b/>
          <w:sz w:val="18"/>
          <w:szCs w:val="18"/>
        </w:rPr>
        <w:t xml:space="preserve"> za całość zamówienia</w:t>
      </w:r>
      <w:r w:rsidR="00606598" w:rsidRPr="008275E7">
        <w:rPr>
          <w:rFonts w:ascii="Verdana" w:hAnsi="Verdana"/>
          <w:b/>
          <w:sz w:val="18"/>
          <w:szCs w:val="18"/>
        </w:rPr>
        <w:t xml:space="preserve">: </w:t>
      </w:r>
      <w:r w:rsidRPr="008275E7">
        <w:rPr>
          <w:rFonts w:ascii="Verdana" w:hAnsi="Verdana"/>
          <w:b/>
          <w:sz w:val="18"/>
          <w:szCs w:val="18"/>
        </w:rPr>
        <w:t>........................................</w:t>
      </w:r>
      <w:r w:rsidR="005667D2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8275E7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8275E7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Słownie brutto:</w:t>
      </w:r>
      <w:r w:rsidR="005667D2"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8275E7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8275E7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sz w:val="18"/>
          <w:szCs w:val="18"/>
        </w:rPr>
        <w:t>…………………….</w:t>
      </w:r>
      <w:r w:rsidR="005667D2"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sz w:val="18"/>
          <w:szCs w:val="18"/>
        </w:rPr>
        <w:t>PLN</w:t>
      </w:r>
    </w:p>
    <w:p w14:paraId="50C99B76" w14:textId="4A65852A" w:rsidR="008D2AB8" w:rsidRPr="008275E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Termin realizacji umowy:</w:t>
      </w:r>
      <w:r w:rsidR="005667D2" w:rsidRPr="008275E7">
        <w:rPr>
          <w:rFonts w:ascii="Verdana" w:hAnsi="Verdana"/>
          <w:b/>
          <w:sz w:val="18"/>
          <w:szCs w:val="18"/>
        </w:rPr>
        <w:t xml:space="preserve"> </w:t>
      </w:r>
      <w:r w:rsidR="00FE3B86" w:rsidRPr="008275E7">
        <w:rPr>
          <w:rFonts w:ascii="Verdana" w:hAnsi="Verdana"/>
          <w:b/>
          <w:sz w:val="18"/>
          <w:szCs w:val="18"/>
        </w:rPr>
        <w:t xml:space="preserve">do </w:t>
      </w:r>
      <w:r w:rsidR="00606598" w:rsidRPr="008275E7">
        <w:rPr>
          <w:rFonts w:ascii="Verdana" w:hAnsi="Verdana"/>
          <w:b/>
          <w:sz w:val="18"/>
          <w:szCs w:val="18"/>
        </w:rPr>
        <w:t>35</w:t>
      </w:r>
      <w:r w:rsidR="006C2783" w:rsidRPr="008275E7">
        <w:rPr>
          <w:rFonts w:ascii="Verdana" w:hAnsi="Verdana"/>
          <w:b/>
          <w:sz w:val="18"/>
          <w:szCs w:val="18"/>
        </w:rPr>
        <w:t xml:space="preserve"> </w:t>
      </w:r>
      <w:r w:rsidR="005667D2" w:rsidRPr="008275E7">
        <w:rPr>
          <w:rFonts w:ascii="Verdana" w:hAnsi="Verdana"/>
          <w:b/>
          <w:sz w:val="18"/>
          <w:szCs w:val="18"/>
        </w:rPr>
        <w:t>dni od daty podpisania umowy</w:t>
      </w:r>
      <w:r w:rsidR="00E361C1" w:rsidRPr="008275E7">
        <w:rPr>
          <w:rFonts w:ascii="Verdana" w:hAnsi="Verdana"/>
          <w:b/>
          <w:sz w:val="18"/>
          <w:szCs w:val="18"/>
        </w:rPr>
        <w:t>.</w:t>
      </w:r>
    </w:p>
    <w:p w14:paraId="615DD47C" w14:textId="33B28B87" w:rsidR="008D2AB8" w:rsidRPr="008275E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Okres udzielonej gwarancji wynosi:</w:t>
      </w:r>
      <w:r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b/>
          <w:bCs/>
          <w:sz w:val="18"/>
          <w:szCs w:val="18"/>
        </w:rPr>
        <w:t>………</w:t>
      </w:r>
      <w:r w:rsidR="005667D2" w:rsidRPr="008275E7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sz w:val="18"/>
          <w:szCs w:val="18"/>
          <w:highlight w:val="yellow"/>
        </w:rPr>
        <w:t>(</w:t>
      </w:r>
      <w:r w:rsidRPr="008275E7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8275E7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8275E7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8275E7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8275E7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8275E7">
        <w:rPr>
          <w:rFonts w:ascii="Verdana" w:hAnsi="Verdana"/>
          <w:sz w:val="18"/>
          <w:szCs w:val="18"/>
        </w:rPr>
        <w:t>6 marca 2018 r</w:t>
      </w:r>
      <w:r w:rsidRPr="008275E7">
        <w:rPr>
          <w:rFonts w:ascii="Verdana" w:hAnsi="Verdana"/>
          <w:sz w:val="18"/>
          <w:szCs w:val="18"/>
        </w:rPr>
        <w:t>.</w:t>
      </w:r>
      <w:r w:rsidR="00A0022B" w:rsidRPr="008275E7">
        <w:rPr>
          <w:rFonts w:ascii="Verdana" w:hAnsi="Verdana"/>
          <w:sz w:val="18"/>
          <w:szCs w:val="18"/>
        </w:rPr>
        <w:t xml:space="preserve"> Prawo przedsiębiorców, </w:t>
      </w:r>
      <w:r w:rsidRPr="008275E7">
        <w:rPr>
          <w:rFonts w:ascii="Verdana" w:hAnsi="Verdana"/>
          <w:sz w:val="18"/>
          <w:szCs w:val="18"/>
        </w:rPr>
        <w:t>należymy do małych lub średnich przedsiębiorców:</w:t>
      </w:r>
      <w:r w:rsidRPr="008275E7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8275E7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 xml:space="preserve">Termin płatności: </w:t>
      </w:r>
      <w:r w:rsidRPr="008275E7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EF67188" w14:textId="77777777" w:rsidR="007A0D83" w:rsidRPr="008275E7" w:rsidRDefault="007A0D83" w:rsidP="007A0D83">
      <w:pPr>
        <w:rPr>
          <w:rFonts w:ascii="Verdana" w:hAnsi="Verdana"/>
          <w:bCs/>
          <w:sz w:val="18"/>
          <w:szCs w:val="18"/>
        </w:rPr>
      </w:pPr>
    </w:p>
    <w:p w14:paraId="220D03AD" w14:textId="77777777" w:rsidR="00391A77" w:rsidRPr="008275E7" w:rsidRDefault="00391A77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8275E7" w:rsidRDefault="007A0D83" w:rsidP="00686C06">
      <w:pPr>
        <w:rPr>
          <w:rFonts w:ascii="Verdana" w:hAnsi="Verdana"/>
          <w:bCs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ZOBOWIĄZUJEMY SIĘ</w:t>
      </w:r>
      <w:r w:rsidRPr="008275E7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F4A0E7" w14:textId="77777777" w:rsidR="00D24B7D" w:rsidRPr="008275E7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8275E7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8275E7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0F9A4D2" w14:textId="77777777" w:rsidR="00D24B7D" w:rsidRPr="008275E7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8275E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CAD81DD" w14:textId="77777777" w:rsidR="00664EFF" w:rsidRPr="008275E7" w:rsidRDefault="00D24B7D" w:rsidP="00664E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8275E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8275E7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8275E7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8275E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C295BEA" w14:textId="39DBB618" w:rsidR="00091372" w:rsidRPr="008275E7" w:rsidRDefault="00091372" w:rsidP="0009137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18"/>
          <w:szCs w:val="18"/>
        </w:rPr>
      </w:pPr>
      <w:r w:rsidRPr="008275E7">
        <w:rPr>
          <w:rFonts w:ascii="Verdana" w:hAnsi="Verdana" w:cs="Arial"/>
          <w:b/>
          <w:bCs/>
          <w:sz w:val="18"/>
          <w:szCs w:val="18"/>
        </w:rPr>
        <w:t>Oświadczamy, że wszystkie zaoferowane przez nas meble są fabrycznie nowe, nie noszą żadnych śladów użytkowania i nie są przedmiotem praw osób trzecich.</w:t>
      </w:r>
    </w:p>
    <w:p w14:paraId="35A4F941" w14:textId="77777777" w:rsidR="00D24B7D" w:rsidRPr="008275E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8275E7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275E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8275E7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275E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8275E7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8275E7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8275E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275E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8275E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275E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8275E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275E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8275E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275E7">
              <w:rPr>
                <w:rFonts w:ascii="Verdana" w:hAnsi="Verdana"/>
                <w:sz w:val="18"/>
                <w:szCs w:val="18"/>
              </w:rPr>
              <w:t>Nazwa podwykonawcy</w:t>
            </w:r>
            <w:r w:rsidRPr="008275E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8275E7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8275E7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8275E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8275E7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8275E7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8275E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275E7">
        <w:rPr>
          <w:rFonts w:ascii="Verdana" w:hAnsi="Verdana"/>
          <w:sz w:val="18"/>
          <w:szCs w:val="18"/>
        </w:rPr>
        <w:tab/>
      </w:r>
      <w:r w:rsidRPr="008275E7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8275E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8275E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275E7">
        <w:rPr>
          <w:rFonts w:ascii="Verdana" w:hAnsi="Verdana"/>
          <w:sz w:val="18"/>
          <w:szCs w:val="18"/>
        </w:rPr>
        <w:tab/>
      </w:r>
      <w:r w:rsidRPr="008275E7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8275E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8275E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8275E7">
        <w:rPr>
          <w:rFonts w:ascii="Verdana" w:hAnsi="Verdana"/>
          <w:sz w:val="18"/>
          <w:szCs w:val="18"/>
        </w:rPr>
        <w:t>ych</w:t>
      </w:r>
      <w:proofErr w:type="spellEnd"/>
      <w:r w:rsidRPr="008275E7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8275E7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8275E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8275E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8275E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5591644B" w:rsidR="00D24B7D" w:rsidRPr="008275E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35CB28F1" w14:textId="77777777" w:rsidR="006E37A2" w:rsidRPr="008275E7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6EE8EBC6" w:rsidR="00FE545C" w:rsidRPr="008275E7" w:rsidRDefault="00D24B7D" w:rsidP="00391A7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8275E7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8275E7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827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CD0262"/>
    <w:multiLevelType w:val="hybridMultilevel"/>
    <w:tmpl w:val="FD2874E8"/>
    <w:lvl w:ilvl="0" w:tplc="87A8C6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4"/>
  </w:num>
  <w:num w:numId="5" w16cid:durableId="1409040260">
    <w:abstractNumId w:val="1"/>
  </w:num>
  <w:num w:numId="6" w16cid:durableId="1445537388">
    <w:abstractNumId w:val="2"/>
  </w:num>
  <w:num w:numId="7" w16cid:durableId="13653984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38533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5B02"/>
    <w:rsid w:val="00012286"/>
    <w:rsid w:val="0005028C"/>
    <w:rsid w:val="00052B44"/>
    <w:rsid w:val="000704FC"/>
    <w:rsid w:val="00071CCC"/>
    <w:rsid w:val="00091372"/>
    <w:rsid w:val="000B6291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207E98"/>
    <w:rsid w:val="00217019"/>
    <w:rsid w:val="002333D7"/>
    <w:rsid w:val="0025219F"/>
    <w:rsid w:val="002723B0"/>
    <w:rsid w:val="002A350A"/>
    <w:rsid w:val="002C151E"/>
    <w:rsid w:val="002E333B"/>
    <w:rsid w:val="00315A4A"/>
    <w:rsid w:val="00332124"/>
    <w:rsid w:val="00391A77"/>
    <w:rsid w:val="003A505F"/>
    <w:rsid w:val="003B53A3"/>
    <w:rsid w:val="003C78AA"/>
    <w:rsid w:val="00437CEA"/>
    <w:rsid w:val="00481FB1"/>
    <w:rsid w:val="00487DAE"/>
    <w:rsid w:val="004B7300"/>
    <w:rsid w:val="004C6753"/>
    <w:rsid w:val="00535DD9"/>
    <w:rsid w:val="005667D2"/>
    <w:rsid w:val="00595C87"/>
    <w:rsid w:val="005D2C65"/>
    <w:rsid w:val="005E6D94"/>
    <w:rsid w:val="00606598"/>
    <w:rsid w:val="0063384F"/>
    <w:rsid w:val="00643C6F"/>
    <w:rsid w:val="00646202"/>
    <w:rsid w:val="0065290F"/>
    <w:rsid w:val="00663905"/>
    <w:rsid w:val="00664EFF"/>
    <w:rsid w:val="006815F6"/>
    <w:rsid w:val="00686C06"/>
    <w:rsid w:val="006C2783"/>
    <w:rsid w:val="006E37A2"/>
    <w:rsid w:val="006E4A4C"/>
    <w:rsid w:val="00724265"/>
    <w:rsid w:val="007748F0"/>
    <w:rsid w:val="007A0D83"/>
    <w:rsid w:val="007A4321"/>
    <w:rsid w:val="008275E7"/>
    <w:rsid w:val="00833933"/>
    <w:rsid w:val="00853083"/>
    <w:rsid w:val="008B2F0C"/>
    <w:rsid w:val="008B4928"/>
    <w:rsid w:val="008D2AB8"/>
    <w:rsid w:val="008F1C66"/>
    <w:rsid w:val="00950F94"/>
    <w:rsid w:val="00970FE4"/>
    <w:rsid w:val="009B34AC"/>
    <w:rsid w:val="00A0022B"/>
    <w:rsid w:val="00A346FE"/>
    <w:rsid w:val="00A47B4D"/>
    <w:rsid w:val="00A83018"/>
    <w:rsid w:val="00AA2CBC"/>
    <w:rsid w:val="00AF4095"/>
    <w:rsid w:val="00AF704D"/>
    <w:rsid w:val="00B15BE2"/>
    <w:rsid w:val="00B774DC"/>
    <w:rsid w:val="00BC2679"/>
    <w:rsid w:val="00C72428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361C1"/>
    <w:rsid w:val="00E44371"/>
    <w:rsid w:val="00E762F3"/>
    <w:rsid w:val="00E949B0"/>
    <w:rsid w:val="00EB2119"/>
    <w:rsid w:val="00EB612E"/>
    <w:rsid w:val="00EB7B6F"/>
    <w:rsid w:val="00EC0BEA"/>
    <w:rsid w:val="00EC41E9"/>
    <w:rsid w:val="00EE48AA"/>
    <w:rsid w:val="00F00591"/>
    <w:rsid w:val="00F12FEE"/>
    <w:rsid w:val="00F51688"/>
    <w:rsid w:val="00F53146"/>
    <w:rsid w:val="00F64F35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590</Words>
  <Characters>4879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2025-02-12T10:42:00Z</cp:lastPrinted>
  <dcterms:created xsi:type="dcterms:W3CDTF">2025-10-15T07:23:00Z</dcterms:created>
  <dcterms:modified xsi:type="dcterms:W3CDTF">2025-10-15T08:18:00Z</dcterms:modified>
</cp:coreProperties>
</file>