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67779" w14:textId="46FF8D58" w:rsidR="00081D13" w:rsidRPr="00353FDC" w:rsidRDefault="00E8293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8293F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8293F">
        <w:rPr>
          <w:rFonts w:ascii="Arial" w:hAnsi="Arial" w:cs="Arial"/>
        </w:rPr>
        <w:t>2025-11-0</w:t>
      </w:r>
      <w:r w:rsidR="005D57E2">
        <w:rPr>
          <w:rFonts w:ascii="Arial" w:hAnsi="Arial" w:cs="Arial"/>
        </w:rPr>
        <w:t>5</w:t>
      </w:r>
    </w:p>
    <w:p w14:paraId="13921096" w14:textId="19F63451" w:rsidR="00081D13" w:rsidRPr="00353FDC" w:rsidRDefault="00E8293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8293F">
        <w:rPr>
          <w:rFonts w:ascii="Arial" w:hAnsi="Arial" w:cs="Arial"/>
          <w:b/>
          <w:bCs/>
        </w:rPr>
        <w:t>Szpital Specjalistyczny im. Stefana Żeromskiego SP ZOZ w Krakowie</w:t>
      </w:r>
    </w:p>
    <w:p w14:paraId="659303BC" w14:textId="6D134475" w:rsidR="00081D13" w:rsidRPr="00353FDC" w:rsidRDefault="00E8293F" w:rsidP="00081D13">
      <w:pPr>
        <w:spacing w:line="360" w:lineRule="auto"/>
        <w:ind w:right="3969"/>
        <w:rPr>
          <w:rFonts w:ascii="Arial" w:hAnsi="Arial" w:cs="Arial"/>
        </w:rPr>
      </w:pPr>
      <w:r w:rsidRPr="00E8293F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E8293F">
        <w:rPr>
          <w:rFonts w:ascii="Arial" w:hAnsi="Arial" w:cs="Arial"/>
        </w:rPr>
        <w:t>66</w:t>
      </w:r>
    </w:p>
    <w:p w14:paraId="54033ACE" w14:textId="461EA7F0" w:rsidR="00081D13" w:rsidRPr="00353FDC" w:rsidRDefault="00E8293F" w:rsidP="00081D13">
      <w:pPr>
        <w:ind w:right="3969"/>
        <w:rPr>
          <w:rFonts w:ascii="Arial" w:hAnsi="Arial" w:cs="Arial"/>
        </w:rPr>
      </w:pPr>
      <w:r w:rsidRPr="00E8293F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E8293F">
        <w:rPr>
          <w:rFonts w:ascii="Arial" w:hAnsi="Arial" w:cs="Arial"/>
        </w:rPr>
        <w:t>Kraków</w:t>
      </w:r>
    </w:p>
    <w:p w14:paraId="1AF3E62D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B3D2C9" w14:textId="77777777" w:rsidR="00DE3D0F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9D2110F" w14:textId="21FF8C8C" w:rsidR="00081D13" w:rsidRPr="00524B34" w:rsidRDefault="00DE3D0F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SZP-271-47/25. </w:t>
      </w:r>
      <w:r w:rsidR="00776405">
        <w:rPr>
          <w:rFonts w:ascii="Arial" w:hAnsi="Arial" w:cs="Arial"/>
          <w:bCs/>
          <w:sz w:val="18"/>
          <w:szCs w:val="18"/>
        </w:rPr>
        <w:t>110</w:t>
      </w:r>
      <w:r w:rsidR="005D57E2">
        <w:rPr>
          <w:rFonts w:ascii="Arial" w:hAnsi="Arial" w:cs="Arial"/>
          <w:bCs/>
          <w:sz w:val="18"/>
          <w:szCs w:val="18"/>
        </w:rPr>
        <w:t>2</w:t>
      </w:r>
      <w:r w:rsidR="00776405">
        <w:rPr>
          <w:rFonts w:ascii="Arial" w:hAnsi="Arial" w:cs="Arial"/>
          <w:bCs/>
          <w:sz w:val="18"/>
          <w:szCs w:val="18"/>
        </w:rPr>
        <w:t>.EJK</w:t>
      </w:r>
    </w:p>
    <w:p w14:paraId="2AE53595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53158DD4" w14:textId="77777777" w:rsidTr="00C13EA9">
        <w:tc>
          <w:tcPr>
            <w:tcW w:w="10065" w:type="dxa"/>
            <w:shd w:val="clear" w:color="auto" w:fill="F2F2F2"/>
            <w:hideMark/>
          </w:tcPr>
          <w:p w14:paraId="3645536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C9D215C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CEEDBD3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2741760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6A185CE" w14:textId="77777777" w:rsidTr="00081D13">
        <w:tc>
          <w:tcPr>
            <w:tcW w:w="2269" w:type="dxa"/>
            <w:shd w:val="clear" w:color="auto" w:fill="auto"/>
          </w:tcPr>
          <w:p w14:paraId="6AB1A31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BCB0592" w14:textId="0442BDAD" w:rsidR="00081D13" w:rsidRPr="00353FDC" w:rsidRDefault="00E8293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8293F">
              <w:rPr>
                <w:rFonts w:ascii="Arial" w:hAnsi="Arial" w:cs="Arial"/>
                <w:bCs/>
              </w:rPr>
              <w:t>Zakup narzędzi medycznych jednorazowego użytku z dzierżawą zestawów elektrochirurgicznych</w:t>
            </w:r>
          </w:p>
        </w:tc>
      </w:tr>
      <w:tr w:rsidR="00E8293F" w:rsidRPr="00353FDC" w14:paraId="0D9D3AFE" w14:textId="77777777" w:rsidTr="004C0FBE">
        <w:tc>
          <w:tcPr>
            <w:tcW w:w="2269" w:type="dxa"/>
            <w:shd w:val="clear" w:color="auto" w:fill="auto"/>
          </w:tcPr>
          <w:p w14:paraId="4B6A986B" w14:textId="77777777" w:rsidR="00E8293F" w:rsidRPr="00353FDC" w:rsidRDefault="00E8293F" w:rsidP="004C0F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36610BE" w14:textId="11664631" w:rsidR="00E8293F" w:rsidRPr="00353FDC" w:rsidRDefault="00E8293F" w:rsidP="004C0F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8293F">
              <w:rPr>
                <w:rFonts w:ascii="Arial" w:hAnsi="Arial" w:cs="Arial"/>
                <w:bCs/>
              </w:rPr>
              <w:t>SZP-271-47/25</w:t>
            </w:r>
          </w:p>
        </w:tc>
      </w:tr>
    </w:tbl>
    <w:p w14:paraId="53814D64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282D517" w14:textId="2F3E4569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8293F" w:rsidRPr="00E8293F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8293F" w:rsidRPr="00E8293F">
        <w:rPr>
          <w:rFonts w:ascii="Arial" w:hAnsi="Arial" w:cs="Arial"/>
        </w:rPr>
        <w:t>(t.j.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8293F" w:rsidRPr="00E1738E" w14:paraId="37DBD55C" w14:textId="77777777" w:rsidTr="004C0FBE">
        <w:trPr>
          <w:cantSplit/>
        </w:trPr>
        <w:tc>
          <w:tcPr>
            <w:tcW w:w="10080" w:type="dxa"/>
          </w:tcPr>
          <w:p w14:paraId="6E115A3F" w14:textId="76F75C5E" w:rsidR="00E8293F" w:rsidRDefault="00E8293F" w:rsidP="004C0FB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8293F">
              <w:rPr>
                <w:rFonts w:ascii="Arial" w:hAnsi="Arial" w:cs="Arial"/>
                <w:b/>
              </w:rPr>
              <w:t>Olympus Polska Sp. z o.o.</w:t>
            </w:r>
          </w:p>
          <w:p w14:paraId="2AC02424" w14:textId="35710E37" w:rsidR="00E8293F" w:rsidRPr="00AC1F4A" w:rsidRDefault="00E8293F" w:rsidP="004C0FB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8293F">
              <w:rPr>
                <w:rFonts w:ascii="Arial" w:hAnsi="Arial" w:cs="Arial"/>
                <w:bCs/>
              </w:rPr>
              <w:t>ul. Wynalazek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8293F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837394B" w14:textId="68E8BC21" w:rsidR="00E8293F" w:rsidRPr="00E1738E" w:rsidRDefault="00E8293F" w:rsidP="004C0FB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8293F">
              <w:rPr>
                <w:rFonts w:ascii="Arial" w:hAnsi="Arial" w:cs="Arial"/>
                <w:bCs/>
              </w:rPr>
              <w:t>02-677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8293F">
              <w:rPr>
                <w:rFonts w:ascii="Arial" w:hAnsi="Arial" w:cs="Arial"/>
                <w:bCs/>
              </w:rPr>
              <w:t>Warszawa</w:t>
            </w:r>
          </w:p>
          <w:p w14:paraId="699DBF45" w14:textId="0E2CA513" w:rsidR="00E8293F" w:rsidRPr="00BC506C" w:rsidRDefault="00E8293F" w:rsidP="004C0FB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8293F">
              <w:rPr>
                <w:rFonts w:ascii="Arial" w:hAnsi="Arial" w:cs="Arial"/>
                <w:b/>
              </w:rPr>
              <w:t>272 232.00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3BFAFC7" w14:textId="3258637B" w:rsidR="00E8293F" w:rsidRDefault="00E8293F" w:rsidP="004C0FB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BC74CD8" w14:textId="68D0F898" w:rsidR="00E8293F" w:rsidRPr="00776405" w:rsidRDefault="00776405" w:rsidP="0077640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Oferta spełniają warunki zawarte w SWZ, w ustawie Prawo zamówień publicznych z dnia 11 września 2019 r. (tekst jednolity Dz. U. z 2024 r. poz. 1320) oraz jest najkorzystniejsza w kryterium cena 100 %.</w:t>
            </w:r>
          </w:p>
        </w:tc>
      </w:tr>
    </w:tbl>
    <w:p w14:paraId="38EFB1D4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417"/>
        <w:gridCol w:w="1985"/>
      </w:tblGrid>
      <w:tr w:rsidR="00025F56" w:rsidRPr="008567C7" w14:paraId="5DDF2D7A" w14:textId="77777777" w:rsidTr="00025F5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E85F299" w14:textId="77777777" w:rsidR="00025F56" w:rsidRPr="00553EDC" w:rsidRDefault="00025F5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53B8B697" w14:textId="77777777" w:rsidR="00025F56" w:rsidRPr="00553EDC" w:rsidRDefault="00025F5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041A4FB" w14:textId="3E120886" w:rsidR="00025F56" w:rsidRPr="00553EDC" w:rsidRDefault="00025F5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8293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9564698" w14:textId="77777777" w:rsidR="00025F56" w:rsidRPr="00553EDC" w:rsidRDefault="00025F5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25F56" w:rsidRPr="008567C7" w14:paraId="6E587BB2" w14:textId="77777777" w:rsidTr="00025F56">
        <w:tc>
          <w:tcPr>
            <w:tcW w:w="851" w:type="dxa"/>
            <w:vAlign w:val="center"/>
          </w:tcPr>
          <w:p w14:paraId="55E08F9D" w14:textId="77777777" w:rsidR="00025F56" w:rsidRPr="00553EDC" w:rsidRDefault="00025F56" w:rsidP="004C0F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293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14:paraId="22F26243" w14:textId="77777777" w:rsidR="00025F56" w:rsidRPr="00553EDC" w:rsidRDefault="00025F56" w:rsidP="004C0FB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8293F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47B07137" w14:textId="77777777" w:rsidR="00025F56" w:rsidRPr="00553EDC" w:rsidRDefault="00025F56" w:rsidP="004C0FB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8293F">
              <w:rPr>
                <w:rFonts w:ascii="Arial" w:hAnsi="Arial" w:cs="Arial"/>
                <w:bCs/>
                <w:sz w:val="22"/>
                <w:szCs w:val="22"/>
              </w:rPr>
              <w:t>ul. Wynalazek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93F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6F432C1" w14:textId="2C48CF15" w:rsidR="00025F56" w:rsidRPr="00553EDC" w:rsidRDefault="00025F56" w:rsidP="004C0FB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8293F">
              <w:rPr>
                <w:rFonts w:ascii="Arial" w:hAnsi="Arial" w:cs="Arial"/>
                <w:bCs/>
                <w:sz w:val="22"/>
                <w:szCs w:val="22"/>
              </w:rPr>
              <w:t>02-677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93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417" w:type="dxa"/>
            <w:vAlign w:val="center"/>
          </w:tcPr>
          <w:p w14:paraId="714C05E7" w14:textId="435C1E95" w:rsidR="00025F56" w:rsidRPr="00553EDC" w:rsidRDefault="00025F56" w:rsidP="004C0F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29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710F2DAF" w14:textId="79D2F15C" w:rsidR="00025F56" w:rsidRPr="00553EDC" w:rsidRDefault="00025F56" w:rsidP="004C0F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29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38E55DF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16812FBE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75115CCB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3621D09B" w14:textId="33DDDC5A" w:rsidR="008642B3" w:rsidRPr="00005838" w:rsidRDefault="00E8293F" w:rsidP="00005838">
      <w:pPr>
        <w:jc w:val="right"/>
        <w:rPr>
          <w:sz w:val="32"/>
          <w:szCs w:val="32"/>
        </w:rPr>
      </w:pPr>
      <w:r w:rsidRPr="00E8293F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FF77B" w14:textId="77777777" w:rsidR="00E54BC7" w:rsidRDefault="00E54BC7">
      <w:r>
        <w:separator/>
      </w:r>
    </w:p>
  </w:endnote>
  <w:endnote w:type="continuationSeparator" w:id="0">
    <w:p w14:paraId="1EB9AEB0" w14:textId="77777777" w:rsidR="00E54BC7" w:rsidRDefault="00E5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4F146" w14:textId="77777777" w:rsidR="00E8293F" w:rsidRDefault="00E82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FE1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40ABB4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BD45" w14:textId="77777777" w:rsidR="00E8293F" w:rsidRDefault="00E82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18489" w14:textId="77777777" w:rsidR="00E54BC7" w:rsidRDefault="00E54BC7">
      <w:r>
        <w:separator/>
      </w:r>
    </w:p>
  </w:footnote>
  <w:footnote w:type="continuationSeparator" w:id="0">
    <w:p w14:paraId="2BB25F0B" w14:textId="77777777" w:rsidR="00E54BC7" w:rsidRDefault="00E54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837B3" w14:textId="77777777" w:rsidR="00E8293F" w:rsidRDefault="00E82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96CA" w14:textId="77777777" w:rsidR="00E8293F" w:rsidRDefault="00E82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C0323" w14:textId="77777777" w:rsidR="00E8293F" w:rsidRDefault="00E829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BC7"/>
    <w:rsid w:val="00005838"/>
    <w:rsid w:val="00022322"/>
    <w:rsid w:val="00025F56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7E2"/>
    <w:rsid w:val="005E5BFF"/>
    <w:rsid w:val="00607F9B"/>
    <w:rsid w:val="00644DCB"/>
    <w:rsid w:val="00657C1E"/>
    <w:rsid w:val="006E3089"/>
    <w:rsid w:val="00712C39"/>
    <w:rsid w:val="0075025B"/>
    <w:rsid w:val="00756CDA"/>
    <w:rsid w:val="0077640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3D0F"/>
    <w:rsid w:val="00E30B2D"/>
    <w:rsid w:val="00E54BC7"/>
    <w:rsid w:val="00E62859"/>
    <w:rsid w:val="00E8293F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4CDBB"/>
  <w15:chartTrackingRefBased/>
  <w15:docId w15:val="{6443C057-CC47-4976-A867-C87F8C8DC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203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2025-11-04T10:05:00Z</dcterms:created>
  <dcterms:modified xsi:type="dcterms:W3CDTF">2025-11-04T10:45:00Z</dcterms:modified>
</cp:coreProperties>
</file>