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AA65F" w14:textId="77777777" w:rsidR="00FB7F50" w:rsidRPr="00235E5B" w:rsidRDefault="00F50CA3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235E5B">
        <w:rPr>
          <w:rFonts w:ascii="Verdana" w:hAnsi="Verdana"/>
          <w:sz w:val="20"/>
          <w:szCs w:val="20"/>
        </w:rPr>
        <w:t>Kraków</w:t>
      </w:r>
      <w:r w:rsidR="00FB7F50" w:rsidRPr="00235E5B">
        <w:rPr>
          <w:rFonts w:ascii="Verdana" w:hAnsi="Verdana"/>
          <w:sz w:val="20"/>
          <w:szCs w:val="20"/>
        </w:rPr>
        <w:t xml:space="preserve"> dnia: </w:t>
      </w:r>
      <w:r w:rsidRPr="00235E5B">
        <w:rPr>
          <w:rFonts w:ascii="Verdana" w:hAnsi="Verdana"/>
          <w:sz w:val="20"/>
          <w:szCs w:val="20"/>
        </w:rPr>
        <w:t>2025-11-05</w:t>
      </w:r>
    </w:p>
    <w:p w14:paraId="3ECD4B53" w14:textId="77777777" w:rsidR="00FB7F50" w:rsidRPr="00235E5B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64CF8D8F" w14:textId="77777777" w:rsidR="00F50CA3" w:rsidRPr="00235E5B" w:rsidRDefault="00F50CA3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35E5B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976A20F" w14:textId="77777777" w:rsidR="00F50CA3" w:rsidRPr="00235E5B" w:rsidRDefault="00F50CA3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35E5B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2733DDA3" w14:textId="77777777" w:rsidR="00FB7F50" w:rsidRPr="00235E5B" w:rsidRDefault="00F50CA3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35E5B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0BCA74EF" w14:textId="77777777" w:rsidR="00FB7F50" w:rsidRPr="00235E5B" w:rsidRDefault="00F50CA3" w:rsidP="00FB7F50">
      <w:pPr>
        <w:rPr>
          <w:rFonts w:ascii="Verdana" w:hAnsi="Verdana"/>
          <w:sz w:val="20"/>
          <w:szCs w:val="20"/>
        </w:rPr>
      </w:pPr>
      <w:r w:rsidRPr="00235E5B">
        <w:rPr>
          <w:rFonts w:ascii="Verdana" w:hAnsi="Verdana"/>
          <w:sz w:val="20"/>
          <w:szCs w:val="20"/>
        </w:rPr>
        <w:t>Al. Mickiewicza</w:t>
      </w:r>
      <w:r w:rsidR="00FB7F50" w:rsidRPr="00235E5B">
        <w:rPr>
          <w:rFonts w:ascii="Verdana" w:hAnsi="Verdana"/>
          <w:sz w:val="20"/>
          <w:szCs w:val="20"/>
        </w:rPr>
        <w:t xml:space="preserve"> </w:t>
      </w:r>
      <w:r w:rsidRPr="00235E5B">
        <w:rPr>
          <w:rFonts w:ascii="Verdana" w:hAnsi="Verdana"/>
          <w:sz w:val="20"/>
          <w:szCs w:val="20"/>
        </w:rPr>
        <w:t>30</w:t>
      </w:r>
    </w:p>
    <w:p w14:paraId="70F4A992" w14:textId="77777777" w:rsidR="00FB7F50" w:rsidRPr="00235E5B" w:rsidRDefault="00F50CA3" w:rsidP="00FB7F50">
      <w:pPr>
        <w:rPr>
          <w:rFonts w:ascii="Verdana" w:hAnsi="Verdana"/>
          <w:sz w:val="20"/>
          <w:szCs w:val="20"/>
        </w:rPr>
      </w:pPr>
      <w:r w:rsidRPr="00235E5B">
        <w:rPr>
          <w:rFonts w:ascii="Verdana" w:hAnsi="Verdana"/>
          <w:sz w:val="20"/>
          <w:szCs w:val="20"/>
        </w:rPr>
        <w:t>30-059</w:t>
      </w:r>
      <w:r w:rsidR="00FB7F50" w:rsidRPr="00235E5B">
        <w:rPr>
          <w:rFonts w:ascii="Verdana" w:hAnsi="Verdana"/>
          <w:sz w:val="20"/>
          <w:szCs w:val="20"/>
        </w:rPr>
        <w:t xml:space="preserve"> </w:t>
      </w:r>
      <w:r w:rsidRPr="00235E5B">
        <w:rPr>
          <w:rFonts w:ascii="Verdana" w:hAnsi="Verdana"/>
          <w:sz w:val="20"/>
          <w:szCs w:val="20"/>
        </w:rPr>
        <w:t>Kraków</w:t>
      </w:r>
    </w:p>
    <w:p w14:paraId="751A4171" w14:textId="77777777" w:rsidR="008642B3" w:rsidRPr="00235E5B" w:rsidRDefault="00A17CDB">
      <w:pPr>
        <w:pStyle w:val="Nagwek1"/>
        <w:spacing w:before="600"/>
        <w:rPr>
          <w:rFonts w:ascii="Verdana" w:hAnsi="Verdana"/>
          <w:sz w:val="20"/>
        </w:rPr>
      </w:pPr>
      <w:r w:rsidRPr="00235E5B">
        <w:rPr>
          <w:rFonts w:ascii="Verdana" w:hAnsi="Verdana"/>
          <w:sz w:val="20"/>
        </w:rPr>
        <w:t>OGŁOSZENIE</w:t>
      </w:r>
    </w:p>
    <w:p w14:paraId="0B4D928D" w14:textId="77777777" w:rsidR="008642B3" w:rsidRPr="00235E5B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235E5B">
        <w:rPr>
          <w:rFonts w:ascii="Verdana" w:hAnsi="Verdana"/>
          <w:b/>
          <w:sz w:val="20"/>
          <w:szCs w:val="20"/>
        </w:rPr>
        <w:t xml:space="preserve">o </w:t>
      </w:r>
      <w:r w:rsidR="0054734E" w:rsidRPr="00235E5B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F50CA3" w:rsidRPr="00235E5B" w14:paraId="4D277BCB" w14:textId="77777777" w:rsidTr="00D24385">
        <w:trPr>
          <w:trHeight w:val="638"/>
        </w:trPr>
        <w:tc>
          <w:tcPr>
            <w:tcW w:w="959" w:type="dxa"/>
          </w:tcPr>
          <w:p w14:paraId="39FBE07F" w14:textId="77777777" w:rsidR="00F50CA3" w:rsidRPr="00235E5B" w:rsidRDefault="00F50CA3" w:rsidP="00D2438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35E5B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0EE04799" w14:textId="77777777" w:rsidR="00F50CA3" w:rsidRPr="00235E5B" w:rsidRDefault="00F50CA3" w:rsidP="00D2438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35E5B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235E5B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235E5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35E5B">
              <w:rPr>
                <w:rFonts w:ascii="Verdana" w:hAnsi="Verdana"/>
                <w:sz w:val="20"/>
                <w:szCs w:val="20"/>
              </w:rPr>
              <w:t>pn.</w:t>
            </w:r>
            <w:r w:rsidRPr="00235E5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35E5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35E5B">
              <w:rPr>
                <w:rFonts w:ascii="Verdana" w:hAnsi="Verdana"/>
                <w:b/>
                <w:bCs/>
                <w:sz w:val="20"/>
                <w:szCs w:val="20"/>
              </w:rPr>
              <w:t>Budowa utwardzonego placu na potrzeby estrady na terenie zabytkowego Zespołu Pałacowo-Parkowego AGH w Młoszowej - KC-DE-zp.272-575/25</w:t>
            </w:r>
            <w:r w:rsidRPr="00235E5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35E5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35E5B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235E5B">
              <w:rPr>
                <w:rFonts w:ascii="Verdana" w:hAnsi="Verdana"/>
                <w:b/>
                <w:sz w:val="20"/>
                <w:szCs w:val="20"/>
              </w:rPr>
              <w:t xml:space="preserve"> KC-DE-zp.272-575/25</w:t>
            </w:r>
            <w:r w:rsidRPr="00235E5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7EC4F1F6" w14:textId="77777777" w:rsidR="008642B3" w:rsidRPr="00235E5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235E5B">
        <w:rPr>
          <w:rFonts w:ascii="Verdana" w:hAnsi="Verdana"/>
          <w:sz w:val="20"/>
          <w:szCs w:val="20"/>
        </w:rPr>
        <w:t xml:space="preserve">Zamawiający, </w:t>
      </w:r>
      <w:r w:rsidR="00CC324B" w:rsidRPr="00235E5B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235E5B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235E5B">
        <w:rPr>
          <w:rFonts w:ascii="Verdana" w:hAnsi="Verdana"/>
          <w:sz w:val="20"/>
          <w:szCs w:val="20"/>
        </w:rPr>
        <w:t xml:space="preserve">ust. 1 pkt. 1 i </w:t>
      </w:r>
      <w:r w:rsidRPr="00235E5B">
        <w:rPr>
          <w:rFonts w:ascii="Verdana" w:hAnsi="Verdana"/>
          <w:sz w:val="20"/>
          <w:szCs w:val="20"/>
        </w:rPr>
        <w:t xml:space="preserve">ust. </w:t>
      </w:r>
      <w:r w:rsidR="00A17CDB" w:rsidRPr="00235E5B">
        <w:rPr>
          <w:rFonts w:ascii="Verdana" w:hAnsi="Verdana"/>
          <w:sz w:val="20"/>
          <w:szCs w:val="20"/>
        </w:rPr>
        <w:t>2</w:t>
      </w:r>
      <w:r w:rsidRPr="00235E5B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235E5B">
        <w:rPr>
          <w:rFonts w:ascii="Verdana" w:hAnsi="Verdana"/>
          <w:sz w:val="20"/>
          <w:szCs w:val="20"/>
        </w:rPr>
        <w:t xml:space="preserve"> </w:t>
      </w:r>
      <w:r w:rsidR="00CC1A8E" w:rsidRPr="00235E5B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235E5B">
        <w:rPr>
          <w:rFonts w:ascii="Verdana" w:hAnsi="Verdana"/>
          <w:sz w:val="20"/>
          <w:szCs w:val="20"/>
        </w:rPr>
        <w:t>t.j</w:t>
      </w:r>
      <w:proofErr w:type="spellEnd"/>
      <w:r w:rsidR="00CC1A8E" w:rsidRPr="00235E5B">
        <w:rPr>
          <w:rFonts w:ascii="Verdana" w:hAnsi="Verdana"/>
          <w:sz w:val="20"/>
          <w:szCs w:val="20"/>
        </w:rPr>
        <w:t xml:space="preserve">. ze zm.) </w:t>
      </w:r>
      <w:r w:rsidRPr="00235E5B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235E5B">
        <w:rPr>
          <w:rFonts w:ascii="Verdana" w:hAnsi="Verdana"/>
          <w:sz w:val="20"/>
          <w:szCs w:val="20"/>
        </w:rPr>
        <w:t>Pzp</w:t>
      </w:r>
      <w:proofErr w:type="spellEnd"/>
      <w:r w:rsidRPr="00235E5B">
        <w:rPr>
          <w:rFonts w:ascii="Verdana" w:hAnsi="Verdana"/>
          <w:sz w:val="20"/>
          <w:szCs w:val="20"/>
        </w:rPr>
        <w:t>”</w:t>
      </w:r>
      <w:r w:rsidR="00D26ED6" w:rsidRPr="00235E5B">
        <w:rPr>
          <w:rFonts w:ascii="Verdana" w:hAnsi="Verdana"/>
          <w:sz w:val="20"/>
          <w:szCs w:val="20"/>
        </w:rPr>
        <w:t xml:space="preserve">, </w:t>
      </w:r>
      <w:r w:rsidRPr="00235E5B">
        <w:rPr>
          <w:rFonts w:ascii="Verdana" w:hAnsi="Verdana"/>
          <w:sz w:val="20"/>
          <w:szCs w:val="20"/>
        </w:rPr>
        <w:t>informuje</w:t>
      </w:r>
      <w:r w:rsidR="00D26ED6" w:rsidRPr="00235E5B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235E5B">
        <w:rPr>
          <w:rFonts w:ascii="Verdana" w:hAnsi="Verdana"/>
          <w:sz w:val="20"/>
          <w:szCs w:val="20"/>
        </w:rPr>
        <w:t>najkorzystniejsz</w:t>
      </w:r>
      <w:r w:rsidR="00D26ED6" w:rsidRPr="00235E5B">
        <w:rPr>
          <w:rFonts w:ascii="Verdana" w:hAnsi="Verdana"/>
          <w:sz w:val="20"/>
          <w:szCs w:val="20"/>
        </w:rPr>
        <w:t xml:space="preserve">a wybrana została </w:t>
      </w:r>
      <w:r w:rsidR="00756CDA" w:rsidRPr="00235E5B">
        <w:rPr>
          <w:rFonts w:ascii="Verdana" w:hAnsi="Verdana"/>
          <w:sz w:val="20"/>
          <w:szCs w:val="20"/>
        </w:rPr>
        <w:t>ofer</w:t>
      </w:r>
      <w:r w:rsidR="00D26ED6" w:rsidRPr="00235E5B">
        <w:rPr>
          <w:rFonts w:ascii="Verdana" w:hAnsi="Verdana"/>
          <w:sz w:val="20"/>
          <w:szCs w:val="20"/>
        </w:rPr>
        <w:t>t</w:t>
      </w:r>
      <w:r w:rsidR="009F0E5C" w:rsidRPr="00235E5B">
        <w:rPr>
          <w:rFonts w:ascii="Verdana" w:hAnsi="Verdana"/>
          <w:sz w:val="20"/>
          <w:szCs w:val="20"/>
        </w:rPr>
        <w:t>a</w:t>
      </w:r>
      <w:r w:rsidR="00D26ED6" w:rsidRPr="00235E5B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0CA3" w:rsidRPr="00235E5B" w14:paraId="2ECE7BFE" w14:textId="77777777" w:rsidTr="00D24385">
        <w:trPr>
          <w:cantSplit/>
        </w:trPr>
        <w:tc>
          <w:tcPr>
            <w:tcW w:w="10150" w:type="dxa"/>
          </w:tcPr>
          <w:p w14:paraId="648354B0" w14:textId="77777777" w:rsidR="00F50CA3" w:rsidRPr="00235E5B" w:rsidRDefault="00F50CA3" w:rsidP="00D2438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35E5B">
              <w:rPr>
                <w:rFonts w:ascii="Verdana" w:hAnsi="Verdana"/>
                <w:b/>
                <w:sz w:val="20"/>
                <w:szCs w:val="20"/>
              </w:rPr>
              <w:t>Firma STAR Ewa Chmura</w:t>
            </w:r>
          </w:p>
          <w:p w14:paraId="1D54DA8D" w14:textId="77777777" w:rsidR="00F50CA3" w:rsidRPr="00235E5B" w:rsidRDefault="00F50CA3" w:rsidP="00D2438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35E5B">
              <w:rPr>
                <w:rFonts w:ascii="Verdana" w:hAnsi="Verdana"/>
                <w:bCs/>
                <w:sz w:val="20"/>
                <w:szCs w:val="20"/>
              </w:rPr>
              <w:t xml:space="preserve">Warszawska 87 </w:t>
            </w:r>
          </w:p>
          <w:p w14:paraId="5B511B4D" w14:textId="77777777" w:rsidR="00F50CA3" w:rsidRPr="00235E5B" w:rsidRDefault="00F50CA3" w:rsidP="00D2438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35E5B">
              <w:rPr>
                <w:rFonts w:ascii="Verdana" w:hAnsi="Verdana"/>
                <w:bCs/>
                <w:sz w:val="20"/>
                <w:szCs w:val="20"/>
              </w:rPr>
              <w:t>33-240 Żabno</w:t>
            </w:r>
          </w:p>
          <w:p w14:paraId="51914F22" w14:textId="77777777" w:rsidR="00F50CA3" w:rsidRPr="00235E5B" w:rsidRDefault="00F50CA3" w:rsidP="00D24385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35E5B">
              <w:rPr>
                <w:rFonts w:ascii="Verdana" w:hAnsi="Verdana"/>
                <w:sz w:val="20"/>
                <w:szCs w:val="20"/>
              </w:rPr>
              <w:t>na:</w:t>
            </w:r>
          </w:p>
          <w:p w14:paraId="4E95B659" w14:textId="77777777" w:rsidR="00F50CA3" w:rsidRPr="00235E5B" w:rsidRDefault="00F50CA3" w:rsidP="00D2438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35E5B">
              <w:rPr>
                <w:rFonts w:ascii="Verdana" w:hAnsi="Verdana"/>
                <w:sz w:val="20"/>
                <w:szCs w:val="20"/>
              </w:rPr>
              <w:t xml:space="preserve">Budowa utwardzonego placu na potrzeby estrady na terenie zabytkowego Zespołu Pałacowo-Parkowego AGH w Młoszowej - KC-DE-zp.272-575/25 </w:t>
            </w:r>
          </w:p>
          <w:p w14:paraId="60815CDB" w14:textId="77777777" w:rsidR="00F50CA3" w:rsidRPr="00235E5B" w:rsidRDefault="00F50CA3" w:rsidP="00D2438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35E5B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235E5B">
              <w:rPr>
                <w:rFonts w:ascii="Verdana" w:hAnsi="Verdana"/>
                <w:b/>
                <w:sz w:val="20"/>
                <w:szCs w:val="20"/>
              </w:rPr>
              <w:t>264 977.22 zł</w:t>
            </w:r>
            <w:r w:rsidRPr="00235E5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5DD4264F" w14:textId="77777777" w:rsidR="00F50CA3" w:rsidRPr="00235E5B" w:rsidRDefault="00F50CA3" w:rsidP="00D24385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35E5B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235E5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35E5B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235E5B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42778A34" w14:textId="77777777" w:rsidR="003A0AFC" w:rsidRPr="00235E5B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235E5B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843"/>
        <w:gridCol w:w="1985"/>
      </w:tblGrid>
      <w:tr w:rsidR="00235E5B" w:rsidRPr="00235E5B" w14:paraId="6774C85B" w14:textId="77777777" w:rsidTr="00235E5B">
        <w:trPr>
          <w:trHeight w:val="510"/>
        </w:trPr>
        <w:tc>
          <w:tcPr>
            <w:tcW w:w="709" w:type="dxa"/>
            <w:vAlign w:val="center"/>
          </w:tcPr>
          <w:p w14:paraId="7EFDB8F0" w14:textId="77777777" w:rsidR="00235E5B" w:rsidRPr="00235E5B" w:rsidRDefault="00235E5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235E5B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828" w:type="dxa"/>
            <w:vAlign w:val="center"/>
          </w:tcPr>
          <w:p w14:paraId="66ACDD66" w14:textId="77777777" w:rsidR="00235E5B" w:rsidRPr="00235E5B" w:rsidRDefault="00235E5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10B688F8" w14:textId="77777777" w:rsidR="00235E5B" w:rsidRPr="00235E5B" w:rsidRDefault="00235E5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14:paraId="45B14FAF" w14:textId="77777777" w:rsidR="00235E5B" w:rsidRPr="00235E5B" w:rsidRDefault="00235E5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1AB9DD8A" w14:textId="77777777" w:rsidR="00235E5B" w:rsidRPr="00235E5B" w:rsidRDefault="00235E5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235E5B" w:rsidRPr="00235E5B" w14:paraId="340E6E47" w14:textId="77777777" w:rsidTr="00235E5B">
        <w:tc>
          <w:tcPr>
            <w:tcW w:w="709" w:type="dxa"/>
            <w:vAlign w:val="center"/>
          </w:tcPr>
          <w:p w14:paraId="06373802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>1</w:t>
            </w:r>
          </w:p>
        </w:tc>
        <w:tc>
          <w:tcPr>
            <w:tcW w:w="3828" w:type="dxa"/>
            <w:vAlign w:val="center"/>
          </w:tcPr>
          <w:p w14:paraId="0F6C5C40" w14:textId="77777777" w:rsidR="00235E5B" w:rsidRPr="00235E5B" w:rsidRDefault="00235E5B" w:rsidP="00D243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235E5B">
              <w:rPr>
                <w:rFonts w:ascii="Verdana" w:hAnsi="Verdana" w:cs="Times New Roman"/>
                <w:b/>
              </w:rPr>
              <w:t>Firma STAR Ewa Chmura</w:t>
            </w:r>
          </w:p>
          <w:p w14:paraId="4B1BCD94" w14:textId="77777777" w:rsidR="00235E5B" w:rsidRPr="00235E5B" w:rsidRDefault="00235E5B" w:rsidP="00D24385">
            <w:pPr>
              <w:pStyle w:val="Zwykytekst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 xml:space="preserve">Warszawska 87 </w:t>
            </w:r>
          </w:p>
          <w:p w14:paraId="04AA87CD" w14:textId="77777777" w:rsidR="00235E5B" w:rsidRPr="00235E5B" w:rsidRDefault="00235E5B" w:rsidP="00D243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>33-240 Żabno</w:t>
            </w:r>
          </w:p>
        </w:tc>
        <w:tc>
          <w:tcPr>
            <w:tcW w:w="1842" w:type="dxa"/>
            <w:vAlign w:val="center"/>
          </w:tcPr>
          <w:p w14:paraId="1D287F91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35B2AB14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003277B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100,00</w:t>
            </w:r>
          </w:p>
        </w:tc>
      </w:tr>
      <w:tr w:rsidR="00235E5B" w:rsidRPr="00235E5B" w14:paraId="3AFD7081" w14:textId="77777777" w:rsidTr="00235E5B">
        <w:tc>
          <w:tcPr>
            <w:tcW w:w="709" w:type="dxa"/>
            <w:vAlign w:val="center"/>
          </w:tcPr>
          <w:p w14:paraId="28A97668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>3</w:t>
            </w:r>
          </w:p>
        </w:tc>
        <w:tc>
          <w:tcPr>
            <w:tcW w:w="3828" w:type="dxa"/>
            <w:vAlign w:val="center"/>
          </w:tcPr>
          <w:p w14:paraId="08303ABE" w14:textId="77777777" w:rsidR="00235E5B" w:rsidRPr="00235E5B" w:rsidRDefault="00235E5B" w:rsidP="00D243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235E5B">
              <w:rPr>
                <w:rFonts w:ascii="Verdana" w:hAnsi="Verdana" w:cs="Times New Roman"/>
                <w:b/>
              </w:rPr>
              <w:t>KRISBUD SPÓŁKA Z OGRANICZONĄ ODPOWIEDZIALNOŚCIĄ</w:t>
            </w:r>
          </w:p>
          <w:p w14:paraId="3D4A3F06" w14:textId="77777777" w:rsidR="00235E5B" w:rsidRPr="00235E5B" w:rsidRDefault="00235E5B" w:rsidP="00D24385">
            <w:pPr>
              <w:pStyle w:val="Zwykytekst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 xml:space="preserve">LIPCOWA 58 </w:t>
            </w:r>
          </w:p>
          <w:p w14:paraId="6460A544" w14:textId="77777777" w:rsidR="00235E5B" w:rsidRPr="00235E5B" w:rsidRDefault="00235E5B" w:rsidP="00D243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>32-540 TRZEBINIA</w:t>
            </w:r>
          </w:p>
        </w:tc>
        <w:tc>
          <w:tcPr>
            <w:tcW w:w="1842" w:type="dxa"/>
            <w:vAlign w:val="center"/>
          </w:tcPr>
          <w:p w14:paraId="6AB1049B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44,03</w:t>
            </w:r>
          </w:p>
        </w:tc>
        <w:tc>
          <w:tcPr>
            <w:tcW w:w="1843" w:type="dxa"/>
            <w:vAlign w:val="center"/>
          </w:tcPr>
          <w:p w14:paraId="240AA586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3825B83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84,03</w:t>
            </w:r>
          </w:p>
        </w:tc>
      </w:tr>
      <w:tr w:rsidR="00235E5B" w:rsidRPr="00235E5B" w14:paraId="08BF8689" w14:textId="77777777" w:rsidTr="00235E5B">
        <w:tc>
          <w:tcPr>
            <w:tcW w:w="709" w:type="dxa"/>
            <w:vAlign w:val="center"/>
          </w:tcPr>
          <w:p w14:paraId="27D1DC62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>2</w:t>
            </w:r>
          </w:p>
        </w:tc>
        <w:tc>
          <w:tcPr>
            <w:tcW w:w="3828" w:type="dxa"/>
            <w:vAlign w:val="center"/>
          </w:tcPr>
          <w:p w14:paraId="39005513" w14:textId="77777777" w:rsidR="00235E5B" w:rsidRPr="00235E5B" w:rsidRDefault="00235E5B" w:rsidP="00D243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235E5B">
              <w:rPr>
                <w:rFonts w:ascii="Verdana" w:hAnsi="Verdana" w:cs="Times New Roman"/>
                <w:b/>
              </w:rPr>
              <w:t>ETNA Sp. z o.o. Sp. k.</w:t>
            </w:r>
          </w:p>
          <w:p w14:paraId="5CCC7997" w14:textId="77777777" w:rsidR="00235E5B" w:rsidRPr="00235E5B" w:rsidRDefault="00235E5B" w:rsidP="00D24385">
            <w:pPr>
              <w:pStyle w:val="Zwykytekst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t xml:space="preserve">Wyspiańskiego 48a </w:t>
            </w:r>
          </w:p>
          <w:p w14:paraId="2B617ED5" w14:textId="77777777" w:rsidR="00235E5B" w:rsidRPr="00235E5B" w:rsidRDefault="00235E5B" w:rsidP="00D243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35E5B">
              <w:rPr>
                <w:rFonts w:ascii="Verdana" w:hAnsi="Verdana" w:cs="Times New Roman"/>
                <w:bCs/>
              </w:rPr>
              <w:lastRenderedPageBreak/>
              <w:t>32-050 Skawina</w:t>
            </w:r>
          </w:p>
        </w:tc>
        <w:tc>
          <w:tcPr>
            <w:tcW w:w="1842" w:type="dxa"/>
            <w:vAlign w:val="center"/>
          </w:tcPr>
          <w:p w14:paraId="564B7736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lastRenderedPageBreak/>
              <w:t xml:space="preserve">  32,92</w:t>
            </w:r>
          </w:p>
        </w:tc>
        <w:tc>
          <w:tcPr>
            <w:tcW w:w="1843" w:type="dxa"/>
            <w:vAlign w:val="center"/>
          </w:tcPr>
          <w:p w14:paraId="2829378C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FC4B77A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72,92</w:t>
            </w:r>
          </w:p>
        </w:tc>
      </w:tr>
      <w:tr w:rsidR="00235E5B" w:rsidRPr="00235E5B" w14:paraId="3C74EF59" w14:textId="77777777" w:rsidTr="00235E5B">
        <w:tc>
          <w:tcPr>
            <w:tcW w:w="709" w:type="dxa"/>
            <w:vAlign w:val="center"/>
          </w:tcPr>
          <w:p w14:paraId="3698E6A0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>4</w:t>
            </w:r>
          </w:p>
        </w:tc>
        <w:tc>
          <w:tcPr>
            <w:tcW w:w="3828" w:type="dxa"/>
            <w:vAlign w:val="center"/>
          </w:tcPr>
          <w:p w14:paraId="1CE10ABC" w14:textId="57C35923" w:rsidR="00235E5B" w:rsidRPr="00235E5B" w:rsidRDefault="009305E6" w:rsidP="00D243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A3937">
              <w:rPr>
                <w:rFonts w:ascii="Verdana" w:hAnsi="Verdana" w:cs="Arial"/>
              </w:rPr>
              <w:t xml:space="preserve">Konsorcjum firm: </w:t>
            </w:r>
            <w:r w:rsidRPr="00FA3937">
              <w:rPr>
                <w:rFonts w:ascii="Verdana" w:hAnsi="Verdana" w:cs="Arial"/>
                <w:b/>
                <w:bCs/>
              </w:rPr>
              <w:t>Lider:</w:t>
            </w:r>
            <w:r w:rsidRPr="00FA3937">
              <w:rPr>
                <w:rFonts w:ascii="Verdana" w:hAnsi="Verdana" w:cs="Arial"/>
              </w:rPr>
              <w:t xml:space="preserve"> </w:t>
            </w:r>
            <w:proofErr w:type="spellStart"/>
            <w:r w:rsidRPr="00FA3937">
              <w:rPr>
                <w:rFonts w:ascii="Verdana" w:hAnsi="Verdana" w:cs="Arial"/>
                <w:b/>
                <w:bCs/>
              </w:rPr>
              <w:t>Stambud</w:t>
            </w:r>
            <w:proofErr w:type="spellEnd"/>
            <w:r w:rsidRPr="00FA3937">
              <w:rPr>
                <w:rFonts w:ascii="Verdana" w:hAnsi="Verdana" w:cs="Arial"/>
                <w:b/>
                <w:bCs/>
              </w:rPr>
              <w:t xml:space="preserve"> Sp. z o.o.</w:t>
            </w:r>
            <w:r w:rsidRPr="00FA3937">
              <w:rPr>
                <w:rFonts w:ascii="Verdana" w:hAnsi="Verdana" w:cs="Arial"/>
              </w:rPr>
              <w:t xml:space="preserve">, Św. Wojciecha  89, 32-085 Modlnica oraz </w:t>
            </w:r>
            <w:r w:rsidRPr="00FA3937">
              <w:rPr>
                <w:rFonts w:ascii="Verdana" w:hAnsi="Verdana" w:cs="Arial"/>
                <w:b/>
                <w:bCs/>
              </w:rPr>
              <w:t>Partner: 2K-Budownictwo</w:t>
            </w:r>
            <w:r w:rsidRPr="00FA3937">
              <w:rPr>
                <w:rFonts w:ascii="Verdana" w:hAnsi="Verdana" w:cs="Arial"/>
              </w:rPr>
              <w:t xml:space="preserve">, Św. Wojciecha  89, 32-085 Modlnica  </w:t>
            </w:r>
          </w:p>
        </w:tc>
        <w:tc>
          <w:tcPr>
            <w:tcW w:w="1842" w:type="dxa"/>
            <w:vAlign w:val="center"/>
          </w:tcPr>
          <w:p w14:paraId="0065A239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27,67</w:t>
            </w:r>
          </w:p>
        </w:tc>
        <w:tc>
          <w:tcPr>
            <w:tcW w:w="1843" w:type="dxa"/>
            <w:vAlign w:val="center"/>
          </w:tcPr>
          <w:p w14:paraId="560D029A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A60BE65" w14:textId="77777777" w:rsidR="00235E5B" w:rsidRPr="00235E5B" w:rsidRDefault="00235E5B" w:rsidP="00D243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35E5B">
              <w:rPr>
                <w:rFonts w:ascii="Verdana" w:hAnsi="Verdana" w:cs="Times New Roman"/>
              </w:rPr>
              <w:t xml:space="preserve">  67,67</w:t>
            </w:r>
          </w:p>
        </w:tc>
      </w:tr>
    </w:tbl>
    <w:p w14:paraId="6D0F0E2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5A00DA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838546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F89FB" w14:textId="77777777" w:rsidR="002303A9" w:rsidRDefault="002303A9">
      <w:r>
        <w:separator/>
      </w:r>
    </w:p>
  </w:endnote>
  <w:endnote w:type="continuationSeparator" w:id="0">
    <w:p w14:paraId="1C0BD9D7" w14:textId="77777777" w:rsidR="002303A9" w:rsidRDefault="00230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31EF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6A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F180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D2124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F13F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7B9A8" w14:textId="77777777" w:rsidR="002303A9" w:rsidRDefault="002303A9">
      <w:r>
        <w:separator/>
      </w:r>
    </w:p>
  </w:footnote>
  <w:footnote w:type="continuationSeparator" w:id="0">
    <w:p w14:paraId="2EAF3BD6" w14:textId="77777777" w:rsidR="002303A9" w:rsidRDefault="00230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8D5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C80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B10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3A9"/>
    <w:rsid w:val="00005838"/>
    <w:rsid w:val="00022322"/>
    <w:rsid w:val="00042497"/>
    <w:rsid w:val="000C1E6F"/>
    <w:rsid w:val="000E4E56"/>
    <w:rsid w:val="001A1468"/>
    <w:rsid w:val="001B7815"/>
    <w:rsid w:val="001C31ED"/>
    <w:rsid w:val="002303A9"/>
    <w:rsid w:val="00235E5B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05E6"/>
    <w:rsid w:val="00952256"/>
    <w:rsid w:val="0097748A"/>
    <w:rsid w:val="009F0E5C"/>
    <w:rsid w:val="00A029B8"/>
    <w:rsid w:val="00A17CDB"/>
    <w:rsid w:val="00AA02AC"/>
    <w:rsid w:val="00B32D12"/>
    <w:rsid w:val="00B464D3"/>
    <w:rsid w:val="00B7232C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0CA3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78DE2"/>
  <w15:chartTrackingRefBased/>
  <w15:docId w15:val="{07A3E663-08FE-43F5-B536-C9B18D5E2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2025-11-05T09:20:00Z</dcterms:created>
  <dcterms:modified xsi:type="dcterms:W3CDTF">2025-11-05T09:22:00Z</dcterms:modified>
</cp:coreProperties>
</file>