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B91D7" w14:textId="7957CE9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A7AC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2D6B3DB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1BEAEB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B41EB1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AE3A86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ABFED8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0082EC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4F7873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70B642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B0E332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ACE9E6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3A02A9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28EB3D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796999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78F4F8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FEB1A2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9572CC6" w14:textId="300F73BE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21FFD" w:rsidRPr="00621FFD">
        <w:rPr>
          <w:rFonts w:eastAsia="Times New Roman" w:cs="Calibri"/>
          <w:b/>
          <w:lang w:eastAsia="pl-PL"/>
        </w:rPr>
        <w:t>Dostawa mieszanin gazowych z certyfikatami i bez certyfikatów dla wszystkich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6A7AC2">
        <w:rPr>
          <w:rFonts w:eastAsia="Times New Roman" w:cs="Calibri"/>
          <w:lang w:eastAsia="pl-PL"/>
        </w:rPr>
        <w:t xml:space="preserve">nr sprawy: </w:t>
      </w:r>
      <w:r w:rsidR="006A7AC2" w:rsidRPr="006A7AC2">
        <w:rPr>
          <w:rFonts w:eastAsia="Times New Roman" w:cs="Calibri"/>
          <w:b/>
          <w:bCs/>
          <w:lang w:eastAsia="pl-PL"/>
        </w:rPr>
        <w:t>KC-DE-zp.272-624/25</w:t>
      </w:r>
      <w:r w:rsidR="006A7AC2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05D8344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E81B1A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089275D" w14:textId="1C54F7E8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6A7AC2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8B7F09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39536C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E63686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A917C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001F765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67CD02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D4B638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03624A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3B2A521" w14:textId="02B746EB" w:rsidR="005103B9" w:rsidRPr="009475A8" w:rsidRDefault="008F3D36" w:rsidP="006A7AC2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7B363" w14:textId="77777777" w:rsidR="00DA6756" w:rsidRDefault="00DA6756" w:rsidP="0038231F">
      <w:pPr>
        <w:spacing w:after="0" w:line="240" w:lineRule="auto"/>
      </w:pPr>
      <w:r>
        <w:separator/>
      </w:r>
    </w:p>
  </w:endnote>
  <w:endnote w:type="continuationSeparator" w:id="0">
    <w:p w14:paraId="6B0D1507" w14:textId="77777777" w:rsidR="00DA6756" w:rsidRDefault="00DA67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93AA3" w14:textId="77777777" w:rsidR="00621FFD" w:rsidRDefault="00621F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FF0E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19A06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59A03" w14:textId="77777777" w:rsidR="00621FFD" w:rsidRDefault="00621F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36F44" w14:textId="77777777" w:rsidR="00DA6756" w:rsidRDefault="00DA6756" w:rsidP="0038231F">
      <w:pPr>
        <w:spacing w:after="0" w:line="240" w:lineRule="auto"/>
      </w:pPr>
      <w:r>
        <w:separator/>
      </w:r>
    </w:p>
  </w:footnote>
  <w:footnote w:type="continuationSeparator" w:id="0">
    <w:p w14:paraId="1C4E7A7F" w14:textId="77777777" w:rsidR="00DA6756" w:rsidRDefault="00DA6756" w:rsidP="0038231F">
      <w:pPr>
        <w:spacing w:after="0" w:line="240" w:lineRule="auto"/>
      </w:pPr>
      <w:r>
        <w:continuationSeparator/>
      </w:r>
    </w:p>
  </w:footnote>
  <w:footnote w:id="1">
    <w:p w14:paraId="304A9EE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9BF6A5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55583" w14:textId="77777777" w:rsidR="00621FFD" w:rsidRDefault="00621F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4903F" w14:textId="77777777" w:rsidR="00621FFD" w:rsidRDefault="00621F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FD4DA" w14:textId="77777777" w:rsidR="00621FFD" w:rsidRDefault="00621F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060263">
    <w:abstractNumId w:val="7"/>
  </w:num>
  <w:num w:numId="2" w16cid:durableId="240063742">
    <w:abstractNumId w:val="0"/>
  </w:num>
  <w:num w:numId="3" w16cid:durableId="2032340712">
    <w:abstractNumId w:val="6"/>
  </w:num>
  <w:num w:numId="4" w16cid:durableId="320934626">
    <w:abstractNumId w:val="9"/>
  </w:num>
  <w:num w:numId="5" w16cid:durableId="588853609">
    <w:abstractNumId w:val="8"/>
  </w:num>
  <w:num w:numId="6" w16cid:durableId="1392926992">
    <w:abstractNumId w:val="5"/>
  </w:num>
  <w:num w:numId="7" w16cid:durableId="1568149988">
    <w:abstractNumId w:val="1"/>
  </w:num>
  <w:num w:numId="8" w16cid:durableId="471097215">
    <w:abstractNumId w:val="3"/>
  </w:num>
  <w:num w:numId="9" w16cid:durableId="1224565478">
    <w:abstractNumId w:val="2"/>
  </w:num>
  <w:num w:numId="10" w16cid:durableId="1741827955">
    <w:abstractNumId w:val="4"/>
  </w:num>
  <w:num w:numId="11" w16cid:durableId="2975654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75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1FFD"/>
    <w:rsid w:val="00634311"/>
    <w:rsid w:val="00641874"/>
    <w:rsid w:val="006676AE"/>
    <w:rsid w:val="006A3A1F"/>
    <w:rsid w:val="006A52B6"/>
    <w:rsid w:val="006A7AC2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756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714FD9"/>
  <w15:chartTrackingRefBased/>
  <w15:docId w15:val="{4BDCC1B4-60CB-46B0-A517-00711459F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2025-10-16T12:22:00Z</cp:lastPrinted>
  <dcterms:created xsi:type="dcterms:W3CDTF">2025-10-16T12:21:00Z</dcterms:created>
  <dcterms:modified xsi:type="dcterms:W3CDTF">2025-10-16T12:23:00Z</dcterms:modified>
</cp:coreProperties>
</file>