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916A8D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916A8D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916A8D">
        <w:rPr>
          <w:rFonts w:ascii="Arial" w:hAnsi="Arial" w:cs="Arial"/>
        </w:rPr>
        <w:t>2025-11-04</w:t>
      </w:r>
    </w:p>
    <w:p w:rsidR="00B36EDA" w:rsidRPr="00353FDC" w:rsidRDefault="00916A8D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916A8D">
        <w:rPr>
          <w:rFonts w:ascii="Arial" w:hAnsi="Arial" w:cs="Arial"/>
          <w:b/>
          <w:bCs/>
        </w:rPr>
        <w:t>Politechnika Częstochowska</w:t>
      </w:r>
    </w:p>
    <w:p w:rsidR="00B36EDA" w:rsidRPr="00353FDC" w:rsidRDefault="00916A8D" w:rsidP="00B36EDA">
      <w:pPr>
        <w:spacing w:line="360" w:lineRule="auto"/>
        <w:ind w:right="3969"/>
        <w:rPr>
          <w:rFonts w:ascii="Arial" w:hAnsi="Arial" w:cs="Arial"/>
        </w:rPr>
      </w:pPr>
      <w:r w:rsidRPr="00916A8D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916A8D">
        <w:rPr>
          <w:rFonts w:ascii="Arial" w:hAnsi="Arial" w:cs="Arial"/>
        </w:rPr>
        <w:t>69</w:t>
      </w:r>
    </w:p>
    <w:p w:rsidR="00B36EDA" w:rsidRPr="00353FDC" w:rsidRDefault="00916A8D" w:rsidP="00B36EDA">
      <w:pPr>
        <w:ind w:right="3969"/>
        <w:rPr>
          <w:rFonts w:ascii="Arial" w:hAnsi="Arial" w:cs="Arial"/>
        </w:rPr>
      </w:pPr>
      <w:r w:rsidRPr="00916A8D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916A8D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B13191" w:rsidRDefault="00B13191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916A8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6A8D">
              <w:rPr>
                <w:rFonts w:ascii="Arial" w:hAnsi="Arial" w:cs="Arial"/>
                <w:bCs/>
              </w:rPr>
              <w:t>Dostawa sprzętu komputerowego dla Wydziału Budownictwa Politechniki Częstochowskiej (2 zadania)</w:t>
            </w:r>
          </w:p>
        </w:tc>
      </w:tr>
      <w:tr w:rsidR="00916A8D" w:rsidRPr="00353FDC" w:rsidTr="009072D0">
        <w:tc>
          <w:tcPr>
            <w:tcW w:w="2269" w:type="dxa"/>
            <w:shd w:val="clear" w:color="auto" w:fill="auto"/>
          </w:tcPr>
          <w:p w:rsidR="00916A8D" w:rsidRPr="00353FDC" w:rsidRDefault="00916A8D" w:rsidP="009072D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16A8D" w:rsidRPr="00353FDC" w:rsidRDefault="00916A8D" w:rsidP="009072D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16A8D">
              <w:rPr>
                <w:rFonts w:ascii="Arial" w:hAnsi="Arial" w:cs="Arial"/>
                <w:bCs/>
              </w:rPr>
              <w:t>RZ-DZP.261.37.2025.MM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916A8D" w:rsidRPr="00916A8D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916A8D" w:rsidRPr="00916A8D">
        <w:rPr>
          <w:rFonts w:ascii="Arial" w:hAnsi="Arial" w:cs="Arial"/>
        </w:rPr>
        <w:t>(</w:t>
      </w:r>
      <w:proofErr w:type="spellStart"/>
      <w:r w:rsidR="00916A8D" w:rsidRPr="00916A8D">
        <w:rPr>
          <w:rFonts w:ascii="Arial" w:hAnsi="Arial" w:cs="Arial"/>
        </w:rPr>
        <w:t>t.j</w:t>
      </w:r>
      <w:proofErr w:type="spellEnd"/>
      <w:r w:rsidR="00916A8D" w:rsidRPr="00916A8D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916A8D" w:rsidTr="00916A8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A8D" w:rsidRPr="00F245C5" w:rsidRDefault="00916A8D" w:rsidP="002E04A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916A8D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16A8D">
              <w:rPr>
                <w:rFonts w:ascii="Arial" w:hAnsi="Arial" w:cs="Arial"/>
              </w:rPr>
              <w:t>Dostawa 2 szt. stanowisk komputerowych dostosowanych do potrzeb osób z niepełnosprawnościami</w:t>
            </w:r>
          </w:p>
          <w:p w:rsidR="00916A8D" w:rsidRPr="00F245C5" w:rsidRDefault="00916A8D" w:rsidP="002E04A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16A8D">
              <w:rPr>
                <w:rFonts w:ascii="Arial" w:hAnsi="Arial" w:cs="Arial"/>
                <w:b/>
              </w:rPr>
              <w:t>BIS S.C. KAROL KOWALSKI, ŁUKASZ KOWALSKI</w:t>
            </w:r>
          </w:p>
          <w:p w:rsidR="00916A8D" w:rsidRPr="00F245C5" w:rsidRDefault="002E04A3" w:rsidP="002E04A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="00916A8D" w:rsidRPr="00916A8D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="00916A8D" w:rsidRPr="00F245C5">
              <w:rPr>
                <w:rFonts w:ascii="Arial" w:hAnsi="Arial" w:cs="Arial"/>
                <w:bCs/>
              </w:rPr>
              <w:t xml:space="preserve"> </w:t>
            </w:r>
          </w:p>
          <w:p w:rsidR="00916A8D" w:rsidRPr="00F245C5" w:rsidRDefault="00916A8D" w:rsidP="002E04A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16A8D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16A8D">
              <w:rPr>
                <w:rFonts w:ascii="Arial" w:hAnsi="Arial" w:cs="Arial"/>
                <w:bCs/>
              </w:rPr>
              <w:t>C</w:t>
            </w:r>
            <w:r w:rsidR="002E04A3">
              <w:rPr>
                <w:rFonts w:ascii="Arial" w:hAnsi="Arial" w:cs="Arial"/>
                <w:bCs/>
              </w:rPr>
              <w:t>zęstochowa</w:t>
            </w:r>
          </w:p>
          <w:p w:rsidR="00916A8D" w:rsidRPr="00F245C5" w:rsidRDefault="00916A8D" w:rsidP="002E04A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16A8D">
              <w:rPr>
                <w:rFonts w:ascii="Arial" w:hAnsi="Arial" w:cs="Arial"/>
                <w:b/>
              </w:rPr>
              <w:t>21 390.60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16A8D" w:rsidRPr="00F245C5" w:rsidRDefault="00916A8D" w:rsidP="002E04A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16A8D" w:rsidRPr="00F245C5" w:rsidRDefault="00916A8D" w:rsidP="002E04A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16A8D">
              <w:rPr>
                <w:rFonts w:ascii="Arial" w:hAnsi="Arial" w:cs="Arial"/>
              </w:rPr>
              <w:t>Wybrana oferta jest jedyną ofertą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916A8D" w:rsidTr="00916A8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A8D" w:rsidRPr="00F245C5" w:rsidRDefault="00916A8D" w:rsidP="002E04A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916A8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916A8D">
              <w:rPr>
                <w:rFonts w:ascii="Arial" w:hAnsi="Arial" w:cs="Arial"/>
              </w:rPr>
              <w:t>Dostawa komputera stacjonarnego z oprogramowaniem</w:t>
            </w:r>
          </w:p>
          <w:p w:rsidR="00916A8D" w:rsidRPr="00F245C5" w:rsidRDefault="00916A8D" w:rsidP="002E04A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916A8D">
              <w:rPr>
                <w:rFonts w:ascii="Arial" w:hAnsi="Arial" w:cs="Arial"/>
                <w:b/>
              </w:rPr>
              <w:t>BIS S.C. KAROL KOWALSKI, ŁUKASZ KOWALSKI</w:t>
            </w:r>
          </w:p>
          <w:p w:rsidR="00916A8D" w:rsidRPr="00F245C5" w:rsidRDefault="002E04A3" w:rsidP="002E04A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="00916A8D" w:rsidRPr="00916A8D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="00916A8D" w:rsidRPr="00F245C5">
              <w:rPr>
                <w:rFonts w:ascii="Arial" w:hAnsi="Arial" w:cs="Arial"/>
                <w:bCs/>
              </w:rPr>
              <w:t xml:space="preserve"> </w:t>
            </w:r>
          </w:p>
          <w:p w:rsidR="00916A8D" w:rsidRPr="00F245C5" w:rsidRDefault="00916A8D" w:rsidP="002E04A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16A8D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16A8D">
              <w:rPr>
                <w:rFonts w:ascii="Arial" w:hAnsi="Arial" w:cs="Arial"/>
                <w:bCs/>
              </w:rPr>
              <w:t>C</w:t>
            </w:r>
            <w:r w:rsidR="002E04A3">
              <w:rPr>
                <w:rFonts w:ascii="Arial" w:hAnsi="Arial" w:cs="Arial"/>
                <w:bCs/>
              </w:rPr>
              <w:t>zęstochowa</w:t>
            </w:r>
          </w:p>
          <w:p w:rsidR="00916A8D" w:rsidRPr="00F245C5" w:rsidRDefault="00916A8D" w:rsidP="002E04A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916A8D">
              <w:rPr>
                <w:rFonts w:ascii="Arial" w:hAnsi="Arial" w:cs="Arial"/>
                <w:b/>
              </w:rPr>
              <w:t>10 695.30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916A8D" w:rsidRPr="00F245C5" w:rsidRDefault="00916A8D" w:rsidP="002E04A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916A8D" w:rsidRPr="00F245C5" w:rsidRDefault="00916A8D" w:rsidP="002E04A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916A8D">
              <w:rPr>
                <w:rFonts w:ascii="Arial" w:hAnsi="Arial" w:cs="Arial"/>
              </w:rPr>
              <w:t>Wybrana oferta jest jedyną ofertą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2E04A3" w:rsidRDefault="002E04A3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2E04A3" w:rsidRDefault="002E04A3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2E04A3" w:rsidRDefault="002E04A3" w:rsidP="00B36EDA">
      <w:pPr>
        <w:spacing w:before="360" w:after="120" w:line="276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2E04A3" w:rsidRDefault="00B36EDA" w:rsidP="002E04A3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2E04A3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2E04A3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395"/>
        <w:gridCol w:w="2126"/>
        <w:gridCol w:w="1134"/>
      </w:tblGrid>
      <w:tr w:rsidR="00B36EDA" w:rsidRPr="002E04A3" w:rsidTr="002E04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E04A3" w:rsidRDefault="00B36EDA" w:rsidP="002E04A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2E04A3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E04A3" w:rsidRDefault="00B36EDA" w:rsidP="002E04A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2E04A3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E04A3" w:rsidRDefault="00B36EDA" w:rsidP="002E04A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2E04A3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E04A3" w:rsidRDefault="00B36EDA" w:rsidP="002E04A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2E04A3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916A8D" w:rsidRPr="002E04A3" w:rsidTr="002E04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8D" w:rsidRPr="002E04A3" w:rsidRDefault="00916A8D" w:rsidP="002E04A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04A3">
              <w:rPr>
                <w:rFonts w:ascii="Arial" w:hAnsi="Arial" w:cs="Arial"/>
              </w:rPr>
              <w:t>1</w:t>
            </w:r>
            <w:r w:rsidRPr="002E04A3">
              <w:rPr>
                <w:rFonts w:ascii="Arial" w:hAnsi="Arial" w:cs="Arial"/>
              </w:rPr>
              <w:t xml:space="preserve"> - </w:t>
            </w:r>
            <w:r w:rsidRPr="002E04A3">
              <w:rPr>
                <w:rFonts w:ascii="Arial" w:hAnsi="Arial" w:cs="Arial"/>
              </w:rPr>
              <w:t>Dostawa 2 szt. stanowisk komputerowych dostosowanych do potrzeb osób z niepełnosprawnościami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A8D" w:rsidRPr="002E04A3" w:rsidRDefault="00916A8D" w:rsidP="002E04A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E04A3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2E04A3" w:rsidRPr="00F245C5" w:rsidRDefault="002E04A3" w:rsidP="002E04A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Pr="00916A8D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2E04A3" w:rsidRPr="00F245C5" w:rsidRDefault="002E04A3" w:rsidP="002E04A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16A8D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16A8D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</w:p>
          <w:p w:rsidR="00916A8D" w:rsidRPr="002E04A3" w:rsidRDefault="00916A8D" w:rsidP="002E04A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A8D" w:rsidRPr="002E04A3" w:rsidRDefault="00916A8D" w:rsidP="002E04A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04A3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8D" w:rsidRPr="002E04A3" w:rsidRDefault="00916A8D" w:rsidP="002E04A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04A3">
              <w:rPr>
                <w:rFonts w:ascii="Arial" w:hAnsi="Arial" w:cs="Arial"/>
              </w:rPr>
              <w:t xml:space="preserve">  100,00</w:t>
            </w:r>
          </w:p>
        </w:tc>
      </w:tr>
      <w:tr w:rsidR="00916A8D" w:rsidRPr="002E04A3" w:rsidTr="002E04A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8D" w:rsidRPr="002E04A3" w:rsidRDefault="00916A8D" w:rsidP="002E04A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04A3">
              <w:rPr>
                <w:rFonts w:ascii="Arial" w:hAnsi="Arial" w:cs="Arial"/>
              </w:rPr>
              <w:t>2</w:t>
            </w:r>
            <w:r w:rsidRPr="002E04A3">
              <w:rPr>
                <w:rFonts w:ascii="Arial" w:hAnsi="Arial" w:cs="Arial"/>
              </w:rPr>
              <w:t xml:space="preserve"> - </w:t>
            </w:r>
            <w:r w:rsidRPr="002E04A3">
              <w:rPr>
                <w:rFonts w:ascii="Arial" w:hAnsi="Arial" w:cs="Arial"/>
              </w:rPr>
              <w:t>Dostawa komputera stacjonarnego z oprogramowaniem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A8D" w:rsidRPr="002E04A3" w:rsidRDefault="00916A8D" w:rsidP="002E04A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2E04A3">
              <w:rPr>
                <w:rFonts w:ascii="Arial" w:hAnsi="Arial" w:cs="Arial"/>
                <w:b/>
                <w:bCs/>
              </w:rPr>
              <w:t>BIS S.C. KAROL KOWALSKI, ŁUKASZ KOWALSKI</w:t>
            </w:r>
          </w:p>
          <w:p w:rsidR="002E04A3" w:rsidRPr="00F245C5" w:rsidRDefault="002E04A3" w:rsidP="002E04A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</w:t>
            </w:r>
            <w:r w:rsidRPr="00916A8D">
              <w:rPr>
                <w:rFonts w:ascii="Arial" w:hAnsi="Arial" w:cs="Arial"/>
                <w:bCs/>
              </w:rPr>
              <w:t xml:space="preserve">. </w:t>
            </w:r>
            <w:r>
              <w:rPr>
                <w:rFonts w:ascii="Arial" w:hAnsi="Arial" w:cs="Arial"/>
                <w:bCs/>
              </w:rPr>
              <w:t>Niepodległości 41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916A8D" w:rsidRPr="002E04A3" w:rsidRDefault="002E04A3" w:rsidP="002E04A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916A8D">
              <w:rPr>
                <w:rFonts w:ascii="Arial" w:hAnsi="Arial" w:cs="Arial"/>
                <w:bCs/>
              </w:rPr>
              <w:t>42-216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916A8D">
              <w:rPr>
                <w:rFonts w:ascii="Arial" w:hAnsi="Arial" w:cs="Arial"/>
                <w:bCs/>
              </w:rPr>
              <w:t>C</w:t>
            </w:r>
            <w:r>
              <w:rPr>
                <w:rFonts w:ascii="Arial" w:hAnsi="Arial" w:cs="Arial"/>
                <w:bCs/>
              </w:rPr>
              <w:t>zęstochowa</w:t>
            </w:r>
            <w:bookmarkStart w:id="1" w:name="_GoBack"/>
            <w:bookmarkEnd w:id="1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A8D" w:rsidRPr="002E04A3" w:rsidRDefault="00916A8D" w:rsidP="002E04A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2E04A3">
              <w:rPr>
                <w:rFonts w:ascii="Arial" w:hAnsi="Arial" w:cs="Arial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6A8D" w:rsidRPr="002E04A3" w:rsidRDefault="00916A8D" w:rsidP="002E04A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2E04A3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B1319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6F65" w:rsidRDefault="00EF6F65">
      <w:r>
        <w:separator/>
      </w:r>
    </w:p>
  </w:endnote>
  <w:endnote w:type="continuationSeparator" w:id="0">
    <w:p w:rsidR="00EF6F65" w:rsidRDefault="00EF6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191" w:rsidRDefault="00B13191" w:rsidP="00B13191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B13191" w:rsidRPr="009B2485" w:rsidTr="009072D0">
      <w:tc>
        <w:tcPr>
          <w:tcW w:w="0" w:type="auto"/>
          <w:vAlign w:val="center"/>
        </w:tcPr>
        <w:p w:rsidR="00B13191" w:rsidRDefault="00B13191" w:rsidP="00B1319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B13191" w:rsidRDefault="00B13191" w:rsidP="00B13191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B13191" w:rsidRDefault="00B13191" w:rsidP="00B13191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B13191" w:rsidRDefault="00B13191" w:rsidP="00B13191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B13191" w:rsidRDefault="00B13191" w:rsidP="00B13191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B13191" w:rsidRDefault="00B13191" w:rsidP="00B13191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B13191" w:rsidRDefault="00B13191" w:rsidP="00B13191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B13191" w:rsidRDefault="00B13191" w:rsidP="00B13191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6F65" w:rsidRDefault="00EF6F65">
      <w:r>
        <w:separator/>
      </w:r>
    </w:p>
  </w:footnote>
  <w:footnote w:type="continuationSeparator" w:id="0">
    <w:p w:rsidR="00EF6F65" w:rsidRDefault="00EF6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191" w:rsidRPr="0062295F" w:rsidRDefault="00B13191" w:rsidP="00B1319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6F6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04A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16A8D"/>
    <w:rsid w:val="00952256"/>
    <w:rsid w:val="00967BF4"/>
    <w:rsid w:val="0097748A"/>
    <w:rsid w:val="009F0E5C"/>
    <w:rsid w:val="00A029B8"/>
    <w:rsid w:val="00A91321"/>
    <w:rsid w:val="00AA02AC"/>
    <w:rsid w:val="00B13191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6F65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543E1C00"/>
  <w15:chartTrackingRefBased/>
  <w15:docId w15:val="{35E05F43-CFFD-4153-B48A-52CB32886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B13191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315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2025-11-04T13:43:00Z</cp:lastPrinted>
  <dcterms:created xsi:type="dcterms:W3CDTF">2025-11-04T13:43:00Z</dcterms:created>
  <dcterms:modified xsi:type="dcterms:W3CDTF">2025-11-04T13:43:00Z</dcterms:modified>
</cp:coreProperties>
</file>