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E7CA0" w14:textId="663F9BDB" w:rsidR="00843A88" w:rsidRPr="001911E3" w:rsidRDefault="00287A59" w:rsidP="00FD4AEC">
      <w:pPr>
        <w:spacing w:after="480"/>
        <w:jc w:val="right"/>
      </w:pPr>
      <w:r w:rsidRPr="001911E3">
        <w:t>Niepołomice</w:t>
      </w:r>
      <w:r w:rsidR="00843A88" w:rsidRPr="001911E3">
        <w:t xml:space="preserve"> dnia: </w:t>
      </w:r>
      <w:r w:rsidRPr="001911E3">
        <w:t>2025-1</w:t>
      </w:r>
      <w:r w:rsidR="00F5145A">
        <w:t>1</w:t>
      </w:r>
      <w:r w:rsidRPr="001911E3">
        <w:t>-</w:t>
      </w:r>
      <w:r w:rsidR="00F5145A">
        <w:t>04</w:t>
      </w:r>
    </w:p>
    <w:p w14:paraId="48FFC451" w14:textId="77777777" w:rsidR="00843A88" w:rsidRPr="001911E3" w:rsidRDefault="00287A59" w:rsidP="00843A88">
      <w:pPr>
        <w:spacing w:line="360" w:lineRule="auto"/>
        <w:rPr>
          <w:b/>
          <w:bCs/>
        </w:rPr>
      </w:pPr>
      <w:r w:rsidRPr="001911E3">
        <w:rPr>
          <w:b/>
          <w:bCs/>
        </w:rPr>
        <w:t>GMINA NIEPOŁOMICE</w:t>
      </w:r>
    </w:p>
    <w:p w14:paraId="171B2820" w14:textId="77777777" w:rsidR="00843A88" w:rsidRPr="001911E3" w:rsidRDefault="00287A59" w:rsidP="00843A88">
      <w:pPr>
        <w:spacing w:line="360" w:lineRule="auto"/>
      </w:pPr>
      <w:r w:rsidRPr="001911E3">
        <w:t>Pl. Zwycięstwa</w:t>
      </w:r>
      <w:r w:rsidR="00843A88" w:rsidRPr="001911E3">
        <w:t xml:space="preserve"> </w:t>
      </w:r>
      <w:r w:rsidRPr="001911E3">
        <w:t>13</w:t>
      </w:r>
    </w:p>
    <w:p w14:paraId="07DF1F28" w14:textId="77777777" w:rsidR="00843A88" w:rsidRPr="001911E3" w:rsidRDefault="00287A59" w:rsidP="00843A88">
      <w:r w:rsidRPr="001911E3">
        <w:t>32-005</w:t>
      </w:r>
      <w:r w:rsidR="00843A88" w:rsidRPr="001911E3">
        <w:t xml:space="preserve"> </w:t>
      </w:r>
      <w:r w:rsidRPr="001911E3">
        <w:t>Niepołomice</w:t>
      </w:r>
    </w:p>
    <w:p w14:paraId="40E01931" w14:textId="4801E2A9" w:rsidR="00843A88" w:rsidRPr="001911E3" w:rsidRDefault="001911E3" w:rsidP="00FD4AEC">
      <w:pPr>
        <w:spacing w:after="480"/>
        <w:jc w:val="both"/>
        <w:rPr>
          <w:bCs/>
        </w:rPr>
      </w:pPr>
      <w:r w:rsidRPr="001911E3">
        <w:rPr>
          <w:bCs/>
        </w:rPr>
        <w:t>Pismo: ZP.271.42.2025.4</w:t>
      </w:r>
    </w:p>
    <w:p w14:paraId="70334031" w14:textId="77777777" w:rsidR="00843A88" w:rsidRPr="001911E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911E3">
        <w:rPr>
          <w:b/>
        </w:rPr>
        <w:t>WYKONAWCY</w:t>
      </w:r>
    </w:p>
    <w:p w14:paraId="79329E5E" w14:textId="77777777" w:rsidR="00843A88" w:rsidRPr="001911E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911E3">
        <w:t>ubiegający się o zamówienie</w:t>
      </w:r>
    </w:p>
    <w:p w14:paraId="25F2850B" w14:textId="77777777" w:rsidR="004E4B64" w:rsidRPr="001911E3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911E3">
        <w:rPr>
          <w:rFonts w:eastAsia="Calibri"/>
          <w:lang w:eastAsia="en-US"/>
        </w:rPr>
        <w:t xml:space="preserve">Dotyczy: </w:t>
      </w:r>
      <w:r w:rsidRPr="001911E3">
        <w:t>postępowania o udzielenie zamówienia publicznego</w:t>
      </w:r>
      <w:r w:rsidRPr="001911E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911E3" w14:paraId="2818BAC5" w14:textId="77777777" w:rsidTr="00FD4AEC">
        <w:tc>
          <w:tcPr>
            <w:tcW w:w="2269" w:type="dxa"/>
          </w:tcPr>
          <w:p w14:paraId="63E6CB70" w14:textId="77777777" w:rsidR="004E4B64" w:rsidRPr="001911E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911E3">
              <w:t>Nazwa zamówienia:</w:t>
            </w:r>
          </w:p>
        </w:tc>
        <w:tc>
          <w:tcPr>
            <w:tcW w:w="6803" w:type="dxa"/>
          </w:tcPr>
          <w:p w14:paraId="28177CBA" w14:textId="77777777" w:rsidR="004E4B64" w:rsidRPr="001911E3" w:rsidRDefault="00287A5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911E3">
              <w:rPr>
                <w:bCs/>
              </w:rPr>
              <w:t>Bankowa obsługa budżetu Miasta i Gminy Niepołomice</w:t>
            </w:r>
            <w:r w:rsidR="004E4B64" w:rsidRPr="001911E3">
              <w:rPr>
                <w:bCs/>
              </w:rPr>
              <w:t>.</w:t>
            </w:r>
          </w:p>
        </w:tc>
      </w:tr>
      <w:tr w:rsidR="00287A59" w:rsidRPr="001911E3" w14:paraId="4619A1DC" w14:textId="77777777" w:rsidTr="0014254A">
        <w:tc>
          <w:tcPr>
            <w:tcW w:w="2269" w:type="dxa"/>
          </w:tcPr>
          <w:p w14:paraId="57C1F12E" w14:textId="77777777" w:rsidR="00287A59" w:rsidRPr="001911E3" w:rsidRDefault="00287A59" w:rsidP="001425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911E3">
              <w:t>Numer referencyjny:</w:t>
            </w:r>
          </w:p>
        </w:tc>
        <w:tc>
          <w:tcPr>
            <w:tcW w:w="6803" w:type="dxa"/>
          </w:tcPr>
          <w:p w14:paraId="464E54D7" w14:textId="77777777" w:rsidR="00287A59" w:rsidRPr="001911E3" w:rsidRDefault="00287A59" w:rsidP="001425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911E3">
              <w:rPr>
                <w:bCs/>
              </w:rPr>
              <w:t>ZP.271.42.2025</w:t>
            </w:r>
          </w:p>
        </w:tc>
      </w:tr>
    </w:tbl>
    <w:p w14:paraId="60634205" w14:textId="77777777" w:rsidR="004E4B64" w:rsidRPr="001911E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911E3" w14:paraId="2CAE0991" w14:textId="77777777" w:rsidTr="00C46732">
        <w:tc>
          <w:tcPr>
            <w:tcW w:w="9330" w:type="dxa"/>
            <w:shd w:val="clear" w:color="auto" w:fill="F2F2F2"/>
            <w:hideMark/>
          </w:tcPr>
          <w:p w14:paraId="5AE8B67F" w14:textId="77777777" w:rsidR="00843A88" w:rsidRPr="001911E3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911E3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BB1DAF1" w14:textId="77777777" w:rsidR="0012774F" w:rsidRPr="001911E3" w:rsidRDefault="00520165" w:rsidP="004E4B64">
      <w:pPr>
        <w:spacing w:before="600" w:after="240" w:line="360" w:lineRule="auto"/>
        <w:jc w:val="both"/>
      </w:pPr>
      <w:r w:rsidRPr="001911E3">
        <w:t xml:space="preserve">Zamawiający, </w:t>
      </w:r>
      <w:r w:rsidR="00287A59" w:rsidRPr="001911E3">
        <w:rPr>
          <w:b/>
        </w:rPr>
        <w:t>GMINA NIEPOŁOMICE</w:t>
      </w:r>
      <w:r w:rsidRPr="001911E3">
        <w:t xml:space="preserve">, działając na podstawie art. </w:t>
      </w:r>
      <w:r w:rsidR="00E74BC3" w:rsidRPr="001911E3">
        <w:t>284</w:t>
      </w:r>
      <w:r w:rsidRPr="001911E3">
        <w:t xml:space="preserve"> ust. </w:t>
      </w:r>
      <w:r w:rsidR="0029606A" w:rsidRPr="001911E3">
        <w:t>6</w:t>
      </w:r>
      <w:r w:rsidRPr="001911E3">
        <w:t xml:space="preserve"> ustawy z dnia </w:t>
      </w:r>
      <w:r w:rsidR="0029606A" w:rsidRPr="001911E3">
        <w:t>11</w:t>
      </w:r>
      <w:r w:rsidRPr="001911E3">
        <w:t xml:space="preserve"> </w:t>
      </w:r>
      <w:r w:rsidR="0029606A" w:rsidRPr="001911E3">
        <w:t xml:space="preserve">września </w:t>
      </w:r>
      <w:r w:rsidRPr="001911E3">
        <w:t>20</w:t>
      </w:r>
      <w:r w:rsidR="0029606A" w:rsidRPr="001911E3">
        <w:t>19</w:t>
      </w:r>
      <w:r w:rsidRPr="001911E3">
        <w:t xml:space="preserve"> r</w:t>
      </w:r>
      <w:r w:rsidR="0029606A" w:rsidRPr="001911E3">
        <w:t>.</w:t>
      </w:r>
      <w:r w:rsidRPr="001911E3">
        <w:t xml:space="preserve"> Prawo </w:t>
      </w:r>
      <w:r w:rsidR="0029606A" w:rsidRPr="001911E3">
        <w:t>z</w:t>
      </w:r>
      <w:r w:rsidRPr="001911E3">
        <w:t xml:space="preserve">amówień </w:t>
      </w:r>
      <w:r w:rsidR="0029606A" w:rsidRPr="001911E3">
        <w:t>p</w:t>
      </w:r>
      <w:r w:rsidRPr="001911E3">
        <w:t xml:space="preserve">ublicznych </w:t>
      </w:r>
      <w:r w:rsidR="00287A59" w:rsidRPr="001911E3">
        <w:t>(</w:t>
      </w:r>
      <w:proofErr w:type="spellStart"/>
      <w:r w:rsidR="00287A59" w:rsidRPr="001911E3">
        <w:t>t.j</w:t>
      </w:r>
      <w:proofErr w:type="spellEnd"/>
      <w:r w:rsidR="00287A59" w:rsidRPr="001911E3">
        <w:t>. Dz. U. z 2024 poz. 1320)</w:t>
      </w:r>
      <w:r w:rsidR="00BE7BFD" w:rsidRPr="001911E3">
        <w:t xml:space="preserve">, </w:t>
      </w:r>
      <w:r w:rsidR="00E74BC3" w:rsidRPr="001911E3">
        <w:t>udostępnia</w:t>
      </w:r>
      <w:r w:rsidR="00BE7BFD" w:rsidRPr="001911E3">
        <w:t xml:space="preserve"> poniżej treść zapytań do S</w:t>
      </w:r>
      <w:r w:rsidR="0012774F" w:rsidRPr="001911E3">
        <w:t>pecyfikacji Warunków Zamówienia (</w:t>
      </w:r>
      <w:r w:rsidR="0012774F" w:rsidRPr="001911E3">
        <w:rPr>
          <w:lang w:eastAsia="ar-SA"/>
        </w:rPr>
        <w:t>zwanej dalej</w:t>
      </w:r>
      <w:r w:rsidR="0012774F" w:rsidRPr="001911E3">
        <w:rPr>
          <w:b/>
          <w:lang w:eastAsia="ar-SA"/>
        </w:rPr>
        <w:t xml:space="preserve"> </w:t>
      </w:r>
      <w:r w:rsidR="0012774F" w:rsidRPr="001911E3">
        <w:rPr>
          <w:bCs/>
          <w:lang w:eastAsia="ar-SA"/>
        </w:rPr>
        <w:t>”SWZ”)</w:t>
      </w:r>
      <w:r w:rsidR="00E74BC3" w:rsidRPr="001911E3">
        <w:rPr>
          <w:bCs/>
          <w:lang w:eastAsia="ar-SA"/>
        </w:rPr>
        <w:t xml:space="preserve"> </w:t>
      </w:r>
      <w:r w:rsidR="00E74BC3" w:rsidRPr="001911E3">
        <w:t>wraz z wyjaśnieniami</w:t>
      </w:r>
      <w:r w:rsidR="0012774F" w:rsidRPr="001911E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7A59" w:rsidRPr="001911E3" w14:paraId="6B054574" w14:textId="77777777" w:rsidTr="0014254A">
        <w:tc>
          <w:tcPr>
            <w:tcW w:w="9356" w:type="dxa"/>
          </w:tcPr>
          <w:p w14:paraId="61290C2B" w14:textId="0915F36F" w:rsidR="00287A59" w:rsidRPr="001911E3" w:rsidRDefault="00287A59" w:rsidP="001911E3">
            <w:pPr>
              <w:spacing w:before="60" w:after="60"/>
              <w:ind w:left="30" w:right="-72"/>
              <w:rPr>
                <w:b/>
                <w:bCs/>
              </w:rPr>
            </w:pPr>
            <w:r w:rsidRPr="001911E3">
              <w:rPr>
                <w:b/>
                <w:bCs/>
              </w:rPr>
              <w:t xml:space="preserve">Pytanie </w:t>
            </w:r>
          </w:p>
          <w:p w14:paraId="7EC4A56F" w14:textId="77777777" w:rsidR="00287A59" w:rsidRPr="001911E3" w:rsidRDefault="00287A59" w:rsidP="001911E3">
            <w:pPr>
              <w:spacing w:after="120"/>
              <w:ind w:left="30" w:right="-72"/>
              <w:jc w:val="both"/>
            </w:pPr>
            <w:r w:rsidRPr="001911E3">
              <w:t>1. Dotyczy pkt 12 Opisu Przedmiotu zamówienia.</w:t>
            </w:r>
          </w:p>
          <w:p w14:paraId="590B8F08" w14:textId="77777777" w:rsidR="00287A59" w:rsidRPr="001911E3" w:rsidRDefault="00287A59" w:rsidP="001911E3">
            <w:pPr>
              <w:spacing w:after="120"/>
              <w:ind w:left="30" w:right="-72"/>
              <w:jc w:val="both"/>
            </w:pPr>
            <w:r w:rsidRPr="001911E3">
              <w:t>„ Uruchomienie kredytu w rachunku bieżącym o wartości 5.000.000,00 zł z oprocentowaniem zmiennym</w:t>
            </w:r>
          </w:p>
          <w:p w14:paraId="2B7AFB8D" w14:textId="77777777" w:rsidR="00287A59" w:rsidRPr="001911E3" w:rsidRDefault="00287A59" w:rsidP="001911E3">
            <w:pPr>
              <w:spacing w:after="120"/>
              <w:ind w:left="30" w:right="-72"/>
              <w:jc w:val="both"/>
            </w:pPr>
            <w:r w:rsidRPr="001911E3">
              <w:t>liczonym comiesięcznie w oparciu o średnią arytmetyczną stawki WIBOR 1M ze wszystkich dni roboczych</w:t>
            </w:r>
          </w:p>
          <w:p w14:paraId="28111B4D" w14:textId="77777777" w:rsidR="00287A59" w:rsidRPr="001911E3" w:rsidRDefault="00287A59" w:rsidP="001911E3">
            <w:pPr>
              <w:spacing w:after="120"/>
              <w:ind w:left="30" w:right="-72"/>
              <w:jc w:val="both"/>
            </w:pPr>
            <w:r w:rsidRPr="001911E3">
              <w:t>miesiąca poprzedzającego dany miesiąc obrachunkowy. „</w:t>
            </w:r>
          </w:p>
          <w:p w14:paraId="335132F6" w14:textId="77777777" w:rsidR="00287A59" w:rsidRPr="001911E3" w:rsidRDefault="00287A59" w:rsidP="001911E3">
            <w:pPr>
              <w:spacing w:after="120"/>
              <w:ind w:left="30" w:right="-72"/>
              <w:jc w:val="both"/>
            </w:pPr>
            <w:r w:rsidRPr="001911E3">
              <w:t>Prośmy o wyrażenie zgody na zmianę wskaźnika na stosowany przez Bank, mianowicie</w:t>
            </w:r>
          </w:p>
          <w:p w14:paraId="4D1CE6FA" w14:textId="77777777" w:rsidR="00287A59" w:rsidRPr="001911E3" w:rsidRDefault="00287A59" w:rsidP="001911E3">
            <w:pPr>
              <w:spacing w:after="120"/>
              <w:ind w:left="30" w:right="-72"/>
              <w:jc w:val="both"/>
            </w:pPr>
            <w:r w:rsidRPr="001911E3">
              <w:t>Bank naliczy odsetki według zmiennej stypy procentowej określonej jako suma wskaźnika referencyjnego WIBOR</w:t>
            </w:r>
          </w:p>
          <w:p w14:paraId="68D5D5F7" w14:textId="77777777" w:rsidR="00287A59" w:rsidRPr="001911E3" w:rsidRDefault="00287A59" w:rsidP="001911E3">
            <w:pPr>
              <w:spacing w:after="120"/>
              <w:ind w:left="30" w:right="-72"/>
              <w:jc w:val="both"/>
            </w:pPr>
            <w:r w:rsidRPr="001911E3">
              <w:t>1M publikowanego w pierwszym Dniu Roboczym miesiąca kalendarzowego.</w:t>
            </w:r>
          </w:p>
          <w:p w14:paraId="6E7E5A11" w14:textId="77777777" w:rsidR="00287A59" w:rsidRPr="001911E3" w:rsidRDefault="00287A59" w:rsidP="001911E3">
            <w:pPr>
              <w:spacing w:after="40"/>
              <w:ind w:left="30" w:right="-72"/>
              <w:rPr>
                <w:b/>
                <w:bCs/>
              </w:rPr>
            </w:pPr>
            <w:r w:rsidRPr="001911E3">
              <w:rPr>
                <w:b/>
                <w:bCs/>
              </w:rPr>
              <w:t>Stanowisko (wyjaśnienie) Zamawiającego:</w:t>
            </w:r>
          </w:p>
          <w:p w14:paraId="00522941" w14:textId="50648D8F" w:rsidR="00287A59" w:rsidRPr="001911E3" w:rsidRDefault="00287A59" w:rsidP="001911E3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44465EBD" w14:textId="0EC7207D" w:rsidR="00BE7BFD" w:rsidRPr="001911E3" w:rsidRDefault="00F5145A" w:rsidP="00520165">
      <w:pPr>
        <w:jc w:val="both"/>
      </w:pPr>
      <w:r w:rsidRPr="00F5145A">
        <w:rPr>
          <w:b/>
          <w:bCs/>
        </w:rPr>
        <w:t>Tak , wyrażamy zgodę przy czym odsetki będą płacone przez Urząd na podstawie informacji otrzymanej z banku a nie ściągane automatycznie z rachunku Urzędu</w:t>
      </w:r>
    </w:p>
    <w:p w14:paraId="47793C34" w14:textId="7A76D0F6" w:rsidR="006D4AB3" w:rsidRPr="001911E3" w:rsidRDefault="006D4AB3" w:rsidP="00D8461B">
      <w:pPr>
        <w:spacing w:before="120" w:after="120" w:line="360" w:lineRule="auto"/>
        <w:ind w:left="567"/>
        <w:jc w:val="right"/>
      </w:pPr>
    </w:p>
    <w:sectPr w:rsidR="006D4AB3" w:rsidRPr="001911E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FD4A7" w14:textId="77777777" w:rsidR="00016F91" w:rsidRDefault="00016F91">
      <w:r>
        <w:separator/>
      </w:r>
    </w:p>
  </w:endnote>
  <w:endnote w:type="continuationSeparator" w:id="0">
    <w:p w14:paraId="6A91369F" w14:textId="77777777" w:rsidR="00016F91" w:rsidRDefault="00016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E8E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005C2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702D8" w14:textId="6577400F" w:rsidR="006D4AB3" w:rsidRPr="00843A88" w:rsidRDefault="001911E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1DFF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CAEC2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D1E50B" w14:textId="77777777" w:rsidR="006D4AB3" w:rsidRDefault="006D4AB3">
    <w:pPr>
      <w:pStyle w:val="Stopka"/>
      <w:tabs>
        <w:tab w:val="clear" w:pos="4536"/>
        <w:tab w:val="left" w:pos="6237"/>
      </w:tabs>
    </w:pPr>
  </w:p>
  <w:p w14:paraId="544C80C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B73E5" w14:textId="77777777" w:rsidR="00016F91" w:rsidRDefault="00016F91">
      <w:r>
        <w:separator/>
      </w:r>
    </w:p>
  </w:footnote>
  <w:footnote w:type="continuationSeparator" w:id="0">
    <w:p w14:paraId="29B8320E" w14:textId="77777777" w:rsidR="00016F91" w:rsidRDefault="00016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9A014" w14:textId="77777777" w:rsidR="00287A59" w:rsidRDefault="00287A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81113" w14:textId="77777777" w:rsidR="00287A59" w:rsidRDefault="00287A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068C3" w14:textId="77777777" w:rsidR="00287A59" w:rsidRDefault="00287A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9430192">
    <w:abstractNumId w:val="3"/>
  </w:num>
  <w:num w:numId="2" w16cid:durableId="108932469">
    <w:abstractNumId w:val="6"/>
  </w:num>
  <w:num w:numId="3" w16cid:durableId="401224845">
    <w:abstractNumId w:val="2"/>
  </w:num>
  <w:num w:numId="4" w16cid:durableId="1149516321">
    <w:abstractNumId w:val="5"/>
  </w:num>
  <w:num w:numId="5" w16cid:durableId="1323850027">
    <w:abstractNumId w:val="0"/>
  </w:num>
  <w:num w:numId="6" w16cid:durableId="394663327">
    <w:abstractNumId w:val="1"/>
  </w:num>
  <w:num w:numId="7" w16cid:durableId="9419142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6F91"/>
    <w:rsid w:val="00016F91"/>
    <w:rsid w:val="00031374"/>
    <w:rsid w:val="000A1097"/>
    <w:rsid w:val="000E2A8F"/>
    <w:rsid w:val="0012774F"/>
    <w:rsid w:val="00144B7A"/>
    <w:rsid w:val="00180C6E"/>
    <w:rsid w:val="001911E3"/>
    <w:rsid w:val="00287A59"/>
    <w:rsid w:val="0029606A"/>
    <w:rsid w:val="004848F3"/>
    <w:rsid w:val="004A75F2"/>
    <w:rsid w:val="004E4B64"/>
    <w:rsid w:val="005144A9"/>
    <w:rsid w:val="00520165"/>
    <w:rsid w:val="005B1B08"/>
    <w:rsid w:val="006128E0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145A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3CC9E0"/>
  <w15:chartTrackingRefBased/>
  <w15:docId w15:val="{7CD0267F-6A82-422D-9A40-63E81746B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2001-02-10T14:28:00Z</cp:lastPrinted>
  <dcterms:created xsi:type="dcterms:W3CDTF">2025-11-04T12:33:00Z</dcterms:created>
  <dcterms:modified xsi:type="dcterms:W3CDTF">2025-11-04T12:33:00Z</dcterms:modified>
</cp:coreProperties>
</file>