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EB04" w14:textId="2ADAB618" w:rsidR="00843A88" w:rsidRPr="00F40F0A" w:rsidRDefault="00F25D96" w:rsidP="00FD4AEC">
      <w:pPr>
        <w:spacing w:after="480"/>
        <w:jc w:val="right"/>
      </w:pPr>
      <w:r w:rsidRPr="00F40F0A">
        <w:t>Niepołomice</w:t>
      </w:r>
      <w:r w:rsidR="00843A88" w:rsidRPr="00F40F0A">
        <w:t xml:space="preserve"> dnia: </w:t>
      </w:r>
      <w:r w:rsidR="00771BC6">
        <w:t>2025-11-04</w:t>
      </w:r>
    </w:p>
    <w:p w14:paraId="2719D451" w14:textId="77777777" w:rsidR="00843A88" w:rsidRPr="00F40F0A" w:rsidRDefault="00F25D96" w:rsidP="00843A88">
      <w:pPr>
        <w:spacing w:line="360" w:lineRule="auto"/>
      </w:pPr>
      <w:r w:rsidRPr="00F40F0A">
        <w:t>GMINA NIEPOŁOMICE</w:t>
      </w:r>
    </w:p>
    <w:p w14:paraId="24F2F56E" w14:textId="77777777" w:rsidR="00843A88" w:rsidRPr="00F40F0A" w:rsidRDefault="00F25D96" w:rsidP="00843A88">
      <w:pPr>
        <w:spacing w:line="360" w:lineRule="auto"/>
      </w:pPr>
      <w:r w:rsidRPr="00F40F0A">
        <w:t>Pl. Zwycięstwa</w:t>
      </w:r>
      <w:r w:rsidR="00843A88" w:rsidRPr="00F40F0A">
        <w:t xml:space="preserve"> </w:t>
      </w:r>
      <w:r w:rsidRPr="00F40F0A">
        <w:t>13</w:t>
      </w:r>
    </w:p>
    <w:p w14:paraId="17BE33D0" w14:textId="77777777" w:rsidR="00843A88" w:rsidRPr="00F40F0A" w:rsidRDefault="00F25D96" w:rsidP="00843A88">
      <w:r w:rsidRPr="00F40F0A">
        <w:t>32-005</w:t>
      </w:r>
      <w:r w:rsidR="00843A88" w:rsidRPr="00F40F0A">
        <w:t xml:space="preserve"> </w:t>
      </w:r>
      <w:r w:rsidRPr="00F40F0A">
        <w:t>Niepołomice</w:t>
      </w:r>
    </w:p>
    <w:p w14:paraId="19DBE1E5" w14:textId="5637F083" w:rsidR="00843A88" w:rsidRPr="00F40F0A" w:rsidRDefault="00F40F0A" w:rsidP="00FD4AEC">
      <w:pPr>
        <w:spacing w:after="480"/>
        <w:jc w:val="both"/>
      </w:pPr>
      <w:r w:rsidRPr="00F40F0A">
        <w:t>Pismo: ZP.271.42.2025.1</w:t>
      </w:r>
    </w:p>
    <w:p w14:paraId="2375C710" w14:textId="77777777" w:rsidR="00843A88" w:rsidRPr="00F40F0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</w:pPr>
      <w:r w:rsidRPr="00F40F0A">
        <w:t>WYKONAWCY</w:t>
      </w:r>
    </w:p>
    <w:p w14:paraId="7862857A" w14:textId="77777777" w:rsidR="00843A88" w:rsidRPr="00F40F0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40F0A">
        <w:t>ubiegający się o zamówienie</w:t>
      </w:r>
    </w:p>
    <w:p w14:paraId="76A7A343" w14:textId="77777777" w:rsidR="004E4B64" w:rsidRPr="00F40F0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40F0A">
        <w:rPr>
          <w:rFonts w:eastAsia="Calibri"/>
          <w:lang w:eastAsia="en-US"/>
        </w:rPr>
        <w:t xml:space="preserve">Dotyczy: </w:t>
      </w:r>
      <w:r w:rsidRPr="00F40F0A">
        <w:t>postępowania o udzielenie zamówienia publicznego</w:t>
      </w:r>
      <w:r w:rsidRPr="00F40F0A">
        <w:rPr>
          <w:rFonts w:eastAsia="Calibri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F40F0A" w14:paraId="03DFEF58" w14:textId="77777777" w:rsidTr="00F40F0A">
        <w:trPr>
          <w:gridAfter w:val="1"/>
          <w:wAfter w:w="106" w:type="dxa"/>
        </w:trPr>
        <w:tc>
          <w:tcPr>
            <w:tcW w:w="2269" w:type="dxa"/>
          </w:tcPr>
          <w:p w14:paraId="182F2A9E" w14:textId="77777777" w:rsidR="004E4B64" w:rsidRPr="00F40F0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40F0A">
              <w:t>Nazwa zamówienia:</w:t>
            </w:r>
          </w:p>
        </w:tc>
        <w:tc>
          <w:tcPr>
            <w:tcW w:w="6803" w:type="dxa"/>
          </w:tcPr>
          <w:p w14:paraId="6482AAD1" w14:textId="77777777" w:rsidR="004E4B64" w:rsidRPr="00F40F0A" w:rsidRDefault="00F25D9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 w:rsidRPr="00F40F0A">
              <w:t>Bankowa obsługa budżetu Miasta i Gminy Niepołomice</w:t>
            </w:r>
            <w:r w:rsidR="004E4B64" w:rsidRPr="00F40F0A">
              <w:t>.</w:t>
            </w:r>
          </w:p>
        </w:tc>
      </w:tr>
      <w:tr w:rsidR="00F25D96" w:rsidRPr="00F40F0A" w14:paraId="491C94B0" w14:textId="77777777" w:rsidTr="00F40F0A">
        <w:trPr>
          <w:gridAfter w:val="1"/>
          <w:wAfter w:w="106" w:type="dxa"/>
        </w:trPr>
        <w:tc>
          <w:tcPr>
            <w:tcW w:w="2269" w:type="dxa"/>
          </w:tcPr>
          <w:p w14:paraId="40EDA729" w14:textId="77777777" w:rsidR="00F25D96" w:rsidRPr="00F40F0A" w:rsidRDefault="00F25D96" w:rsidP="00BB3F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40F0A">
              <w:t>Numer referencyjny:</w:t>
            </w:r>
          </w:p>
        </w:tc>
        <w:tc>
          <w:tcPr>
            <w:tcW w:w="6803" w:type="dxa"/>
          </w:tcPr>
          <w:p w14:paraId="78329F77" w14:textId="77777777" w:rsidR="00F25D96" w:rsidRPr="00F40F0A" w:rsidRDefault="00F25D96" w:rsidP="00BB3F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 w:rsidRPr="00F40F0A">
              <w:t>ZP.271.42.2025</w:t>
            </w:r>
          </w:p>
        </w:tc>
      </w:tr>
      <w:tr w:rsidR="00843A88" w:rsidRPr="00F40F0A" w14:paraId="3BAEAD85" w14:textId="77777777" w:rsidTr="00F40F0A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35E5605D" w14:textId="77777777" w:rsidR="00843A88" w:rsidRPr="00F40F0A" w:rsidRDefault="00843A88" w:rsidP="00843A88">
            <w:pPr>
              <w:keepNext/>
              <w:spacing w:before="240" w:after="240"/>
              <w:jc w:val="center"/>
              <w:outlineLvl w:val="0"/>
              <w:rPr>
                <w:spacing w:val="50"/>
                <w:kern w:val="28"/>
              </w:rPr>
            </w:pPr>
            <w:r w:rsidRPr="00F40F0A">
              <w:rPr>
                <w:spacing w:val="50"/>
                <w:kern w:val="28"/>
              </w:rPr>
              <w:t>WYJAŚNIENIA TREŚCI SWZ</w:t>
            </w:r>
          </w:p>
        </w:tc>
      </w:tr>
    </w:tbl>
    <w:p w14:paraId="3743AA13" w14:textId="77777777" w:rsidR="0012774F" w:rsidRPr="00F40F0A" w:rsidRDefault="00520165" w:rsidP="00F40F0A">
      <w:pPr>
        <w:spacing w:line="360" w:lineRule="auto"/>
        <w:jc w:val="both"/>
      </w:pPr>
      <w:r w:rsidRPr="00F40F0A">
        <w:t xml:space="preserve">Zamawiający, </w:t>
      </w:r>
      <w:r w:rsidR="00F25D96" w:rsidRPr="00F40F0A">
        <w:rPr>
          <w:b/>
          <w:bCs/>
        </w:rPr>
        <w:t>GMINA NIEPOŁOMICE</w:t>
      </w:r>
      <w:r w:rsidRPr="00F40F0A">
        <w:t xml:space="preserve">, działając na podstawie art. </w:t>
      </w:r>
      <w:r w:rsidR="00E74BC3" w:rsidRPr="00F40F0A">
        <w:t>284</w:t>
      </w:r>
      <w:r w:rsidRPr="00F40F0A">
        <w:t xml:space="preserve"> ust. </w:t>
      </w:r>
      <w:r w:rsidR="0029606A" w:rsidRPr="00F40F0A">
        <w:t>6</w:t>
      </w:r>
      <w:r w:rsidRPr="00F40F0A">
        <w:t xml:space="preserve"> ustawy z dnia </w:t>
      </w:r>
      <w:r w:rsidR="0029606A" w:rsidRPr="00F40F0A">
        <w:t>11</w:t>
      </w:r>
      <w:r w:rsidRPr="00F40F0A">
        <w:t xml:space="preserve"> </w:t>
      </w:r>
      <w:r w:rsidR="0029606A" w:rsidRPr="00F40F0A">
        <w:t xml:space="preserve">września </w:t>
      </w:r>
      <w:r w:rsidRPr="00F40F0A">
        <w:t>20</w:t>
      </w:r>
      <w:r w:rsidR="0029606A" w:rsidRPr="00F40F0A">
        <w:t>19</w:t>
      </w:r>
      <w:r w:rsidRPr="00F40F0A">
        <w:t xml:space="preserve"> r</w:t>
      </w:r>
      <w:r w:rsidR="0029606A" w:rsidRPr="00F40F0A">
        <w:t>.</w:t>
      </w:r>
      <w:r w:rsidRPr="00F40F0A">
        <w:t xml:space="preserve"> Prawo </w:t>
      </w:r>
      <w:r w:rsidR="0029606A" w:rsidRPr="00F40F0A">
        <w:t>z</w:t>
      </w:r>
      <w:r w:rsidRPr="00F40F0A">
        <w:t xml:space="preserve">amówień </w:t>
      </w:r>
      <w:r w:rsidR="0029606A" w:rsidRPr="00F40F0A">
        <w:t>p</w:t>
      </w:r>
      <w:r w:rsidRPr="00F40F0A">
        <w:t xml:space="preserve">ublicznych </w:t>
      </w:r>
      <w:r w:rsidR="00F25D96" w:rsidRPr="00F40F0A">
        <w:t>(</w:t>
      </w:r>
      <w:proofErr w:type="spellStart"/>
      <w:r w:rsidR="00F25D96" w:rsidRPr="00F40F0A">
        <w:t>t.j</w:t>
      </w:r>
      <w:proofErr w:type="spellEnd"/>
      <w:r w:rsidR="00F25D96" w:rsidRPr="00F40F0A">
        <w:t>. Dz. U. z 2024 poz. 1320)</w:t>
      </w:r>
      <w:r w:rsidR="00BE7BFD" w:rsidRPr="00F40F0A">
        <w:t xml:space="preserve">, </w:t>
      </w:r>
      <w:r w:rsidR="00E74BC3" w:rsidRPr="00F40F0A">
        <w:t>udostępnia</w:t>
      </w:r>
      <w:r w:rsidR="00BE7BFD" w:rsidRPr="00F40F0A">
        <w:t xml:space="preserve"> poniżej treść zapytań do S</w:t>
      </w:r>
      <w:r w:rsidR="0012774F" w:rsidRPr="00F40F0A">
        <w:t>pecyfikacji Warunków Zamówienia (</w:t>
      </w:r>
      <w:r w:rsidR="0012774F" w:rsidRPr="00F40F0A">
        <w:rPr>
          <w:lang w:eastAsia="ar-SA"/>
        </w:rPr>
        <w:t>zwanej dalej ”SWZ”)</w:t>
      </w:r>
      <w:r w:rsidR="00E74BC3" w:rsidRPr="00F40F0A">
        <w:rPr>
          <w:lang w:eastAsia="ar-SA"/>
        </w:rPr>
        <w:t xml:space="preserve"> </w:t>
      </w:r>
      <w:r w:rsidR="00E74BC3" w:rsidRPr="00F40F0A">
        <w:t>wraz z wyjaśnieniami</w:t>
      </w:r>
      <w:r w:rsidR="0012774F" w:rsidRPr="00F40F0A">
        <w:rPr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5D96" w:rsidRPr="00B91C1E" w14:paraId="4314E14C" w14:textId="77777777" w:rsidTr="00BB3F31">
        <w:tc>
          <w:tcPr>
            <w:tcW w:w="9356" w:type="dxa"/>
          </w:tcPr>
          <w:p w14:paraId="39E05DD0" w14:textId="5BFA903E" w:rsidR="00F25D96" w:rsidRPr="00B91C1E" w:rsidRDefault="00F25D96" w:rsidP="00BB3F3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91C1E">
              <w:rPr>
                <w:b/>
                <w:bCs/>
              </w:rPr>
              <w:t>Pytani</w:t>
            </w:r>
            <w:r w:rsidR="00F40F0A" w:rsidRPr="00B91C1E">
              <w:rPr>
                <w:b/>
                <w:bCs/>
              </w:rPr>
              <w:t>a</w:t>
            </w:r>
          </w:p>
          <w:p w14:paraId="1DF35BD3" w14:textId="1E4DD598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jc w:val="both"/>
            </w:pPr>
            <w:r w:rsidRPr="00B91C1E">
              <w:t>Prosimy o wyrażenie zgody na zastąpienie blankietów czekowych czekami elektronicznymi – dyspozycje wypłaty składane poprzez system bankowości elektronicznej są powszechniej stosowną formą wypłaty gotówkowej i pozwalają na sprawną realizację procesu gotówkowego. Wypłata odbywałaby się m.in za okazaniem dowodu osobistego na podstawie indywidualnego kodu wypłaty/PIN, na rzecz wskazanej w zleceniu osoby. Dane o transakcji wypłaty gotówkowej są dostępne w systemie bankowości elektronicznej. Wymóg stosowania czeków papierowych należy uznać za archaiczny, gdyż produkt jest obecnie wycofany z ofert większości Banków. Charakteryzuje się niskim poziomem bezpieczeństwa oraz potencjalnym ryzykiem nadużyć. Utrzymanie wymogu czeków papierowych w konsekwencji może ograniczać konkurencyjność składanych ofert.</w:t>
            </w:r>
          </w:p>
          <w:p w14:paraId="47AF83D6" w14:textId="5BE5522E" w:rsidR="009B4481" w:rsidRPr="00B91C1E" w:rsidRDefault="009B4481" w:rsidP="009B4481">
            <w:pPr>
              <w:spacing w:before="60" w:after="60" w:line="276" w:lineRule="auto"/>
              <w:ind w:left="390" w:right="-72"/>
              <w:jc w:val="both"/>
              <w:rPr>
                <w:b/>
              </w:rPr>
            </w:pPr>
            <w:r w:rsidRPr="00B91C1E">
              <w:rPr>
                <w:b/>
              </w:rPr>
              <w:t>Tak, wyrażamy zgodę na zastąpienie blankietów czekowych czekami elektronicznymi</w:t>
            </w:r>
          </w:p>
          <w:p w14:paraId="22E391CA" w14:textId="3EB32F41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potwierdzenie, że w przypadku rynkowej likwidacji stawki WIBID i/lub WIBOR zamawiający wyraża zgodę na jej zastąpienie alternatywną stawką celem kontynuacji współpracy.</w:t>
            </w:r>
          </w:p>
          <w:p w14:paraId="6CDECFB9" w14:textId="1B98F87A" w:rsidR="009F5444" w:rsidRPr="00B91C1E" w:rsidRDefault="00E34584" w:rsidP="009F5444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Tak, wyrażamy zgodę na  zastąpienie stawki WIBID/WIBOR alternatywną stawką celem kontynuacji współpracy.</w:t>
            </w:r>
          </w:p>
          <w:p w14:paraId="73F9F08F" w14:textId="3BDC1EC1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 xml:space="preserve">Prosimy o podanie średniego salda lokowanego w PLN na lokatach terminowych i lokatach </w:t>
            </w:r>
            <w:proofErr w:type="spellStart"/>
            <w:r w:rsidRPr="00B91C1E">
              <w:t>overnight</w:t>
            </w:r>
            <w:proofErr w:type="spellEnd"/>
            <w:r w:rsidRPr="00B91C1E">
              <w:t xml:space="preserve"> w 2024r.</w:t>
            </w:r>
          </w:p>
          <w:p w14:paraId="71922C2A" w14:textId="5AD0644E" w:rsidR="00B033C5" w:rsidRPr="00B91C1E" w:rsidRDefault="002A4AD0" w:rsidP="00B033C5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W 2024 roku była jedna lokata dwutygodniowa</w:t>
            </w:r>
            <w:r w:rsidR="00B033C5" w:rsidRPr="00B91C1E">
              <w:rPr>
                <w:b/>
              </w:rPr>
              <w:t xml:space="preserve"> na 10 000 000,00 PLN.</w:t>
            </w:r>
          </w:p>
          <w:p w14:paraId="568EA113" w14:textId="1174AB20" w:rsidR="00F40F0A" w:rsidRPr="00B91C1E" w:rsidRDefault="00F40F0A" w:rsidP="00900D9E">
            <w:pPr>
              <w:pStyle w:val="Akapitzlist"/>
              <w:numPr>
                <w:ilvl w:val="0"/>
                <w:numId w:val="8"/>
              </w:numPr>
              <w:spacing w:before="60" w:after="60"/>
              <w:ind w:right="-72"/>
              <w:rPr>
                <w:rFonts w:ascii="Times New Roman" w:hAnsi="Times New Roman"/>
              </w:rPr>
            </w:pPr>
            <w:r w:rsidRPr="00B91C1E">
              <w:rPr>
                <w:rFonts w:ascii="Times New Roman" w:hAnsi="Times New Roman"/>
              </w:rPr>
              <w:t>Prosimy o podanie prognozowanego średniego salda na:</w:t>
            </w:r>
          </w:p>
          <w:p w14:paraId="38C62AF2" w14:textId="08038833" w:rsidR="00F40F0A" w:rsidRPr="00B91C1E" w:rsidRDefault="00F40F0A" w:rsidP="00900D9E">
            <w:pPr>
              <w:spacing w:before="60" w:after="60" w:line="276" w:lineRule="auto"/>
              <w:ind w:left="390" w:right="-72"/>
            </w:pPr>
            <w:r w:rsidRPr="00B91C1E">
              <w:t>rachunkach nieoprocentowanych w PLN;</w:t>
            </w:r>
          </w:p>
          <w:p w14:paraId="256A65F9" w14:textId="0516D53C" w:rsidR="00F40F0A" w:rsidRPr="00B91C1E" w:rsidRDefault="00F40F0A" w:rsidP="00900D9E">
            <w:pPr>
              <w:spacing w:before="60" w:after="60" w:line="276" w:lineRule="auto"/>
              <w:ind w:left="390" w:right="-72"/>
            </w:pPr>
            <w:r w:rsidRPr="00B91C1E">
              <w:t>rachunkach walutowych;</w:t>
            </w:r>
          </w:p>
          <w:p w14:paraId="7DD6D60C" w14:textId="17956325" w:rsidR="00F40F0A" w:rsidRPr="00B91C1E" w:rsidRDefault="00F40F0A" w:rsidP="00900D9E">
            <w:pPr>
              <w:spacing w:before="60" w:after="60" w:line="276" w:lineRule="auto"/>
              <w:ind w:left="390" w:right="-72"/>
            </w:pPr>
            <w:r w:rsidRPr="00B91C1E">
              <w:t>wszystkich rachunkach oprocentowanych w walucie PLN Zamawiającego i jednostek bez lokat.</w:t>
            </w:r>
          </w:p>
          <w:p w14:paraId="6D0D81E4" w14:textId="5146A3E6" w:rsidR="009F5444" w:rsidRPr="00B91C1E" w:rsidRDefault="009F5444" w:rsidP="009F5444">
            <w:pPr>
              <w:spacing w:before="60" w:after="60" w:line="276" w:lineRule="auto"/>
              <w:ind w:left="375" w:right="-72"/>
            </w:pPr>
            <w:r w:rsidRPr="00B91C1E">
              <w:rPr>
                <w:b/>
              </w:rPr>
              <w:t>Nie jesteśmy w stanie podać prognozowanego średniego salda</w:t>
            </w:r>
            <w:r w:rsidRPr="00B91C1E">
              <w:t>.</w:t>
            </w:r>
          </w:p>
          <w:p w14:paraId="35DE8D56" w14:textId="31A7A4B4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lastRenderedPageBreak/>
              <w:t xml:space="preserve"> Dotyczy wpłat gotówkowych otwartych w placówkach:</w:t>
            </w:r>
          </w:p>
          <w:p w14:paraId="3BCF63BE" w14:textId="2D3378FD" w:rsidR="00F40F0A" w:rsidRPr="00B91C1E" w:rsidRDefault="00F40F0A" w:rsidP="00F40F0A">
            <w:pPr>
              <w:spacing w:before="60" w:after="60" w:line="276" w:lineRule="auto"/>
              <w:ind w:left="390" w:right="-72"/>
            </w:pPr>
            <w:r w:rsidRPr="00B91C1E">
              <w:t>a/ prosimy o podanie jaki udział we wpłatach mają wpłaty o pojedynczej wartości do 1.500 zł.</w:t>
            </w:r>
          </w:p>
          <w:p w14:paraId="6D2DE06E" w14:textId="1AAD1E84" w:rsidR="000A4AFD" w:rsidRPr="00B91C1E" w:rsidRDefault="00B87595" w:rsidP="00F40F0A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Złożony został wniosek do banku o podanie w/w udziału we wpłatach, jak tylko otrzymamy dane to niezwłocznie uzupełnimy odpowiedź.</w:t>
            </w:r>
          </w:p>
          <w:p w14:paraId="0F78F5E5" w14:textId="7427CB6C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Dotyczy wypłat gotówkowych otwartych w placówkach:</w:t>
            </w:r>
          </w:p>
          <w:p w14:paraId="0D61AC59" w14:textId="7169E1E8" w:rsidR="00F40F0A" w:rsidRPr="00B91C1E" w:rsidRDefault="00F40F0A" w:rsidP="00F40F0A">
            <w:pPr>
              <w:spacing w:before="60" w:after="60" w:line="276" w:lineRule="auto"/>
              <w:ind w:left="390" w:right="-72"/>
            </w:pPr>
            <w:r w:rsidRPr="00B91C1E">
              <w:t>a/ prosimy o podanie jaki udział w wypłatach mają wypłaty o pojedynczej wartości ponad 5.000 zł</w:t>
            </w:r>
          </w:p>
          <w:p w14:paraId="09FB2703" w14:textId="1BC66482" w:rsidR="000A4AFD" w:rsidRPr="00B91C1E" w:rsidRDefault="00B87595" w:rsidP="00B87595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Złożony został wniosek do banku o podanie w/w udziału w wypłatach, jak tylko otrzymamy dane to niezwłocznie uzupełnimy odpowiedź.</w:t>
            </w:r>
          </w:p>
          <w:p w14:paraId="5ECBA7DB" w14:textId="2CD1B8BA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doprecyzowanie czy wskazana w opisie przedmiotu zamówienia ilość wpłat/wypłat dotyczy tylko wpłat /wypłat w placówkach Banku czy także w Kasie Zamawiającego o ile takie zamawiający posiada?</w:t>
            </w:r>
          </w:p>
          <w:p w14:paraId="45F35606" w14:textId="6A6EC248" w:rsidR="00F40F0A" w:rsidRPr="00B91C1E" w:rsidRDefault="00F40F0A" w:rsidP="00F40F0A">
            <w:pPr>
              <w:spacing w:before="60" w:after="60" w:line="276" w:lineRule="auto"/>
              <w:ind w:left="30" w:right="-72"/>
            </w:pPr>
            <w:r w:rsidRPr="00B91C1E">
              <w:t xml:space="preserve">       a/jeśli tak, prośba o podanie ilości wpłat i wypłat dokonywanych w Kasie.</w:t>
            </w:r>
          </w:p>
          <w:p w14:paraId="2337F960" w14:textId="09D468E1" w:rsidR="00F40F0A" w:rsidRPr="00B91C1E" w:rsidRDefault="00F40F0A" w:rsidP="00F40F0A">
            <w:pPr>
              <w:spacing w:before="60" w:after="60" w:line="276" w:lineRule="auto"/>
              <w:ind w:left="30" w:right="-72"/>
            </w:pPr>
            <w:r w:rsidRPr="00B91C1E">
              <w:t xml:space="preserve">       b/prośba o potwierdzenie, czy podczas trwania obsługi Zamawiający planuje utrzymać Kasę.</w:t>
            </w:r>
          </w:p>
          <w:p w14:paraId="1E0A8D91" w14:textId="084C1AB0" w:rsidR="009F5444" w:rsidRPr="00B91C1E" w:rsidRDefault="002A1037" w:rsidP="00B91C1E">
            <w:pPr>
              <w:spacing w:before="60" w:after="60" w:line="276" w:lineRule="auto"/>
              <w:ind w:left="314" w:right="-72" w:hanging="284"/>
              <w:rPr>
                <w:b/>
              </w:rPr>
            </w:pPr>
            <w:r w:rsidRPr="00B91C1E">
              <w:rPr>
                <w:b/>
              </w:rPr>
              <w:t xml:space="preserve">      </w:t>
            </w:r>
            <w:r w:rsidR="009F5444" w:rsidRPr="00B91C1E">
              <w:rPr>
                <w:b/>
              </w:rPr>
              <w:t>Tak, wskazana w opisie przedmiotu zamówienia ilość wpłat/wypłat dotyczy tylk</w:t>
            </w:r>
            <w:r w:rsidRPr="00B91C1E">
              <w:rPr>
                <w:b/>
              </w:rPr>
              <w:t xml:space="preserve">o wpłat/wypłat w </w:t>
            </w:r>
            <w:r w:rsidR="009F5444" w:rsidRPr="00B91C1E">
              <w:rPr>
                <w:b/>
              </w:rPr>
              <w:t>placówce Banku.</w:t>
            </w:r>
          </w:p>
          <w:p w14:paraId="232D1338" w14:textId="5A11C470" w:rsidR="009F5444" w:rsidRPr="00B91C1E" w:rsidRDefault="003B5FB7" w:rsidP="009F5444">
            <w:pPr>
              <w:spacing w:before="60" w:after="60" w:line="276" w:lineRule="auto"/>
              <w:ind w:left="30" w:right="-72"/>
              <w:rPr>
                <w:b/>
              </w:rPr>
            </w:pPr>
            <w:r w:rsidRPr="00B91C1E">
              <w:rPr>
                <w:b/>
              </w:rPr>
              <w:t xml:space="preserve">       </w:t>
            </w:r>
            <w:r w:rsidR="009F5444" w:rsidRPr="00B91C1E">
              <w:rPr>
                <w:b/>
              </w:rPr>
              <w:t>Ilość wpłat dokonywanych w Kasie w 2024 roku wyniosła 22 734  a wypłat 895.</w:t>
            </w:r>
          </w:p>
          <w:p w14:paraId="54A4A988" w14:textId="4589FF3E" w:rsidR="009F5444" w:rsidRPr="00B91C1E" w:rsidRDefault="003B5FB7" w:rsidP="009F5444">
            <w:pPr>
              <w:spacing w:before="60" w:after="60" w:line="276" w:lineRule="auto"/>
              <w:ind w:left="30" w:right="-72"/>
            </w:pPr>
            <w:r w:rsidRPr="00B91C1E">
              <w:rPr>
                <w:b/>
              </w:rPr>
              <w:t xml:space="preserve">       </w:t>
            </w:r>
            <w:r w:rsidR="009F5444" w:rsidRPr="00B91C1E">
              <w:rPr>
                <w:b/>
              </w:rPr>
              <w:t>Podczas trwania obsługi Zamawiający planuje utrzymać Kasę</w:t>
            </w:r>
            <w:r w:rsidR="009F5444" w:rsidRPr="00B91C1E">
              <w:t>.</w:t>
            </w:r>
          </w:p>
          <w:p w14:paraId="35669F82" w14:textId="1D0FE94C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potwierdzenie, czy zamawiający korzysta z wypłat i wpłat zamkniętych w PLN.</w:t>
            </w:r>
          </w:p>
          <w:p w14:paraId="46DD89BF" w14:textId="3F869E2D" w:rsidR="003B5FB7" w:rsidRPr="00B91C1E" w:rsidRDefault="003B5FB7" w:rsidP="003B5FB7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</w:t>
            </w:r>
            <w:r w:rsidR="00260B51" w:rsidRPr="00B91C1E">
              <w:rPr>
                <w:b/>
              </w:rPr>
              <w:t>ak, korzystamy z wpłat i wypłat</w:t>
            </w:r>
            <w:r w:rsidRPr="00B91C1E">
              <w:rPr>
                <w:b/>
              </w:rPr>
              <w:t xml:space="preserve"> tylko w PLN</w:t>
            </w:r>
          </w:p>
          <w:p w14:paraId="125CAD21" w14:textId="469E45A1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Dla płatności masowych prosimy o informację jakie formaty plików obsługuje Państwa system wraz ze informacją o stronie kodowej.</w:t>
            </w:r>
          </w:p>
          <w:p w14:paraId="74BD44E9" w14:textId="18BFB737" w:rsidR="00D11E56" w:rsidRPr="00B91C1E" w:rsidRDefault="00B359DB" w:rsidP="00D11E56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Nasz system obsługuje następujące formaty plików: BIG, BPH, BRE, BSB, BSK, BSO, EDC, GON, PKO, BWR, BOS, HSB, ISO, IS3, IS7, MT3, GBG, DCOM, PEK, NET, HOM, NOV, PQO, WBK, PBP, WAR, CBH ( Windows – 1250)</w:t>
            </w:r>
          </w:p>
          <w:p w14:paraId="694A3988" w14:textId="4DF644F6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informację, czy Zamawiający wyraża zgodę, aby udzielenie kredytu odnawialnego w rachunku bieżącym, w każdym kolejnym roku było uzależnione od:</w:t>
            </w:r>
            <w:r w:rsidR="00FB611C" w:rsidRPr="00B91C1E">
              <w:t xml:space="preserve"> </w:t>
            </w:r>
          </w:p>
          <w:p w14:paraId="03590D29" w14:textId="4E5074EB" w:rsidR="00871C33" w:rsidRPr="00B91C1E" w:rsidRDefault="00AC5FC2" w:rsidP="00C61340">
            <w:pPr>
              <w:spacing w:before="60" w:after="60" w:line="276" w:lineRule="auto"/>
              <w:ind w:left="390" w:right="-72"/>
            </w:pPr>
            <w:r w:rsidRPr="00B91C1E">
              <w:t>a)</w:t>
            </w:r>
            <w:r w:rsidR="00824F2B" w:rsidRPr="00B91C1E">
              <w:t xml:space="preserve"> </w:t>
            </w:r>
            <w:r w:rsidR="00F40F0A" w:rsidRPr="00B91C1E">
              <w:t>przedłożenia uchwały/ projektu uchwały budżetowej w sprawie uchwalenia budżetu na dany rok ustalającej maksymalną wysokość kredytów i pożyczek możliwych do zaciągnięcia w danym roku budżetowym oraz upoważniającej odpowiednią osobę do zaciągnięcia wnioskowanego kredytu;</w:t>
            </w:r>
          </w:p>
          <w:p w14:paraId="507C1031" w14:textId="7FA2435E" w:rsidR="00871C33" w:rsidRPr="00B91C1E" w:rsidRDefault="00AC5FC2" w:rsidP="00C61340">
            <w:pPr>
              <w:spacing w:before="60" w:after="60" w:line="276" w:lineRule="auto"/>
              <w:ind w:left="390" w:right="-72"/>
            </w:pPr>
            <w:r w:rsidRPr="00B91C1E">
              <w:t>b)</w:t>
            </w:r>
            <w:r w:rsidR="00824F2B" w:rsidRPr="00B91C1E">
              <w:t xml:space="preserve"> </w:t>
            </w:r>
            <w:r w:rsidR="00F40F0A" w:rsidRPr="00B91C1E">
              <w:t>przedłożenia pozytywnych opinii RIO dotyczących budżetu Gminy na dany rok budżetowy;</w:t>
            </w:r>
          </w:p>
          <w:p w14:paraId="2927EBB1" w14:textId="11D29770" w:rsidR="00871C33" w:rsidRPr="00B91C1E" w:rsidRDefault="00AC5FC2" w:rsidP="00C61340">
            <w:pPr>
              <w:spacing w:before="60" w:after="60" w:line="276" w:lineRule="auto"/>
              <w:ind w:left="390" w:right="-72"/>
            </w:pPr>
            <w:r w:rsidRPr="00B91C1E">
              <w:t>c)</w:t>
            </w:r>
            <w:r w:rsidR="00824F2B" w:rsidRPr="00B91C1E">
              <w:t xml:space="preserve"> </w:t>
            </w:r>
            <w:r w:rsidR="00F40F0A" w:rsidRPr="00B91C1E">
              <w:t>uzyskania przez Zamawiającego pozytywnego wyniku oceny zdolności kredytowej przeprowadzonej przez Bank (jest to zgodne z art. 70 ust. 1 ustawy z dnia 29 sierpnia 1997 roku– Prawo bankowe)</w:t>
            </w:r>
          </w:p>
          <w:p w14:paraId="7D3730C0" w14:textId="2C486CD0" w:rsidR="00DF548E" w:rsidRPr="00B91C1E" w:rsidRDefault="00AC5FC2" w:rsidP="00C61340">
            <w:pPr>
              <w:spacing w:before="60" w:after="60" w:line="276" w:lineRule="auto"/>
              <w:ind w:left="390" w:right="-72"/>
            </w:pPr>
            <w:r w:rsidRPr="00B91C1E">
              <w:t>d)</w:t>
            </w:r>
            <w:r w:rsidR="00824F2B" w:rsidRPr="00B91C1E">
              <w:t xml:space="preserve"> </w:t>
            </w:r>
            <w:r w:rsidR="00F40F0A" w:rsidRPr="00B91C1E">
              <w:t>Prosimy o potwierdzenie, że jako zabezp</w:t>
            </w:r>
            <w:r w:rsidR="00C61340" w:rsidRPr="00B91C1E">
              <w:t>ieczenie kredytu w rachunku bież</w:t>
            </w:r>
            <w:r w:rsidR="00F40F0A" w:rsidRPr="00B91C1E">
              <w:t xml:space="preserve">ącym </w:t>
            </w:r>
            <w:r w:rsidR="00C61340" w:rsidRPr="00B91C1E">
              <w:t>Zamawiają</w:t>
            </w:r>
            <w:r w:rsidR="00F40F0A" w:rsidRPr="00B91C1E">
              <w:t xml:space="preserve">cy podpisze weksel </w:t>
            </w:r>
            <w:proofErr w:type="spellStart"/>
            <w:r w:rsidR="00F40F0A" w:rsidRPr="00B91C1E">
              <w:t>inblanco</w:t>
            </w:r>
            <w:proofErr w:type="spellEnd"/>
            <w:r w:rsidR="00F40F0A" w:rsidRPr="00B91C1E">
              <w:t xml:space="preserve"> wraz z deklaracją wekslową do wysokości 120% kredytu.</w:t>
            </w:r>
          </w:p>
          <w:p w14:paraId="1464402E" w14:textId="7466A9A3" w:rsidR="00F40F0A" w:rsidRPr="00B91C1E" w:rsidRDefault="00AC5FC2" w:rsidP="00824F2B">
            <w:pPr>
              <w:spacing w:before="60" w:after="60" w:line="276" w:lineRule="auto"/>
              <w:ind w:left="390" w:right="-72"/>
            </w:pPr>
            <w:r w:rsidRPr="00B91C1E">
              <w:t>e)</w:t>
            </w:r>
            <w:r w:rsidR="00824F2B" w:rsidRPr="00B91C1E">
              <w:t xml:space="preserve"> </w:t>
            </w:r>
            <w:r w:rsidR="00F40F0A" w:rsidRPr="00B91C1E">
              <w:t>Prosimy o potwierdzenie, iż umowa kredytu w rachunku bieżącym oraz deklaracja wekslowa będzie kontrasygnowana przez Skarbnika.</w:t>
            </w:r>
          </w:p>
          <w:p w14:paraId="1DF319D6" w14:textId="7F4FE55C" w:rsidR="00DF548E" w:rsidRPr="00B91C1E" w:rsidRDefault="00282E40" w:rsidP="00B91C1E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Zamawiający  nie wyraża zgody, aby udzielenie kredytu odnawialnego w rachunku bieżącym odbywało się</w:t>
            </w:r>
            <w:r w:rsidR="00FC22BC" w:rsidRPr="00B91C1E">
              <w:rPr>
                <w:b/>
              </w:rPr>
              <w:t xml:space="preserve"> w każdym</w:t>
            </w:r>
            <w:r w:rsidRPr="00B91C1E">
              <w:rPr>
                <w:b/>
              </w:rPr>
              <w:t xml:space="preserve"> kolej</w:t>
            </w:r>
            <w:r w:rsidR="00FC22BC" w:rsidRPr="00B91C1E">
              <w:rPr>
                <w:b/>
              </w:rPr>
              <w:t>nym roku obowiązywania umowy tylko  jednorazowo na cały czas obowiązywania umowy.</w:t>
            </w:r>
          </w:p>
          <w:p w14:paraId="2AD6E920" w14:textId="3518AD2B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informację na temat poszczególnych kredytów/pożyczek/obligacji, które składają się na całkowite aktualne zadłużenie Zamawiającego wraz z informacją na temat: kredytodawcy, rodzaju finansowania, daty zapadalności, kwoty pierwotnej kredytu oraz stanu na 31/12/2024.</w:t>
            </w:r>
          </w:p>
          <w:p w14:paraId="0168BB18" w14:textId="77777777" w:rsidR="00AC5938" w:rsidRPr="00B91C1E" w:rsidRDefault="00AC5938" w:rsidP="00B91C1E">
            <w:pPr>
              <w:spacing w:before="60" w:after="60" w:line="276" w:lineRule="auto"/>
              <w:ind w:left="30" w:right="-72"/>
            </w:pPr>
          </w:p>
          <w:p w14:paraId="3FE54F51" w14:textId="77777777" w:rsidR="007556B2" w:rsidRPr="00B91C1E" w:rsidRDefault="007556B2" w:rsidP="00AC5938">
            <w:pPr>
              <w:pStyle w:val="Akapitzlist"/>
              <w:shd w:val="clear" w:color="auto" w:fill="FFFFFF"/>
              <w:spacing w:line="288" w:lineRule="exact"/>
              <w:ind w:left="390"/>
              <w:jc w:val="both"/>
              <w:rPr>
                <w:rFonts w:ascii="Times New Roman" w:hAnsi="Times New Roman"/>
              </w:rPr>
            </w:pPr>
            <w:r w:rsidRPr="00B91C1E">
              <w:rPr>
                <w:rFonts w:ascii="Times New Roman" w:hAnsi="Times New Roman"/>
                <w:b/>
                <w:sz w:val="20"/>
                <w:szCs w:val="20"/>
              </w:rPr>
              <w:t>Na dzień 31.12.2024 r. stan zadłużenia Miasta i Gminy Niepołomice z tytułu zaciągniętych kredytów, pożyczek oraz wyemitowanych obligacjach przedstawia się następująco</w:t>
            </w:r>
            <w:r w:rsidRPr="00B91C1E">
              <w:rPr>
                <w:rFonts w:ascii="Times New Roman" w:hAnsi="Times New Roman"/>
                <w:b/>
              </w:rPr>
              <w:t>;</w:t>
            </w:r>
          </w:p>
          <w:p w14:paraId="5B20BEBA" w14:textId="5EB82696" w:rsidR="007556B2" w:rsidRPr="00B91C1E" w:rsidRDefault="007556B2" w:rsidP="007556B2">
            <w:pPr>
              <w:shd w:val="clear" w:color="auto" w:fill="FFFFFF"/>
              <w:spacing w:before="252"/>
              <w:jc w:val="both"/>
              <w:rPr>
                <w:b/>
              </w:rPr>
            </w:pPr>
            <w:r w:rsidRPr="00B91C1E">
              <w:rPr>
                <w:b/>
              </w:rPr>
              <w:t xml:space="preserve">a) </w:t>
            </w:r>
            <w:r w:rsidR="009F2602" w:rsidRPr="00B91C1E">
              <w:rPr>
                <w:b/>
              </w:rPr>
              <w:t xml:space="preserve">   </w:t>
            </w:r>
            <w:r w:rsidRPr="00B91C1E">
              <w:rPr>
                <w:b/>
              </w:rPr>
              <w:t>z tytułu pożyczek zaciągniętych:</w:t>
            </w:r>
          </w:p>
          <w:p w14:paraId="1241B96B" w14:textId="79148AC4" w:rsidR="007556B2" w:rsidRPr="00B91C1E" w:rsidRDefault="007556B2" w:rsidP="007556B2">
            <w:pPr>
              <w:shd w:val="clear" w:color="auto" w:fill="FFFFFF"/>
              <w:tabs>
                <w:tab w:val="left" w:pos="540"/>
              </w:tabs>
              <w:spacing w:before="252" w:line="252" w:lineRule="exact"/>
              <w:ind w:left="540" w:right="14" w:hanging="540"/>
              <w:jc w:val="both"/>
            </w:pPr>
            <w:r w:rsidRPr="00B91C1E">
              <w:rPr>
                <w:b/>
              </w:rPr>
              <w:t>1.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Zgodnie z umową o pożyczkę nr P/104/15/02 z dnia 04.12.2015 r.  zawartą Wojewódzkim </w:t>
            </w:r>
            <w:r w:rsidR="009F2602" w:rsidRPr="00B91C1E">
              <w:rPr>
                <w:spacing w:val="-1"/>
              </w:rPr>
              <w:t xml:space="preserve">Funduszem </w:t>
            </w:r>
            <w:r w:rsidRPr="00B91C1E">
              <w:rPr>
                <w:spacing w:val="-1"/>
              </w:rPr>
              <w:t xml:space="preserve">Ochrony Środowiska i Gospodarki Wodnej w Krakowie na finansowanie zadania pn. </w:t>
            </w:r>
            <w:r w:rsidRPr="00B91C1E">
              <w:t xml:space="preserve">„Rozbudowa kanalizacji sanitarnej dla Sołectwa Zagórze etap </w:t>
            </w:r>
            <w:r w:rsidRPr="00B91C1E">
              <w:rPr>
                <w:lang w:val="en-US"/>
              </w:rPr>
              <w:t xml:space="preserve">II, </w:t>
            </w:r>
            <w:r w:rsidRPr="00B91C1E">
              <w:t xml:space="preserve">Gmina Niepołomice". Kwota przyznanej pożyczki </w:t>
            </w:r>
            <w:r w:rsidRPr="00B91C1E">
              <w:rPr>
                <w:b/>
                <w:bCs/>
              </w:rPr>
              <w:t xml:space="preserve">1.096.780,49 zł. </w:t>
            </w:r>
            <w:r w:rsidRPr="00B91C1E">
              <w:t>Oprocentowanie pożyczki jest zmienne i na dzień podpisywania umowy wynosi 3,6% w stosunku rocznym. Zabezpieczenie spłaty pożyczki stanowi weksel własny in blanco Pożyczkobiorcy wraz z deklaracją wekslową. Okres spłaty w latach 2016- 2025, raty płatne dwa razy w roku -</w:t>
            </w:r>
            <w:r w:rsidRPr="00B91C1E">
              <w:rPr>
                <w:spacing w:val="-1"/>
              </w:rPr>
              <w:t xml:space="preserve">55.000,00 zł (marzec, wrzesień), dwie ostatnie raty płatne w kwotach 80.000,00 zł i 81.780,49 zł. - </w:t>
            </w:r>
            <w:r w:rsidRPr="00B91C1E">
              <w:rPr>
                <w:b/>
                <w:bCs/>
              </w:rPr>
              <w:t>stan zadłużenia - kwota 161 780,49 zł</w:t>
            </w:r>
          </w:p>
          <w:p w14:paraId="36B1F081" w14:textId="3B0D01CF" w:rsidR="007556B2" w:rsidRPr="00B91C1E" w:rsidRDefault="007556B2" w:rsidP="00B91C1E">
            <w:pPr>
              <w:shd w:val="clear" w:color="auto" w:fill="FFFFFF"/>
              <w:tabs>
                <w:tab w:val="left" w:pos="403"/>
              </w:tabs>
              <w:spacing w:before="180" w:line="252" w:lineRule="exact"/>
              <w:ind w:left="403" w:hanging="403"/>
              <w:jc w:val="both"/>
            </w:pPr>
            <w:r w:rsidRPr="00B91C1E">
              <w:rPr>
                <w:b/>
                <w:spacing w:val="-15"/>
              </w:rPr>
              <w:t>2.</w:t>
            </w:r>
            <w:r w:rsidRPr="00B91C1E">
              <w:rPr>
                <w:color w:val="FF0000"/>
              </w:rPr>
              <w:tab/>
            </w:r>
            <w:r w:rsidRPr="00B91C1E">
              <w:t xml:space="preserve">Zgodnie z umową o pożyczkę nr P/080/16/02 z dnia 10.10.2015 r. zawartą z Wojewódzkim </w:t>
            </w:r>
            <w:r w:rsidRPr="00B91C1E">
              <w:rPr>
                <w:spacing w:val="-1"/>
              </w:rPr>
              <w:t xml:space="preserve">Funduszem Ochrony Środowiska i Gospodarki Wodnej w Krakowie na finansowanie zadania pn. </w:t>
            </w:r>
            <w:r w:rsidRPr="00B91C1E">
              <w:t xml:space="preserve">„Rozbudowa kanalizacji sanitarnej dla Sołectwa Zagórze - Kawcze, Słomiróg i Suchoraba, Gmina Niepołomice". Kwota przyznanej pożyczki </w:t>
            </w:r>
            <w:r w:rsidRPr="00B91C1E">
              <w:rPr>
                <w:b/>
                <w:bCs/>
              </w:rPr>
              <w:t xml:space="preserve">2.215.855,00 zł. </w:t>
            </w:r>
            <w:r w:rsidRPr="00B91C1E">
              <w:t xml:space="preserve">Oprocentowanie pożyczki </w:t>
            </w:r>
            <w:r w:rsidRPr="00B91C1E">
              <w:rPr>
                <w:spacing w:val="-1"/>
              </w:rPr>
              <w:t xml:space="preserve">jest zmienne i na dzień podpisywania umowy wynosi 3,6% w stosunku rocznym. </w:t>
            </w:r>
            <w:r w:rsidRPr="00B91C1E">
              <w:t xml:space="preserve">Zabezpieczenie spłaty pożyczki stanowi weksel własny in blanco Pożyczkobiorcy wraz z deklaracją wekslową. Okres spłaty w latach 2017- 2026, raty płatne cztery razy w roku - 61.500,00 zł (marzec, czerwiec, wrzesień, listopad), .- </w:t>
            </w:r>
            <w:r w:rsidRPr="00B91C1E">
              <w:rPr>
                <w:b/>
                <w:bCs/>
              </w:rPr>
              <w:t>stan zadłużenia - kwota 245 404,84 zł</w:t>
            </w:r>
          </w:p>
          <w:p w14:paraId="636464C5" w14:textId="1A66397D" w:rsidR="007556B2" w:rsidRPr="00B91C1E" w:rsidRDefault="007556B2" w:rsidP="007556B2">
            <w:pPr>
              <w:shd w:val="clear" w:color="auto" w:fill="FFFFFF"/>
              <w:tabs>
                <w:tab w:val="left" w:pos="713"/>
              </w:tabs>
              <w:ind w:left="7"/>
              <w:jc w:val="both"/>
              <w:rPr>
                <w:b/>
                <w:spacing w:val="-1"/>
              </w:rPr>
            </w:pPr>
            <w:r w:rsidRPr="00B91C1E">
              <w:rPr>
                <w:b/>
                <w:spacing w:val="-13"/>
              </w:rPr>
              <w:t>b)</w:t>
            </w:r>
            <w:r w:rsidR="009F2602" w:rsidRPr="00B91C1E">
              <w:rPr>
                <w:b/>
              </w:rPr>
              <w:t xml:space="preserve">     </w:t>
            </w:r>
            <w:r w:rsidRPr="00B91C1E">
              <w:rPr>
                <w:b/>
                <w:spacing w:val="-1"/>
              </w:rPr>
              <w:t>z tytułu kredytów:</w:t>
            </w:r>
          </w:p>
          <w:p w14:paraId="29DE3521" w14:textId="77777777" w:rsidR="00AC5938" w:rsidRPr="00B91C1E" w:rsidRDefault="00AC5938" w:rsidP="007556B2">
            <w:pPr>
              <w:shd w:val="clear" w:color="auto" w:fill="FFFFFF"/>
              <w:tabs>
                <w:tab w:val="left" w:pos="713"/>
              </w:tabs>
              <w:ind w:left="7"/>
              <w:jc w:val="both"/>
              <w:rPr>
                <w:b/>
              </w:rPr>
            </w:pPr>
          </w:p>
          <w:p w14:paraId="4CA8E950" w14:textId="3BA7DD0F" w:rsidR="00AC5938" w:rsidRPr="00B91C1E" w:rsidRDefault="007556B2" w:rsidP="007556B2">
            <w:pPr>
              <w:pStyle w:val="Akapitzlist"/>
              <w:numPr>
                <w:ilvl w:val="0"/>
                <w:numId w:val="12"/>
              </w:numPr>
              <w:shd w:val="clear" w:color="auto" w:fill="FFFFFF"/>
              <w:tabs>
                <w:tab w:val="left" w:pos="281"/>
              </w:tabs>
              <w:spacing w:line="259" w:lineRule="exact"/>
              <w:jc w:val="both"/>
              <w:rPr>
                <w:rFonts w:ascii="Times New Roman" w:hAnsi="Times New Roman"/>
                <w:b/>
                <w:bCs/>
              </w:rPr>
            </w:pPr>
            <w:r w:rsidRPr="00B91C1E">
              <w:rPr>
                <w:rFonts w:ascii="Times New Roman" w:hAnsi="Times New Roman"/>
              </w:rPr>
              <w:t xml:space="preserve">Zgodnie z umową NR 07102028920000539601389659 o kredyt dla jednostek samorządu terytorialnego z dnia 23.12.2014 r. zawarty z PKO BP S. A. z siedzibą w Warszawie na finansowanie planowanego deficytu oraz spłatę wcześniej zaciągniętych zobowiązań. Kwota przyznanego kredytu </w:t>
            </w:r>
            <w:r w:rsidRPr="00B91C1E">
              <w:rPr>
                <w:rFonts w:ascii="Times New Roman" w:hAnsi="Times New Roman"/>
                <w:b/>
                <w:bCs/>
              </w:rPr>
              <w:t xml:space="preserve">12.000.000,00 zł. </w:t>
            </w:r>
            <w:r w:rsidRPr="00B91C1E">
              <w:rPr>
                <w:rFonts w:ascii="Times New Roman" w:hAnsi="Times New Roman"/>
              </w:rPr>
              <w:t xml:space="preserve">Kredyt oprocentowany według zmiennej stopy procentowej. Stopa procentowa równa jest wysokości stawki referencyjnej ustalonej przez Bank </w:t>
            </w:r>
            <w:r w:rsidRPr="00B91C1E">
              <w:rPr>
                <w:rFonts w:ascii="Times New Roman" w:hAnsi="Times New Roman"/>
                <w:spacing w:val="-1"/>
              </w:rPr>
              <w:t xml:space="preserve">w oparciu o stawkę WIBOR 3M oznaczająca notowaną na warszawskim rynku międzybankowym </w:t>
            </w:r>
            <w:r w:rsidRPr="00B91C1E">
              <w:rPr>
                <w:rFonts w:ascii="Times New Roman" w:hAnsi="Times New Roman"/>
              </w:rPr>
              <w:t xml:space="preserve">stopę procentową dla międzybankowych depozytów 3-miesięcznych, według notowania podanego w tabeli kursów PKO BP SA, powiększonej o marżę w wysokość i 0,92p.p. Zabezpieczenie spłaty kredytu stanowi weksel własny in blanco z wystawienia Kredytobiorcy opatrzony klauzulą „bez protestu" wraz z deklaracją wekslową oraz oświadczenie o poddaniu się egzekucji zgodne z Prawem Bankowym. Okres spłaty kredytu nastąpi w czterech ratach na koniec każdego kwartału - </w:t>
            </w:r>
            <w:r w:rsidRPr="00B91C1E">
              <w:rPr>
                <w:rFonts w:ascii="Times New Roman" w:hAnsi="Times New Roman"/>
                <w:b/>
                <w:bCs/>
              </w:rPr>
              <w:t>stan zadłużenia - kwota 1 375 000,00 zł</w:t>
            </w:r>
          </w:p>
          <w:p w14:paraId="0A214D59" w14:textId="77777777" w:rsidR="007556B2" w:rsidRPr="00B91C1E" w:rsidRDefault="007556B2" w:rsidP="00AC5938">
            <w:pPr>
              <w:shd w:val="clear" w:color="auto" w:fill="FFFFFF"/>
              <w:spacing w:before="173"/>
              <w:jc w:val="both"/>
              <w:rPr>
                <w:b/>
              </w:rPr>
            </w:pPr>
            <w:r w:rsidRPr="00B91C1E">
              <w:rPr>
                <w:b/>
              </w:rPr>
              <w:t>c)    z tytułu wyemitowanych obligacji:</w:t>
            </w:r>
            <w:r w:rsidRPr="00B91C1E">
              <w:rPr>
                <w:b/>
              </w:rPr>
              <w:tab/>
            </w:r>
          </w:p>
          <w:p w14:paraId="3AA1158A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66" w:line="259" w:lineRule="exact"/>
              <w:ind w:left="418" w:right="7" w:hanging="418"/>
              <w:jc w:val="both"/>
            </w:pPr>
            <w:r w:rsidRPr="00B91C1E">
              <w:rPr>
                <w:b/>
                <w:spacing w:val="-11"/>
              </w:rPr>
              <w:t>1.</w:t>
            </w:r>
            <w:r w:rsidRPr="00B91C1E">
              <w:rPr>
                <w:color w:val="FF0000"/>
              </w:rPr>
              <w:tab/>
            </w:r>
            <w:r w:rsidRPr="00B91C1E">
              <w:t xml:space="preserve">Miasto i Gmina Niepołomice w dniu 26 czerwca 2015 r. zawarła umowę z GETIN Noble Bank Spółka Akcyjna z siedzibą w Warszawie o obsługę i prowadzenie emisji obligacji na pokrycie planowanego deficytu oraz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10.000 sztuk obligacji o wartości </w:t>
            </w:r>
            <w:r w:rsidRPr="00B91C1E">
              <w:t xml:space="preserve">nominalnej 1.000,00 zł w pięciu seriach Al5 - 6-letnie, BI5 - 7-letnie, Cl5 - 8-letnie, </w:t>
            </w:r>
            <w:proofErr w:type="spellStart"/>
            <w:r w:rsidRPr="00B91C1E">
              <w:t>Dl</w:t>
            </w:r>
            <w:proofErr w:type="spellEnd"/>
            <w:r w:rsidRPr="00B91C1E">
              <w:t xml:space="preserve"> 5 - 9- letnie, E15 - 10-letnie. Obligacje B15 i C15 na kwotę 4.000.000,00 zł wyemitowano w czerwcu 2015 r., obligacje Al5 i Dl5 na kwotę 4.000.000,00 zł wyemitowano w lipcu 2015 r., obligacje El5 na kwotę 2.000.000,00 zł. wyemitowano we wrześniu 2015 r. - </w:t>
            </w:r>
            <w:r w:rsidRPr="00B91C1E">
              <w:rPr>
                <w:b/>
                <w:bCs/>
              </w:rPr>
              <w:t>stan zadłużenia - kwota 2.000.000,00 zł</w:t>
            </w:r>
          </w:p>
          <w:p w14:paraId="1186FD12" w14:textId="1765CFAB" w:rsidR="007556B2" w:rsidRPr="00B91C1E" w:rsidRDefault="007556B2" w:rsidP="00B91C1E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  <w:rPr>
                <w:b/>
                <w:bCs/>
              </w:rPr>
            </w:pPr>
            <w:r w:rsidRPr="00B91C1E">
              <w:rPr>
                <w:b/>
                <w:spacing w:val="-11"/>
              </w:rPr>
              <w:t>2.</w:t>
            </w:r>
            <w:r w:rsidRPr="00B91C1E">
              <w:rPr>
                <w:color w:val="FF0000"/>
              </w:rPr>
              <w:tab/>
            </w:r>
            <w:r w:rsidRPr="00B91C1E">
              <w:t xml:space="preserve">Miasto i Gmina Niepołomice w dniu 15 czerwca 2016 r. zawarła umowę z PKO BP z siedzibą w Warszawie o obsługę i prowadzenie emisji obligacji na pokrycie planowanego deficytu oraz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15.000 sztuk obligacji o wartości </w:t>
            </w:r>
            <w:r w:rsidRPr="00B91C1E">
              <w:t xml:space="preserve">nominalnej 1.000,00 zł w pięciu seriach A16 - 10-Ietnie, B16 - 11-letnie, C16 - 12-letnie, D16 - 13-letnie, E16 - 14-letnie. Obligacje A16 i B16 na kwotę 6.000.000,00 zł wyemitowano w lipcu 2016 r., obligacje C16 na kwotę 3.000.000,00 zł wyemitowano we wrześniu 2016 r., obligacje D16 na kwotę </w:t>
            </w:r>
            <w:r w:rsidRPr="00B91C1E">
              <w:lastRenderedPageBreak/>
              <w:t xml:space="preserve">3.000.000,00 zł. wyemitowano w listopadzie 2016 r., obligacje E16 na kwotę 3.000.000,00 zł wyemitowano w grudniu 2016 r. - </w:t>
            </w:r>
            <w:r w:rsidRPr="00B91C1E">
              <w:rPr>
                <w:b/>
                <w:bCs/>
              </w:rPr>
              <w:t>stan zadłużenia - kwota 15.000.000,00 zł</w:t>
            </w:r>
          </w:p>
          <w:p w14:paraId="02A75457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3.</w:t>
            </w:r>
            <w:r w:rsidRPr="00B91C1E">
              <w:rPr>
                <w:color w:val="FF0000"/>
              </w:rPr>
              <w:t xml:space="preserve">  </w:t>
            </w:r>
            <w:r w:rsidRPr="00B91C1E">
              <w:t xml:space="preserve">Miasto i Gmina Niepołomice w dniu 5 lipca 2017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15.000 sztuk obligacji o wartości </w:t>
            </w:r>
            <w:r w:rsidRPr="00B91C1E">
              <w:t xml:space="preserve">nominalnej 1.000,00 zł w pięciu seriach A17 - 9-letnie, BI7 - 10-letnie, Cl7 - 11 -letnie, </w:t>
            </w:r>
            <w:proofErr w:type="spellStart"/>
            <w:r w:rsidRPr="00B91C1E">
              <w:t>Dl</w:t>
            </w:r>
            <w:proofErr w:type="spellEnd"/>
            <w:r w:rsidRPr="00B91C1E">
              <w:t xml:space="preserve"> 7 -12-letnie, El7 - 13-letnie. Obligacje Al7 na kwotę 3.000.000,00 zł wyemitowano w lipcu 2017 r., obligacje B17 i C17 na kwotę 6.000.000,00 zł wyemitowano w sierpniu 2017 r. Obligacje Dl7 na kwotę 3.000.000,00 zł wyemitowano w październiku 2017 r.  a El7 na kwotę 3.000.000,00 zł w grudniu 2017 r. - </w:t>
            </w:r>
            <w:r w:rsidRPr="00B91C1E">
              <w:rPr>
                <w:b/>
                <w:bCs/>
              </w:rPr>
              <w:t xml:space="preserve">stan zadłużenia - kwota 15.000.000,00 </w:t>
            </w:r>
            <w:r w:rsidRPr="00B91C1E">
              <w:t xml:space="preserve">zł </w:t>
            </w:r>
          </w:p>
          <w:p w14:paraId="685B34F1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4.</w:t>
            </w:r>
            <w:r w:rsidRPr="00B91C1E">
              <w:rPr>
                <w:b/>
                <w:bCs/>
              </w:rPr>
              <w:t xml:space="preserve">   </w:t>
            </w:r>
            <w:r w:rsidRPr="00B91C1E">
              <w:t xml:space="preserve">Miasto i Gmina Niepołomice w dniu 10 września 2018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12.000 sztuk obligacji o wartości </w:t>
            </w:r>
            <w:r w:rsidRPr="00B91C1E">
              <w:t xml:space="preserve">nominalnej 1.000,00 zł w czterech seriach A18 - 13-letnie, B18 - 13-letnie, C18 - 14 -letnie, D18 -14-letnie. Obligacje A18 na kwotę 3.000.000,00 zł oraz B18 na kwotę 3.000.000,00 zł wyemitowano w październiku 2018 r., obligacje C18 i D18 na kwotę 6.000.000,00 zł wyemitowano w listopadzie 2018 r.  - </w:t>
            </w:r>
            <w:r w:rsidRPr="00B91C1E">
              <w:rPr>
                <w:b/>
                <w:bCs/>
              </w:rPr>
              <w:t xml:space="preserve">stan zadłużenia - kwota 12.000.000,00 </w:t>
            </w:r>
            <w:r w:rsidRPr="00B91C1E">
              <w:t xml:space="preserve">zł </w:t>
            </w:r>
          </w:p>
          <w:p w14:paraId="0E0AE942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5.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29 listopada 2019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20.000 sztuk obligacji o wartości </w:t>
            </w:r>
            <w:r w:rsidRPr="00B91C1E">
              <w:t xml:space="preserve">nominalnej 1.000,00 zł w dwóch seriach A19 - 14-letnie, B19 - 15-letnie. Obligacje A19 na kwotę 10.000.000,00 zł wyemitowano w grudniu 2019 r., obligacje B19 na kwotę 10.000.000,00 zł również wyemitowano w grudniu 2019 r. - </w:t>
            </w:r>
            <w:r w:rsidRPr="00B91C1E">
              <w:rPr>
                <w:b/>
                <w:bCs/>
              </w:rPr>
              <w:t xml:space="preserve">stan zadłużenia - kwota 20.000.000,00 </w:t>
            </w:r>
            <w:r w:rsidRPr="00B91C1E">
              <w:t xml:space="preserve">zł </w:t>
            </w:r>
          </w:p>
          <w:p w14:paraId="53A33C14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6.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14 września 2020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20.000 sztuk obligacji o wartości </w:t>
            </w:r>
            <w:r w:rsidRPr="00B91C1E">
              <w:t xml:space="preserve">nominalnej 1.000,00 zł w dwóch seriach A20 - 7-letnie, B20 - 12-letnie. Obligacje A20 na kwotę 10.000.000,00 zł wyemitowano we wrześniu 2020 r., obligacje B20 na kwotę 10.000.000,00 zł wyemitowano w grudniu 2020 r. - </w:t>
            </w:r>
            <w:r w:rsidRPr="00B91C1E">
              <w:rPr>
                <w:b/>
                <w:bCs/>
              </w:rPr>
              <w:t xml:space="preserve">stan zadłużenia - kwota 16.000.000,00 </w:t>
            </w:r>
            <w:r w:rsidRPr="00B91C1E">
              <w:t xml:space="preserve">zł </w:t>
            </w:r>
          </w:p>
          <w:p w14:paraId="3844A076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  <w:rPr>
                <w:color w:val="FF0000"/>
              </w:rPr>
            </w:pPr>
            <w:r w:rsidRPr="00B91C1E">
              <w:rPr>
                <w:b/>
              </w:rPr>
              <w:t>7.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27 sierpnia 2021 r. zawarła umowę z PKO BP z siedzibą w    Warszawie o obsługę i organizację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28.000 sztuk obligacji o wartości </w:t>
            </w:r>
            <w:r w:rsidRPr="00B91C1E">
              <w:t xml:space="preserve">nominalnej 1.000,00 zł w trzech seriach A21 - 6-letnie, B21 - 11-letnie, C21 - 14 -letnie. Obligacje A21 na kwotę 8.000.000,00 zł wyemitowano we wrześniu 2021 r., obligacje B21  na kwotę 10.000.000,00 zł wyemitowano w listopadzie 2021 r., a obligacje C21 na kwotę 10.000.000,00 zł wyemitowano w grudniu 2021 r.  - </w:t>
            </w:r>
            <w:r w:rsidRPr="00B91C1E">
              <w:rPr>
                <w:b/>
                <w:bCs/>
              </w:rPr>
              <w:t xml:space="preserve">stan zadłużenia - kwota 27.000.000,00 </w:t>
            </w:r>
            <w:r w:rsidRPr="00B91C1E">
              <w:t>zł</w:t>
            </w:r>
            <w:r w:rsidRPr="00B91C1E">
              <w:rPr>
                <w:color w:val="FF0000"/>
              </w:rPr>
              <w:t xml:space="preserve"> </w:t>
            </w:r>
          </w:p>
          <w:p w14:paraId="3BCC9680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8.</w:t>
            </w:r>
            <w:r w:rsidRPr="00B91C1E">
              <w:rPr>
                <w:color w:val="FF0000"/>
              </w:rPr>
              <w:t xml:space="preserve">   </w:t>
            </w:r>
            <w:r w:rsidRPr="00B91C1E">
              <w:t xml:space="preserve">Miasto i Gmina Niepołomice w dniu 21 listopada 2022 r. zawarła umowę z PKO BP z siedzibą w    Warszawie organizacji i obsługi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22.000 sztuk obligacji o wartości </w:t>
            </w:r>
            <w:r w:rsidRPr="00B91C1E">
              <w:t xml:space="preserve">nominalnej 1.000,00 zł w trzech seriach A22 - 14-letnie, B22 - 15-letnie. Obligacje A22 na kwotę 12.000.000,00 zł wyemitowano w listopadzie 2022 r., obligacje B22 w kwocie 10 000 000,00 zł wyemitowano w grudniu 2022 r. - </w:t>
            </w:r>
            <w:r w:rsidRPr="00B91C1E">
              <w:rPr>
                <w:b/>
                <w:bCs/>
              </w:rPr>
              <w:t xml:space="preserve">stan zadłużenia - kwota 22.000.000,00 </w:t>
            </w:r>
            <w:r w:rsidRPr="00B91C1E">
              <w:t xml:space="preserve">zł </w:t>
            </w:r>
          </w:p>
          <w:p w14:paraId="32B678DA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9.</w:t>
            </w:r>
            <w:r w:rsidRPr="00B91C1E">
              <w:t xml:space="preserve">   Miasto i Gmina Niepołomice w dniu 22 listopada 2023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24.000 sztuk obligacji o wartości </w:t>
            </w:r>
            <w:r w:rsidRPr="00B91C1E">
              <w:t xml:space="preserve">nominalnej 1.000,00 zł w trzech seriach A23 - 2-letnie, B23 - 7-letnie, C23 - 12 -letnie. Obligacje A23 na kwotę 4.000.000,00 zł </w:t>
            </w:r>
            <w:r w:rsidRPr="00B91C1E">
              <w:lastRenderedPageBreak/>
              <w:t xml:space="preserve">wyemitowano w listopadzie 2023 r., obligacje B23 na kwotę 10.000 000,00 zł wyemitowano w listopadzie 2023 r. i C23 na kwotę 10.000.000,00 zł wyemitowano w grudniu 2023 r. - </w:t>
            </w:r>
            <w:r w:rsidRPr="00B91C1E">
              <w:rPr>
                <w:b/>
                <w:bCs/>
              </w:rPr>
              <w:t xml:space="preserve">stan zadłużenia - kwota 24.000.000,00 </w:t>
            </w:r>
            <w:r w:rsidRPr="00B91C1E">
              <w:t xml:space="preserve">zł </w:t>
            </w:r>
          </w:p>
          <w:p w14:paraId="1D47208F" w14:textId="77777777" w:rsidR="007556B2" w:rsidRPr="00B91C1E" w:rsidRDefault="007556B2" w:rsidP="007556B2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>10.</w:t>
            </w:r>
            <w:r w:rsidRPr="00B91C1E">
              <w:t xml:space="preserve">  Miasto i Gmina Niepołomice w dniu 26 sierpnia 2024 r. zawarła umowę z PKO BP z siedzibą w    Warszawie o obsługę i prowadzenie emisji obligacji na spłatę wcześniej zaciągniętych zobowiązań z tytułu emisji papierów wartościowych oraz zaciągniętych pożyczek i kredytów przez Gminę Niepołomice. </w:t>
            </w:r>
            <w:r w:rsidRPr="00B91C1E">
              <w:rPr>
                <w:spacing w:val="-1"/>
              </w:rPr>
              <w:t xml:space="preserve">Zgodnie z umową Miasto i Gmina Niepołomice wyemitowała 20.000 sztuk obligacji o wartości </w:t>
            </w:r>
            <w:r w:rsidRPr="00B91C1E">
              <w:t xml:space="preserve">nominalnej 1.000,00 zł w dwóch seriach A24 - 14-letnie, B24 - 14-letnie. Obligacje A24 na kwotę 10.000.000,00 zł wyemitowano we wrześniu 2024 r., obligacje B24 na kwotę 10.000.000,00 zł wyemitowano w listopadzie 2024 r.  - </w:t>
            </w:r>
            <w:r w:rsidRPr="00B91C1E">
              <w:rPr>
                <w:b/>
                <w:bCs/>
              </w:rPr>
              <w:t xml:space="preserve">stan zadłużenia - kwota 20.000.000,00 </w:t>
            </w:r>
            <w:r w:rsidRPr="00B91C1E">
              <w:t xml:space="preserve">zł </w:t>
            </w:r>
          </w:p>
          <w:p w14:paraId="7F992B24" w14:textId="72822A02" w:rsidR="009F2602" w:rsidRPr="00B91C1E" w:rsidRDefault="00894C3E" w:rsidP="00B91C1E">
            <w:pPr>
              <w:shd w:val="clear" w:color="auto" w:fill="FFFFFF"/>
              <w:tabs>
                <w:tab w:val="left" w:pos="418"/>
              </w:tabs>
              <w:spacing w:before="180" w:line="245" w:lineRule="exact"/>
              <w:ind w:left="418" w:right="14" w:hanging="418"/>
              <w:jc w:val="both"/>
            </w:pPr>
            <w:r w:rsidRPr="00B91C1E">
              <w:rPr>
                <w:b/>
              </w:rPr>
              <w:t xml:space="preserve">        Razem:</w:t>
            </w:r>
            <w:r w:rsidR="00342659" w:rsidRPr="00B91C1E">
              <w:t xml:space="preserve"> </w:t>
            </w:r>
            <w:r w:rsidR="00342659" w:rsidRPr="00B91C1E">
              <w:rPr>
                <w:b/>
              </w:rPr>
              <w:t>174 782 185,33 PLN</w:t>
            </w:r>
          </w:p>
          <w:p w14:paraId="2CB5AB0F" w14:textId="79899CC5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Czy Zamawiający udzielił poręczeń na rzecz innych podmiotów lub jednostek organizacyjnych – jeśli tak, to prosimy o ich wyszczególnienie z informacją o kwocie, terminie zapadalności oraz krótkim opisem czego dotyczyły poręczenia.</w:t>
            </w:r>
          </w:p>
          <w:p w14:paraId="7B82977D" w14:textId="433065F2" w:rsidR="005B106B" w:rsidRPr="00B91C1E" w:rsidRDefault="005B106B" w:rsidP="00B91C1E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Tak, umowa poręczenia zawarta została 27.03.2019 r.  na kwotę 627 605,28 PLN z Zarządem Województwa Małopolskiego w związku z realizacja projektu pod nazwą „</w:t>
            </w:r>
            <w:proofErr w:type="spellStart"/>
            <w:r w:rsidRPr="00B91C1E">
              <w:rPr>
                <w:b/>
              </w:rPr>
              <w:t>Ekopartnerzy</w:t>
            </w:r>
            <w:proofErr w:type="spellEnd"/>
            <w:r w:rsidRPr="00B91C1E">
              <w:rPr>
                <w:b/>
              </w:rPr>
              <w:t xml:space="preserve"> na rzecz słonecznej energii Małopolski”.</w:t>
            </w:r>
          </w:p>
          <w:p w14:paraId="3BA35EBE" w14:textId="1C302DE2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Czy Zamawiający korzysta z wykupu wierzytelności (faktoring, forfaiting) lub leasingu? Jeśli tak, to prosimy o podanie rocznych obciążeń z tytułu rat kapitałowo-odsetkowych za rok 2024 oraz planowanych na przyszłe lata.</w:t>
            </w:r>
          </w:p>
          <w:p w14:paraId="20C7C19D" w14:textId="2B9CA500" w:rsidR="000A4AFD" w:rsidRPr="00B91C1E" w:rsidRDefault="00121A56" w:rsidP="000A4AFD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Nie korzystamy.</w:t>
            </w:r>
          </w:p>
          <w:p w14:paraId="057677AB" w14:textId="5C2CC192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Czy Zamawiający posiada zobowiązanie pozabilansowe. Jeśli tak, to prosimy o podanie ich szczegółów.</w:t>
            </w:r>
          </w:p>
          <w:p w14:paraId="498A56B7" w14:textId="7D727919" w:rsidR="00F06BD0" w:rsidRPr="00B91C1E" w:rsidRDefault="00121A56" w:rsidP="00F06BD0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Nie posiadamy.</w:t>
            </w:r>
          </w:p>
          <w:p w14:paraId="2CD98A07" w14:textId="53830CEF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informację jakie było śre</w:t>
            </w:r>
            <w:r w:rsidR="00FF6CD3" w:rsidRPr="00B91C1E">
              <w:t>dniomiesięczne historyczne wyko</w:t>
            </w:r>
            <w:r w:rsidRPr="00B91C1E">
              <w:t>rzystanie kredytu w 2023 i 2024 roku.</w:t>
            </w:r>
          </w:p>
          <w:p w14:paraId="31D4C607" w14:textId="0D60EBD6" w:rsidR="000A4AFD" w:rsidRPr="00B91C1E" w:rsidRDefault="002A2034" w:rsidP="000A4AFD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Średniomiesięczne historyczne wykorzystanie kredytu wynosiło:</w:t>
            </w:r>
          </w:p>
          <w:p w14:paraId="5A441648" w14:textId="1AAE6B54" w:rsidR="002A2034" w:rsidRPr="00B91C1E" w:rsidRDefault="002A2034" w:rsidP="000A4AFD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- w roku 2023 - 62.689,14 zł</w:t>
            </w:r>
          </w:p>
          <w:p w14:paraId="7EDF4BF5" w14:textId="7CBE524A" w:rsidR="002A2034" w:rsidRPr="00B91C1E" w:rsidRDefault="002A2034" w:rsidP="000A4AFD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- w roku 2024 – 12.371,57 zł</w:t>
            </w:r>
          </w:p>
          <w:p w14:paraId="3090FD25" w14:textId="12CECDD8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udostępnienie sprawozdań RBN z 2023 r. i 2024 r.</w:t>
            </w:r>
          </w:p>
          <w:p w14:paraId="4C18C913" w14:textId="07DE3131" w:rsidR="005B2111" w:rsidRPr="00B91C1E" w:rsidRDefault="005B2111" w:rsidP="005B2111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W załączeniu</w:t>
            </w:r>
          </w:p>
          <w:p w14:paraId="18C07039" w14:textId="1A795AC6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podanie nazw-modułów systemów, z których generowane są pliki z przelewami w tym wynagrodzeniowe oraz zaczytywane wyciągi bankowe wraz podaniem formatów plików i ich stron kodowych.</w:t>
            </w:r>
          </w:p>
          <w:p w14:paraId="232406D7" w14:textId="56BE2E44" w:rsidR="005D6101" w:rsidRPr="00B91C1E" w:rsidRDefault="00C94774" w:rsidP="005D6101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t>Pliki generowane są z Systemu Rekord Przelewy w formacie PEK i zapisywane do pliku w formacie PLI</w:t>
            </w:r>
            <w:r w:rsidR="00B92AFB" w:rsidRPr="00B91C1E">
              <w:rPr>
                <w:b/>
              </w:rPr>
              <w:t xml:space="preserve"> (Windows – 1250)</w:t>
            </w:r>
            <w:r w:rsidR="00F77331" w:rsidRPr="00B91C1E">
              <w:rPr>
                <w:b/>
              </w:rPr>
              <w:t>.</w:t>
            </w:r>
          </w:p>
          <w:p w14:paraId="2C1D635C" w14:textId="3C433543" w:rsidR="00F40F0A" w:rsidRPr="00B91C1E" w:rsidRDefault="00F40F0A" w:rsidP="007556B2">
            <w:pPr>
              <w:numPr>
                <w:ilvl w:val="0"/>
                <w:numId w:val="8"/>
              </w:numPr>
              <w:spacing w:before="60" w:after="60" w:line="276" w:lineRule="auto"/>
              <w:ind w:right="-72"/>
            </w:pPr>
            <w:r w:rsidRPr="00B91C1E">
              <w:t>Prosimy o potwierdzenie, że Zamawiający zapewni użytkownikom systemu bankowości elektronicznej komputery spełniające poniższe wymagania techniczne:</w:t>
            </w:r>
          </w:p>
          <w:p w14:paraId="7E797BC3" w14:textId="1C588ECD" w:rsidR="00F40F0A" w:rsidRPr="00B91C1E" w:rsidRDefault="00132CA6" w:rsidP="00F40F0A">
            <w:pPr>
              <w:spacing w:before="60" w:after="60" w:line="276" w:lineRule="auto"/>
              <w:ind w:left="30" w:right="-72"/>
            </w:pPr>
            <w:r w:rsidRPr="00B91C1E">
              <w:t xml:space="preserve">        </w:t>
            </w:r>
            <w:r w:rsidR="00F40F0A" w:rsidRPr="00B91C1E">
              <w:t xml:space="preserve">- Systemy operacyjne: Windows® 10, 11 lub Apple® </w:t>
            </w:r>
            <w:proofErr w:type="spellStart"/>
            <w:r w:rsidR="00F40F0A" w:rsidRPr="00B91C1E">
              <w:t>macOS</w:t>
            </w:r>
            <w:proofErr w:type="spellEnd"/>
            <w:r w:rsidR="00F40F0A" w:rsidRPr="00B91C1E">
              <w:t>: wersja od 10.12 i nowsze</w:t>
            </w:r>
          </w:p>
          <w:p w14:paraId="7F3CC90D" w14:textId="29C2A0CA" w:rsidR="00F40F0A" w:rsidRPr="00B91C1E" w:rsidRDefault="00132CA6" w:rsidP="00132CA6">
            <w:pPr>
              <w:spacing w:before="60" w:after="60" w:line="276" w:lineRule="auto"/>
              <w:ind w:left="600" w:right="-72" w:hanging="570"/>
            </w:pPr>
            <w:r w:rsidRPr="00B91C1E">
              <w:t xml:space="preserve">        </w:t>
            </w:r>
            <w:r w:rsidR="00F40F0A" w:rsidRPr="00B91C1E">
              <w:t>- Przeglądarki internetowe: korzystanie z nowoczesnej przeglądarki, która ma zainstalowane najnowsze</w:t>
            </w:r>
            <w:r w:rsidRPr="00B91C1E">
              <w:t xml:space="preserve"> </w:t>
            </w:r>
            <w:r w:rsidR="00F40F0A" w:rsidRPr="00B91C1E">
              <w:t>poprawki bezpieczeństwa.</w:t>
            </w:r>
          </w:p>
          <w:p w14:paraId="59F9F441" w14:textId="6D7B276C" w:rsidR="00F40F0A" w:rsidRPr="00B91C1E" w:rsidRDefault="00132CA6" w:rsidP="00F40F0A">
            <w:pPr>
              <w:spacing w:before="60" w:after="60" w:line="276" w:lineRule="auto"/>
              <w:ind w:left="30" w:right="-72"/>
            </w:pPr>
            <w:r w:rsidRPr="00B91C1E">
              <w:t xml:space="preserve">        </w:t>
            </w:r>
            <w:r w:rsidR="00F40F0A" w:rsidRPr="00B91C1E">
              <w:t>- Adobe Reader Wersja 9.0 lub nowsza</w:t>
            </w:r>
          </w:p>
          <w:p w14:paraId="3E8C2F22" w14:textId="2CF3B7DE" w:rsidR="00F40F0A" w:rsidRPr="00B91C1E" w:rsidRDefault="00132CA6" w:rsidP="00132CA6">
            <w:pPr>
              <w:spacing w:before="60" w:after="60" w:line="276" w:lineRule="auto"/>
              <w:ind w:left="459" w:right="-72" w:hanging="429"/>
            </w:pPr>
            <w:r w:rsidRPr="00B91C1E">
              <w:t xml:space="preserve">        </w:t>
            </w:r>
            <w:r w:rsidR="00F40F0A" w:rsidRPr="00B91C1E">
              <w:t xml:space="preserve">- Sieć /dostęp do Internetu: transfer do/z sieci zewnętrznej (dla pojedynczej stacji) min. 128 </w:t>
            </w:r>
            <w:proofErr w:type="spellStart"/>
            <w:r w:rsidR="00F40F0A" w:rsidRPr="00B91C1E">
              <w:t>kbs</w:t>
            </w:r>
            <w:proofErr w:type="spellEnd"/>
            <w:r w:rsidR="00F40F0A" w:rsidRPr="00B91C1E">
              <w:t>, zalecamy 512</w:t>
            </w:r>
            <w:r w:rsidRPr="00B91C1E">
              <w:t xml:space="preserve"> </w:t>
            </w:r>
            <w:r w:rsidR="00F40F0A" w:rsidRPr="00B91C1E">
              <w:t xml:space="preserve">s, otwarte porty http (80) i </w:t>
            </w:r>
            <w:proofErr w:type="spellStart"/>
            <w:r w:rsidR="00F40F0A" w:rsidRPr="00B91C1E">
              <w:t>https</w:t>
            </w:r>
            <w:proofErr w:type="spellEnd"/>
            <w:r w:rsidR="00F40F0A" w:rsidRPr="00B91C1E">
              <w:t xml:space="preserve"> (443), brak skanowania, blokowania oraz </w:t>
            </w:r>
            <w:proofErr w:type="spellStart"/>
            <w:r w:rsidR="00F40F0A" w:rsidRPr="00B91C1E">
              <w:t>cache’owania</w:t>
            </w:r>
            <w:proofErr w:type="spellEnd"/>
            <w:r w:rsidR="00F40F0A" w:rsidRPr="00B91C1E">
              <w:t xml:space="preserve"> apletów Javy</w:t>
            </w:r>
            <w:r w:rsidRPr="00B91C1E">
              <w:t xml:space="preserve"> </w:t>
            </w:r>
            <w:r w:rsidR="00F40F0A" w:rsidRPr="00B91C1E">
              <w:t>Active</w:t>
            </w:r>
            <w:r w:rsidRPr="00B91C1E">
              <w:t xml:space="preserve"> </w:t>
            </w:r>
            <w:r w:rsidR="00F40F0A" w:rsidRPr="00B91C1E">
              <w:t>X z adresu Banku</w:t>
            </w:r>
          </w:p>
          <w:p w14:paraId="36225CD6" w14:textId="49748FA0" w:rsidR="00BE1818" w:rsidRPr="00B91C1E" w:rsidRDefault="00BE1818" w:rsidP="00BE1818">
            <w:pPr>
              <w:spacing w:before="60" w:after="60" w:line="276" w:lineRule="auto"/>
              <w:ind w:left="390" w:right="-72"/>
              <w:rPr>
                <w:b/>
              </w:rPr>
            </w:pPr>
            <w:r w:rsidRPr="00B91C1E">
              <w:rPr>
                <w:b/>
              </w:rPr>
              <w:lastRenderedPageBreak/>
              <w:t>Tak potwierdzamy, że Zamawiający zapewni użytkownikom systemu bankowości elektronicznej komputery spełniające powyższe wymagania techniczne.</w:t>
            </w:r>
          </w:p>
          <w:p w14:paraId="16F46119" w14:textId="4CE2DC18" w:rsidR="0050298C" w:rsidRPr="00B91C1E" w:rsidRDefault="0050298C" w:rsidP="00132CA6">
            <w:pPr>
              <w:spacing w:before="60" w:after="60" w:line="276" w:lineRule="auto"/>
              <w:ind w:left="459" w:right="-72" w:hanging="429"/>
            </w:pPr>
          </w:p>
          <w:p w14:paraId="02261558" w14:textId="68412A6E" w:rsidR="00F25D96" w:rsidRPr="00B91C1E" w:rsidRDefault="00F25D96" w:rsidP="00BB3F31">
            <w:pPr>
              <w:spacing w:after="40" w:line="276" w:lineRule="auto"/>
              <w:ind w:left="30" w:right="-72"/>
            </w:pPr>
          </w:p>
          <w:p w14:paraId="0A0D80DA" w14:textId="2AFDDFF4" w:rsidR="00F25D96" w:rsidRPr="00B91C1E" w:rsidRDefault="00F25D96" w:rsidP="00BB3F31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  <w:tr w:rsidR="00F40F0A" w:rsidRPr="00F40F0A" w14:paraId="05C92CC0" w14:textId="77777777" w:rsidTr="00BB3F31">
        <w:tc>
          <w:tcPr>
            <w:tcW w:w="9356" w:type="dxa"/>
          </w:tcPr>
          <w:p w14:paraId="2C459DF3" w14:textId="77777777" w:rsidR="00F40F0A" w:rsidRPr="00F40F0A" w:rsidRDefault="00F40F0A" w:rsidP="00BB3F3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</w:tc>
      </w:tr>
    </w:tbl>
    <w:p w14:paraId="1313F0A0" w14:textId="77777777" w:rsidR="00BE7BFD" w:rsidRPr="00F40F0A" w:rsidRDefault="00BE7BFD" w:rsidP="00520165">
      <w:pPr>
        <w:jc w:val="both"/>
      </w:pPr>
    </w:p>
    <w:p w14:paraId="2F66074E" w14:textId="373F41F4" w:rsidR="006D4AB3" w:rsidRPr="00F40F0A" w:rsidRDefault="006D4AB3" w:rsidP="00D8461B">
      <w:pPr>
        <w:spacing w:before="120" w:after="120" w:line="360" w:lineRule="auto"/>
        <w:ind w:left="567"/>
        <w:jc w:val="right"/>
      </w:pPr>
    </w:p>
    <w:sectPr w:rsidR="006D4AB3" w:rsidRPr="00F40F0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3CA1C" w14:textId="77777777" w:rsidR="004B5F1E" w:rsidRDefault="004B5F1E">
      <w:r>
        <w:separator/>
      </w:r>
    </w:p>
  </w:endnote>
  <w:endnote w:type="continuationSeparator" w:id="0">
    <w:p w14:paraId="75512D32" w14:textId="77777777" w:rsidR="004B5F1E" w:rsidRDefault="004B5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88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6AAA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D46D9" w14:textId="04EF338F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585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EF35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D20F6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EE12BF3" w14:textId="77777777" w:rsidR="006D4AB3" w:rsidRDefault="006D4AB3">
    <w:pPr>
      <w:pStyle w:val="Stopka"/>
      <w:tabs>
        <w:tab w:val="clear" w:pos="4536"/>
        <w:tab w:val="left" w:pos="6237"/>
      </w:tabs>
    </w:pPr>
  </w:p>
  <w:p w14:paraId="1F6000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EE92A" w14:textId="77777777" w:rsidR="004B5F1E" w:rsidRDefault="004B5F1E">
      <w:r>
        <w:separator/>
      </w:r>
    </w:p>
  </w:footnote>
  <w:footnote w:type="continuationSeparator" w:id="0">
    <w:p w14:paraId="5D0C65D2" w14:textId="77777777" w:rsidR="004B5F1E" w:rsidRDefault="004B5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8AA8" w14:textId="77777777" w:rsidR="00F25D96" w:rsidRDefault="00F25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7E2A" w14:textId="77777777" w:rsidR="00F25D96" w:rsidRDefault="00F25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57E7" w14:textId="77777777" w:rsidR="00F25D96" w:rsidRDefault="00F25D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6D1C84"/>
    <w:multiLevelType w:val="hybridMultilevel"/>
    <w:tmpl w:val="241A6D00"/>
    <w:lvl w:ilvl="0" w:tplc="1B3C2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6D508D"/>
    <w:multiLevelType w:val="hybridMultilevel"/>
    <w:tmpl w:val="2D741EB6"/>
    <w:lvl w:ilvl="0" w:tplc="2A1A827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135E84"/>
    <w:multiLevelType w:val="hybridMultilevel"/>
    <w:tmpl w:val="E6D89506"/>
    <w:lvl w:ilvl="0" w:tplc="7B7A6F64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513304C"/>
    <w:multiLevelType w:val="hybridMultilevel"/>
    <w:tmpl w:val="89B68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9B56943"/>
    <w:multiLevelType w:val="hybridMultilevel"/>
    <w:tmpl w:val="7A742668"/>
    <w:lvl w:ilvl="0" w:tplc="4D0AEEFA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2699592">
    <w:abstractNumId w:val="7"/>
  </w:num>
  <w:num w:numId="2" w16cid:durableId="1959949257">
    <w:abstractNumId w:val="11"/>
  </w:num>
  <w:num w:numId="3" w16cid:durableId="150872869">
    <w:abstractNumId w:val="5"/>
  </w:num>
  <w:num w:numId="4" w16cid:durableId="1917862247">
    <w:abstractNumId w:val="10"/>
  </w:num>
  <w:num w:numId="5" w16cid:durableId="896354914">
    <w:abstractNumId w:val="0"/>
  </w:num>
  <w:num w:numId="6" w16cid:durableId="185603634">
    <w:abstractNumId w:val="3"/>
  </w:num>
  <w:num w:numId="7" w16cid:durableId="881672847">
    <w:abstractNumId w:val="9"/>
  </w:num>
  <w:num w:numId="8" w16cid:durableId="2106804152">
    <w:abstractNumId w:val="2"/>
  </w:num>
  <w:num w:numId="9" w16cid:durableId="48892148">
    <w:abstractNumId w:val="8"/>
  </w:num>
  <w:num w:numId="10" w16cid:durableId="418336142">
    <w:abstractNumId w:val="4"/>
  </w:num>
  <w:num w:numId="11" w16cid:durableId="687105335">
    <w:abstractNumId w:val="6"/>
  </w:num>
  <w:num w:numId="12" w16cid:durableId="1876773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1E"/>
    <w:rsid w:val="00031374"/>
    <w:rsid w:val="00095603"/>
    <w:rsid w:val="000A1097"/>
    <w:rsid w:val="000A4AFD"/>
    <w:rsid w:val="000E2A8F"/>
    <w:rsid w:val="00121A56"/>
    <w:rsid w:val="0012774F"/>
    <w:rsid w:val="00132CA6"/>
    <w:rsid w:val="00134086"/>
    <w:rsid w:val="00142DDF"/>
    <w:rsid w:val="00144B7A"/>
    <w:rsid w:val="00154E59"/>
    <w:rsid w:val="00180C6E"/>
    <w:rsid w:val="00260B51"/>
    <w:rsid w:val="00282E40"/>
    <w:rsid w:val="0029606A"/>
    <w:rsid w:val="002A1037"/>
    <w:rsid w:val="002A2034"/>
    <w:rsid w:val="002A4AD0"/>
    <w:rsid w:val="00342659"/>
    <w:rsid w:val="003B5FB7"/>
    <w:rsid w:val="004747B4"/>
    <w:rsid w:val="004848F3"/>
    <w:rsid w:val="004A75F2"/>
    <w:rsid w:val="004B5F1E"/>
    <w:rsid w:val="004E4B64"/>
    <w:rsid w:val="00500468"/>
    <w:rsid w:val="0050298C"/>
    <w:rsid w:val="005144A9"/>
    <w:rsid w:val="00520165"/>
    <w:rsid w:val="00523C01"/>
    <w:rsid w:val="00527669"/>
    <w:rsid w:val="005B106B"/>
    <w:rsid w:val="005B1B08"/>
    <w:rsid w:val="005B2111"/>
    <w:rsid w:val="005C3497"/>
    <w:rsid w:val="005D6101"/>
    <w:rsid w:val="00632C3C"/>
    <w:rsid w:val="00643A8C"/>
    <w:rsid w:val="00662BDB"/>
    <w:rsid w:val="006A5DF1"/>
    <w:rsid w:val="006B7198"/>
    <w:rsid w:val="006D0FC0"/>
    <w:rsid w:val="006D4AB3"/>
    <w:rsid w:val="006F3B81"/>
    <w:rsid w:val="007556B2"/>
    <w:rsid w:val="00763E09"/>
    <w:rsid w:val="00771BC6"/>
    <w:rsid w:val="00784341"/>
    <w:rsid w:val="007D7198"/>
    <w:rsid w:val="00815682"/>
    <w:rsid w:val="00824F2B"/>
    <w:rsid w:val="00843A88"/>
    <w:rsid w:val="00864A4B"/>
    <w:rsid w:val="00866F75"/>
    <w:rsid w:val="00870F9F"/>
    <w:rsid w:val="00871C33"/>
    <w:rsid w:val="008804B6"/>
    <w:rsid w:val="00894C3E"/>
    <w:rsid w:val="00897AB0"/>
    <w:rsid w:val="008A3553"/>
    <w:rsid w:val="008D20F6"/>
    <w:rsid w:val="00900D9E"/>
    <w:rsid w:val="00992F0E"/>
    <w:rsid w:val="009B4481"/>
    <w:rsid w:val="009F2602"/>
    <w:rsid w:val="009F5444"/>
    <w:rsid w:val="00A905AC"/>
    <w:rsid w:val="00AC05BB"/>
    <w:rsid w:val="00AC5938"/>
    <w:rsid w:val="00AC5FC2"/>
    <w:rsid w:val="00B033C5"/>
    <w:rsid w:val="00B3416A"/>
    <w:rsid w:val="00B359DB"/>
    <w:rsid w:val="00B87595"/>
    <w:rsid w:val="00B91C1E"/>
    <w:rsid w:val="00B92AFB"/>
    <w:rsid w:val="00BA6584"/>
    <w:rsid w:val="00BD3BD6"/>
    <w:rsid w:val="00BE1818"/>
    <w:rsid w:val="00BE7BFD"/>
    <w:rsid w:val="00C370F2"/>
    <w:rsid w:val="00C44A40"/>
    <w:rsid w:val="00C44EEC"/>
    <w:rsid w:val="00C46732"/>
    <w:rsid w:val="00C61340"/>
    <w:rsid w:val="00C94774"/>
    <w:rsid w:val="00CB59C9"/>
    <w:rsid w:val="00CC47A0"/>
    <w:rsid w:val="00D11E56"/>
    <w:rsid w:val="00D22FFA"/>
    <w:rsid w:val="00D243DB"/>
    <w:rsid w:val="00D8461B"/>
    <w:rsid w:val="00D915F2"/>
    <w:rsid w:val="00DF32E8"/>
    <w:rsid w:val="00DF53CA"/>
    <w:rsid w:val="00DF548E"/>
    <w:rsid w:val="00E21B49"/>
    <w:rsid w:val="00E2789F"/>
    <w:rsid w:val="00E34584"/>
    <w:rsid w:val="00E72428"/>
    <w:rsid w:val="00E74BC3"/>
    <w:rsid w:val="00E935D6"/>
    <w:rsid w:val="00EA14B3"/>
    <w:rsid w:val="00EA416E"/>
    <w:rsid w:val="00F06BD0"/>
    <w:rsid w:val="00F25D96"/>
    <w:rsid w:val="00F40F0A"/>
    <w:rsid w:val="00F77331"/>
    <w:rsid w:val="00FB611C"/>
    <w:rsid w:val="00FC22BC"/>
    <w:rsid w:val="00FC5957"/>
    <w:rsid w:val="00FD265E"/>
    <w:rsid w:val="00FD4AEC"/>
    <w:rsid w:val="00FF2F35"/>
    <w:rsid w:val="00FF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992E0"/>
  <w15:docId w15:val="{36A1AE0B-272C-44AD-B569-BE006DD9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556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2513</Words>
  <Characters>15080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2025-11-04T12:20:00Z</cp:lastPrinted>
  <dcterms:created xsi:type="dcterms:W3CDTF">2025-11-04T12:33:00Z</dcterms:created>
  <dcterms:modified xsi:type="dcterms:W3CDTF">2025-11-04T12:33:00Z</dcterms:modified>
</cp:coreProperties>
</file>