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Pr="00EF04E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sz w:val="18"/>
          <w:szCs w:val="18"/>
        </w:rPr>
        <w:t xml:space="preserve">Załącznik nr </w:t>
      </w:r>
      <w:r w:rsidR="00012286" w:rsidRPr="00EF04EC">
        <w:rPr>
          <w:rFonts w:ascii="Verdana" w:hAnsi="Verdana"/>
          <w:sz w:val="18"/>
          <w:szCs w:val="18"/>
        </w:rPr>
        <w:t>1</w:t>
      </w:r>
    </w:p>
    <w:p w14:paraId="6E61A690" w14:textId="77777777" w:rsidR="00B00728" w:rsidRPr="00EF04EC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EF04EC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 w:rsidRPr="00EF04EC">
        <w:rPr>
          <w:rFonts w:ascii="Verdana" w:hAnsi="Verdana"/>
          <w:b/>
        </w:rPr>
        <w:t>FORMULARZ OFERTY</w:t>
      </w:r>
    </w:p>
    <w:p w14:paraId="4672DB1D" w14:textId="77777777" w:rsidR="00FC7F27" w:rsidRPr="00EF04E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NAZWA WYKONAWCY</w:t>
      </w:r>
      <w:r w:rsidRPr="00EF04E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EF04E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RODZAJ WYKONAWCY</w:t>
      </w:r>
      <w:r w:rsidRPr="00EF04E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TEL.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FAX 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F04E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EF04E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EF04E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EF04EC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Dział Zamówień Publicznych</w:t>
      </w:r>
      <w:r w:rsidR="008D2AB8" w:rsidRPr="00EF04EC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Al. Mickiewicza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30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EF04EC" w:rsidRDefault="00562324" w:rsidP="008D2AB8">
      <w:pPr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30-059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Kraków</w:t>
      </w:r>
      <w:r w:rsidR="008D2AB8" w:rsidRPr="00EF04EC">
        <w:rPr>
          <w:rFonts w:ascii="Verdana" w:hAnsi="Verdana"/>
          <w:b/>
          <w:sz w:val="20"/>
          <w:szCs w:val="20"/>
        </w:rPr>
        <w:t xml:space="preserve">,  </w:t>
      </w:r>
    </w:p>
    <w:p w14:paraId="229ED590" w14:textId="4E023935" w:rsidR="005D2404" w:rsidRPr="00EF04EC" w:rsidRDefault="008D2AB8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CA6924" w:rsidRPr="00EF04EC">
        <w:rPr>
          <w:rFonts w:ascii="Verdana" w:hAnsi="Verdana"/>
          <w:b/>
          <w:bCs/>
          <w:sz w:val="20"/>
          <w:szCs w:val="20"/>
        </w:rPr>
        <w:t xml:space="preserve">: </w:t>
      </w:r>
      <w:r w:rsidR="00C657AF" w:rsidRPr="00C657AF">
        <w:rPr>
          <w:rFonts w:ascii="Verdana" w:hAnsi="Verdana"/>
          <w:b/>
          <w:bCs/>
          <w:sz w:val="20"/>
          <w:szCs w:val="20"/>
        </w:rPr>
        <w:t>Świadczenie usług cateringowych dla AGH - Obszar I - KC-DE-zp.272-648/25</w:t>
      </w:r>
      <w:bookmarkStart w:id="0" w:name="_GoBack"/>
      <w:bookmarkEnd w:id="0"/>
      <w:r w:rsidRPr="00EF04EC">
        <w:rPr>
          <w:rFonts w:ascii="Verdana" w:hAnsi="Verdana"/>
          <w:sz w:val="20"/>
          <w:szCs w:val="20"/>
        </w:rPr>
        <w:t>,</w:t>
      </w:r>
      <w:r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oferuję r</w:t>
      </w:r>
      <w:r w:rsidR="0073659D" w:rsidRPr="00EF04EC">
        <w:rPr>
          <w:rFonts w:ascii="Verdana" w:hAnsi="Verdana"/>
          <w:sz w:val="20"/>
          <w:szCs w:val="20"/>
        </w:rPr>
        <w:t xml:space="preserve">ealizację przedmiotu zamówienia, </w:t>
      </w:r>
      <w:r w:rsidRPr="00EF04EC">
        <w:rPr>
          <w:rFonts w:ascii="Verdana" w:hAnsi="Verdana"/>
          <w:sz w:val="20"/>
          <w:szCs w:val="20"/>
        </w:rPr>
        <w:t>zgodnie z</w:t>
      </w:r>
      <w:r w:rsidR="006D107A" w:rsidRPr="00EF04EC">
        <w:rPr>
          <w:rFonts w:ascii="Verdana" w:hAnsi="Verdana"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zasadami określonymi w specyfikacji warunków zamówienia.</w:t>
      </w:r>
    </w:p>
    <w:p w14:paraId="27CA2D16" w14:textId="77777777" w:rsidR="000159CA" w:rsidRPr="00EF04EC" w:rsidRDefault="000159CA" w:rsidP="00AB7D71">
      <w:pPr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Style w:val="Tabela-Siatka"/>
        <w:tblW w:w="9541" w:type="dxa"/>
        <w:tblLook w:val="04A0" w:firstRow="1" w:lastRow="0" w:firstColumn="1" w:lastColumn="0" w:noHBand="0" w:noVBand="1"/>
      </w:tblPr>
      <w:tblGrid>
        <w:gridCol w:w="5098"/>
        <w:gridCol w:w="4443"/>
      </w:tblGrid>
      <w:tr w:rsidR="00D16E34" w:rsidRPr="00EF04EC" w14:paraId="219558B6" w14:textId="77777777" w:rsidTr="00D16E34">
        <w:trPr>
          <w:trHeight w:val="253"/>
        </w:trPr>
        <w:tc>
          <w:tcPr>
            <w:tcW w:w="9541" w:type="dxa"/>
            <w:gridSpan w:val="2"/>
            <w:shd w:val="clear" w:color="auto" w:fill="DBE5F1" w:themeFill="accent1" w:themeFillTint="33"/>
          </w:tcPr>
          <w:p w14:paraId="739C0F04" w14:textId="0775F14E" w:rsidR="00D16E34" w:rsidRPr="00EF04EC" w:rsidRDefault="00D16E34" w:rsidP="00D16E34">
            <w:pPr>
              <w:widowControl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D16E34" w:rsidRPr="00EF04EC" w14:paraId="6C6FF247" w14:textId="77777777" w:rsidTr="00C97600">
        <w:trPr>
          <w:trHeight w:val="521"/>
        </w:trPr>
        <w:tc>
          <w:tcPr>
            <w:tcW w:w="5098" w:type="dxa"/>
          </w:tcPr>
          <w:p w14:paraId="797902E6" w14:textId="7FA4B8F8" w:rsidR="00D16E34" w:rsidRPr="00EF04EC" w:rsidRDefault="00CF5B35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b/>
                <w:sz w:val="20"/>
                <w:szCs w:val="20"/>
              </w:rPr>
              <w:t>Suma cen jednostkowych brutto towarów wraz z usługą, obliczona zgodnie z Kalkulacją cenową</w:t>
            </w:r>
          </w:p>
        </w:tc>
        <w:tc>
          <w:tcPr>
            <w:tcW w:w="4443" w:type="dxa"/>
          </w:tcPr>
          <w:p w14:paraId="157155EF" w14:textId="77777777" w:rsidR="00D16E34" w:rsidRPr="00EF04EC" w:rsidRDefault="00D16E34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  <w:p w14:paraId="32712804" w14:textId="5BECF1D2" w:rsidR="00D16E34" w:rsidRPr="00EF04EC" w:rsidRDefault="00D16E34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……………………………….……….  PLN</w:t>
            </w:r>
          </w:p>
        </w:tc>
      </w:tr>
      <w:tr w:rsidR="00D16E34" w:rsidRPr="00EF04EC" w14:paraId="393B9CE9" w14:textId="77777777" w:rsidTr="00C97600">
        <w:trPr>
          <w:trHeight w:val="253"/>
        </w:trPr>
        <w:tc>
          <w:tcPr>
            <w:tcW w:w="5098" w:type="dxa"/>
          </w:tcPr>
          <w:p w14:paraId="1DAE73EC" w14:textId="3B2FCFD7" w:rsidR="00D16E34" w:rsidRPr="00EF04EC" w:rsidRDefault="00D16E34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Słownie brutto</w:t>
            </w:r>
          </w:p>
        </w:tc>
        <w:tc>
          <w:tcPr>
            <w:tcW w:w="4443" w:type="dxa"/>
          </w:tcPr>
          <w:p w14:paraId="48A1EE64" w14:textId="77777777" w:rsidR="00D16E34" w:rsidRPr="00EF04EC" w:rsidRDefault="00D16E34" w:rsidP="004206FB">
            <w:pPr>
              <w:widowControl w:val="0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D16E34" w:rsidRPr="00EF04EC" w14:paraId="6FBAE4C1" w14:textId="77777777" w:rsidTr="00F23254">
        <w:trPr>
          <w:trHeight w:val="253"/>
        </w:trPr>
        <w:tc>
          <w:tcPr>
            <w:tcW w:w="9541" w:type="dxa"/>
            <w:gridSpan w:val="2"/>
          </w:tcPr>
          <w:p w14:paraId="5E61F9D9" w14:textId="06BBDFF7" w:rsidR="00D16E34" w:rsidRPr="00EF04EC" w:rsidRDefault="00D16E34" w:rsidP="00D16E34">
            <w:pPr>
              <w:pStyle w:val="Tekstpodstawowy"/>
              <w:rPr>
                <w:rFonts w:ascii="Verdana" w:hAnsi="Verdana"/>
                <w:b w:val="0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Powyższa cena zawiera  właściwą stawkę  podatku VAT.</w:t>
            </w:r>
          </w:p>
        </w:tc>
      </w:tr>
      <w:tr w:rsidR="00D16E34" w:rsidRPr="00EF04EC" w14:paraId="27438C76" w14:textId="77777777" w:rsidTr="00C97600">
        <w:trPr>
          <w:trHeight w:val="361"/>
        </w:trPr>
        <w:tc>
          <w:tcPr>
            <w:tcW w:w="5098" w:type="dxa"/>
          </w:tcPr>
          <w:p w14:paraId="7D90654E" w14:textId="77777777" w:rsidR="00D16E34" w:rsidRPr="00EF04EC" w:rsidRDefault="00D16E34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Termin realizacji: </w:t>
            </w:r>
          </w:p>
          <w:p w14:paraId="7DEF1ADE" w14:textId="77777777" w:rsidR="00D16E34" w:rsidRPr="00EF04EC" w:rsidRDefault="00D16E34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43" w:type="dxa"/>
          </w:tcPr>
          <w:p w14:paraId="58E6BF3E" w14:textId="4621206B" w:rsidR="00D16E34" w:rsidRPr="00EF04EC" w:rsidRDefault="00D16E34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12 miesięcy od daty podpisania umowy</w:t>
            </w:r>
          </w:p>
        </w:tc>
      </w:tr>
      <w:tr w:rsidR="00712EC8" w:rsidRPr="00EF04EC" w14:paraId="13BB968F" w14:textId="77777777" w:rsidTr="00C97600">
        <w:trPr>
          <w:trHeight w:val="361"/>
        </w:trPr>
        <w:tc>
          <w:tcPr>
            <w:tcW w:w="5098" w:type="dxa"/>
          </w:tcPr>
          <w:p w14:paraId="403D9C56" w14:textId="3E3ECF41" w:rsidR="00712EC8" w:rsidRPr="00EF04EC" w:rsidRDefault="00712EC8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Odległość w linii prostej bazy do przygotowywania posiłków od środka obszaru</w:t>
            </w:r>
            <w:r w:rsidR="000625A0">
              <w:rPr>
                <w:rFonts w:ascii="Verdana" w:hAnsi="Verdana"/>
                <w:sz w:val="20"/>
                <w:szCs w:val="20"/>
              </w:rPr>
              <w:t>(tj. bud. A-1)</w:t>
            </w:r>
            <w:r w:rsidRPr="00EF04EC">
              <w:rPr>
                <w:rFonts w:ascii="Verdana" w:hAnsi="Verdana"/>
                <w:sz w:val="20"/>
                <w:szCs w:val="20"/>
              </w:rPr>
              <w:t xml:space="preserve">  </w:t>
            </w:r>
            <w:r w:rsidRPr="00EF04EC">
              <w:rPr>
                <w:rFonts w:ascii="Verdana" w:hAnsi="Verdana"/>
                <w:b/>
                <w:color w:val="FF0000"/>
                <w:sz w:val="20"/>
                <w:szCs w:val="20"/>
              </w:rPr>
              <w:t>/kryterium oceny ofert/</w:t>
            </w:r>
          </w:p>
        </w:tc>
        <w:tc>
          <w:tcPr>
            <w:tcW w:w="4443" w:type="dxa"/>
          </w:tcPr>
          <w:p w14:paraId="5ED37E24" w14:textId="77777777" w:rsidR="00712EC8" w:rsidRPr="00EF04EC" w:rsidRDefault="00712EC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  <w:p w14:paraId="16A359E0" w14:textId="2185606B" w:rsidR="00712EC8" w:rsidRPr="00EF04EC" w:rsidRDefault="00712EC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………………… m</w:t>
            </w:r>
          </w:p>
        </w:tc>
      </w:tr>
      <w:tr w:rsidR="00712EC8" w:rsidRPr="00EF04EC" w14:paraId="5D28CCBF" w14:textId="77777777" w:rsidTr="00C97600">
        <w:trPr>
          <w:trHeight w:val="361"/>
        </w:trPr>
        <w:tc>
          <w:tcPr>
            <w:tcW w:w="5098" w:type="dxa"/>
          </w:tcPr>
          <w:p w14:paraId="2ADD4499" w14:textId="77777777" w:rsidR="00712EC8" w:rsidRDefault="00712EC8" w:rsidP="00D16E3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Miejsce przygotowywania posiłków – </w:t>
            </w:r>
            <w:r w:rsidRPr="00EF04EC">
              <w:rPr>
                <w:rFonts w:ascii="Verdana" w:hAnsi="Verdana"/>
                <w:b/>
                <w:sz w:val="20"/>
                <w:szCs w:val="20"/>
              </w:rPr>
              <w:t xml:space="preserve">proszę wpisać </w:t>
            </w:r>
            <w:r w:rsidR="000159CA" w:rsidRPr="00EF04EC">
              <w:rPr>
                <w:rFonts w:ascii="Verdana" w:hAnsi="Verdana"/>
                <w:b/>
                <w:sz w:val="20"/>
                <w:szCs w:val="20"/>
              </w:rPr>
              <w:t xml:space="preserve">dokładny </w:t>
            </w:r>
            <w:r w:rsidRPr="00EF04EC">
              <w:rPr>
                <w:rFonts w:ascii="Verdana" w:hAnsi="Verdana"/>
                <w:b/>
                <w:sz w:val="20"/>
                <w:szCs w:val="20"/>
              </w:rPr>
              <w:t>adres</w:t>
            </w:r>
          </w:p>
          <w:p w14:paraId="0A36B0CD" w14:textId="1A2E81A3" w:rsidR="000622BD" w:rsidRDefault="000622BD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oraz</w:t>
            </w:r>
          </w:p>
          <w:p w14:paraId="3F1F1BAC" w14:textId="030AB7CE" w:rsidR="000622BD" w:rsidRPr="00EF04EC" w:rsidRDefault="000622BD" w:rsidP="00D16E3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E23CC">
              <w:rPr>
                <w:rFonts w:ascii="Verdana" w:hAnsi="Verdana"/>
                <w:b/>
                <w:sz w:val="20"/>
                <w:szCs w:val="20"/>
              </w:rPr>
              <w:t>podstawa prawna</w:t>
            </w:r>
            <w:r>
              <w:rPr>
                <w:rFonts w:ascii="Verdana" w:hAnsi="Verdana"/>
                <w:sz w:val="20"/>
                <w:szCs w:val="20"/>
              </w:rPr>
              <w:t xml:space="preserve"> korzystania z lokalu/realizowania zamówienia w lokalu (własność, najem, podwykonawstwo, jeśli inne - wpisać jakie)</w:t>
            </w:r>
          </w:p>
        </w:tc>
        <w:tc>
          <w:tcPr>
            <w:tcW w:w="4443" w:type="dxa"/>
          </w:tcPr>
          <w:p w14:paraId="158F3428" w14:textId="77777777" w:rsidR="001337A8" w:rsidRPr="00EF04EC" w:rsidRDefault="001337A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</w:p>
          <w:p w14:paraId="27756177" w14:textId="4D3A0F8F" w:rsidR="000622BD" w:rsidRDefault="001337A8" w:rsidP="004206FB">
            <w:pPr>
              <w:widowControl w:val="0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………………………</w:t>
            </w:r>
            <w:r w:rsidR="000622BD">
              <w:rPr>
                <w:rFonts w:ascii="Verdana" w:hAnsi="Verdana"/>
                <w:sz w:val="20"/>
                <w:szCs w:val="20"/>
              </w:rPr>
              <w:t>……………………………….</w:t>
            </w:r>
            <w:r w:rsidRPr="00EF04EC">
              <w:rPr>
                <w:rFonts w:ascii="Verdana" w:hAnsi="Verdana"/>
                <w:sz w:val="20"/>
                <w:szCs w:val="20"/>
              </w:rPr>
              <w:t>….</w:t>
            </w:r>
          </w:p>
          <w:p w14:paraId="5209DC8B" w14:textId="77777777" w:rsidR="000622BD" w:rsidRP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</w:p>
          <w:p w14:paraId="4773C3DB" w14:textId="5F5E9683" w:rsid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</w:p>
          <w:p w14:paraId="57398641" w14:textId="77777777" w:rsidR="00712EC8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…………………………………………………..</w:t>
            </w:r>
          </w:p>
          <w:p w14:paraId="3B6D9DF5" w14:textId="77777777" w:rsid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</w:p>
          <w:p w14:paraId="4AC10D82" w14:textId="68A1BFCA" w:rsidR="000622BD" w:rsidRPr="000622BD" w:rsidRDefault="000622BD" w:rsidP="000622B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</w:t>
            </w:r>
          </w:p>
        </w:tc>
      </w:tr>
    </w:tbl>
    <w:p w14:paraId="08576DBC" w14:textId="77777777" w:rsidR="002525D6" w:rsidRPr="00EF04EC" w:rsidRDefault="002525D6" w:rsidP="00776552">
      <w:pPr>
        <w:jc w:val="both"/>
        <w:rPr>
          <w:rFonts w:ascii="Verdana" w:hAnsi="Verdana"/>
          <w:sz w:val="20"/>
          <w:szCs w:val="20"/>
        </w:rPr>
      </w:pPr>
    </w:p>
    <w:p w14:paraId="290DDE79" w14:textId="651DD260" w:rsidR="008D2AB8" w:rsidRPr="00EF04EC" w:rsidRDefault="008D2AB8" w:rsidP="00CA692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EF04EC">
        <w:rPr>
          <w:rFonts w:ascii="Verdana" w:hAnsi="Verdana"/>
          <w:sz w:val="20"/>
          <w:szCs w:val="20"/>
        </w:rPr>
        <w:t xml:space="preserve">przelewem w terminie do 21 dni od daty otrzymania faktury </w:t>
      </w:r>
      <w:r w:rsidR="00D16E34" w:rsidRPr="00EF04EC">
        <w:rPr>
          <w:rFonts w:ascii="Verdana" w:hAnsi="Verdana"/>
          <w:sz w:val="20"/>
          <w:szCs w:val="20"/>
        </w:rPr>
        <w:t xml:space="preserve">częściowej </w:t>
      </w:r>
      <w:r w:rsidR="002A48B7" w:rsidRPr="00EF04EC">
        <w:rPr>
          <w:rFonts w:ascii="Verdana" w:hAnsi="Verdana"/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EF04EC" w:rsidRDefault="002525D6" w:rsidP="00FE545C">
      <w:pPr>
        <w:rPr>
          <w:rFonts w:ascii="Verdana" w:hAnsi="Verdana"/>
          <w:b/>
          <w:sz w:val="20"/>
          <w:szCs w:val="20"/>
          <w:u w:val="single"/>
        </w:rPr>
      </w:pPr>
    </w:p>
    <w:p w14:paraId="19DE66C3" w14:textId="2B5D35F9" w:rsidR="00FE545C" w:rsidRPr="00EF04EC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EF04E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EF04EC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7276691D" w14:textId="34820EE9" w:rsidR="009D5D48" w:rsidRPr="00C8477D" w:rsidRDefault="00FE545C" w:rsidP="009D5D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EF04EC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lastRenderedPageBreak/>
        <w:t>Specyfikacji Warunków Zamówienia, w miejscu i terminie wyznaczonym przez zamawiającego</w:t>
      </w:r>
      <w:r w:rsidRPr="00EF04E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4E54BB9D" w:rsidR="00FE545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1</w:t>
      </w:r>
      <w:r w:rsidRPr="00EF04E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2</w:t>
      </w:r>
      <w:r w:rsidRPr="00EF04EC">
        <w:rPr>
          <w:rFonts w:ascii="Verdana" w:hAnsi="Verdana"/>
          <w:sz w:val="20"/>
          <w:szCs w:val="20"/>
        </w:rPr>
        <w:t xml:space="preserve"> </w:t>
      </w:r>
    </w:p>
    <w:p w14:paraId="6AA17D0F" w14:textId="5D7C9288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EF04E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EF04E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F04E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Oświadczam/y, że zamierzam/y /nie zamierzam/y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>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5690"/>
        <w:gridCol w:w="3260"/>
      </w:tblGrid>
      <w:tr w:rsidR="00FE545C" w:rsidRPr="00EF04EC" w14:paraId="3865EE3D" w14:textId="77777777" w:rsidTr="00EF04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Nazwa podwykonawcy</w:t>
            </w:r>
            <w:r w:rsidRPr="00EF04E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EF04EC" w14:paraId="0743C53F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EF04EC" w14:paraId="7514E179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8F5C1" w14:textId="77777777" w:rsidR="00825B41" w:rsidRPr="00EF04EC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Oświadczenie, w przypadku </w:t>
      </w:r>
      <w:r w:rsidRPr="00EF04E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52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5953"/>
      </w:tblGrid>
      <w:tr w:rsidR="00825B41" w:rsidRPr="00EF04EC" w14:paraId="3F7BD4B0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5B41" w:rsidRPr="00EF04EC" w14:paraId="1C7DE87D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25B41" w:rsidRPr="00EF04EC" w14:paraId="0D3CA7BC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D973D2" w14:textId="77777777" w:rsidR="00825B41" w:rsidRPr="00EF04EC" w:rsidRDefault="00825B41" w:rsidP="00825B41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1868B44C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121BBADE" w:rsidR="00FE545C" w:rsidRPr="00EF04EC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EF04EC">
        <w:rPr>
          <w:rFonts w:ascii="Verdana" w:hAnsi="Verdana" w:cs="Times New Roman"/>
          <w:sz w:val="20"/>
          <w:szCs w:val="20"/>
        </w:rPr>
        <w:tab/>
        <w:t>Imię i Nazwisko</w:t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</w:p>
    <w:p w14:paraId="03E67743" w14:textId="77777777" w:rsidR="00FE545C" w:rsidRPr="00EF04E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EF04E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F04EC">
        <w:rPr>
          <w:rFonts w:ascii="Verdana" w:hAnsi="Verdana"/>
          <w:sz w:val="20"/>
          <w:szCs w:val="20"/>
        </w:rPr>
        <w:tab/>
      </w:r>
      <w:r w:rsidRPr="00EF04EC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F04EC">
        <w:rPr>
          <w:rFonts w:ascii="Verdana" w:hAnsi="Verdana"/>
          <w:sz w:val="20"/>
          <w:szCs w:val="20"/>
        </w:rPr>
        <w:t>ych</w:t>
      </w:r>
      <w:proofErr w:type="spellEnd"/>
      <w:r w:rsidRPr="00EF04EC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EF04EC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66A3712" w14:textId="6C4B173A" w:rsidR="002525D6" w:rsidRPr="00EF04EC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EF04EC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EF04EC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482619D8" w14:textId="37FE3D6D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**jeżeli dotyczy</w:t>
      </w:r>
    </w:p>
    <w:sectPr w:rsidR="00FC7F27" w:rsidRPr="00EF04EC" w:rsidSect="00825B41">
      <w:headerReference w:type="default" r:id="rId8"/>
      <w:footerReference w:type="default" r:id="rId9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B3BE7" w14:textId="77777777" w:rsidR="00F079B0" w:rsidRDefault="00F079B0">
      <w:r>
        <w:separator/>
      </w:r>
    </w:p>
  </w:endnote>
  <w:endnote w:type="continuationSeparator" w:id="0">
    <w:p w14:paraId="0688F4BD" w14:textId="77777777" w:rsidR="00F079B0" w:rsidRDefault="00F0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506C9F" w14:textId="77777777" w:rsidR="00F079B0" w:rsidRDefault="00F079B0">
      <w:r>
        <w:separator/>
      </w:r>
    </w:p>
  </w:footnote>
  <w:footnote w:type="continuationSeparator" w:id="0">
    <w:p w14:paraId="47B8C7A9" w14:textId="77777777" w:rsidR="00F079B0" w:rsidRDefault="00F07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14875D" w14:textId="7803194B" w:rsidR="00C8477D" w:rsidRDefault="00C8477D">
    <w:pPr>
      <w:pStyle w:val="Nagwek"/>
    </w:pPr>
  </w:p>
  <w:p w14:paraId="29EE59F1" w14:textId="37FD4A98" w:rsidR="00C8477D" w:rsidRDefault="00C8477D">
    <w:pPr>
      <w:pStyle w:val="Nagwek"/>
    </w:pPr>
  </w:p>
  <w:p w14:paraId="0B236D1B" w14:textId="77777777" w:rsidR="00C8477D" w:rsidRDefault="00C847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9CA"/>
    <w:rsid w:val="000241D6"/>
    <w:rsid w:val="00044C25"/>
    <w:rsid w:val="000622BD"/>
    <w:rsid w:val="000625A0"/>
    <w:rsid w:val="00071CCC"/>
    <w:rsid w:val="00085967"/>
    <w:rsid w:val="000B731D"/>
    <w:rsid w:val="000D6134"/>
    <w:rsid w:val="000E09C7"/>
    <w:rsid w:val="000E1ECC"/>
    <w:rsid w:val="000E718D"/>
    <w:rsid w:val="000F6589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14C40"/>
    <w:rsid w:val="002331CB"/>
    <w:rsid w:val="00251B2C"/>
    <w:rsid w:val="002525D6"/>
    <w:rsid w:val="00266FA8"/>
    <w:rsid w:val="00270341"/>
    <w:rsid w:val="002723B0"/>
    <w:rsid w:val="002A48B7"/>
    <w:rsid w:val="002E4229"/>
    <w:rsid w:val="003039FF"/>
    <w:rsid w:val="00315A4A"/>
    <w:rsid w:val="00317C81"/>
    <w:rsid w:val="0033127E"/>
    <w:rsid w:val="00363710"/>
    <w:rsid w:val="00375E4C"/>
    <w:rsid w:val="003C156B"/>
    <w:rsid w:val="003C60D1"/>
    <w:rsid w:val="003F0F02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55A67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25B4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5D48"/>
    <w:rsid w:val="009D651F"/>
    <w:rsid w:val="009E23CC"/>
    <w:rsid w:val="00A0022B"/>
    <w:rsid w:val="00A346FE"/>
    <w:rsid w:val="00A47B4D"/>
    <w:rsid w:val="00A83018"/>
    <w:rsid w:val="00A9370F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E0CB7"/>
    <w:rsid w:val="00BF6F0A"/>
    <w:rsid w:val="00C1016D"/>
    <w:rsid w:val="00C56C31"/>
    <w:rsid w:val="00C657AF"/>
    <w:rsid w:val="00C705B8"/>
    <w:rsid w:val="00C81224"/>
    <w:rsid w:val="00C8477D"/>
    <w:rsid w:val="00C969A6"/>
    <w:rsid w:val="00C97600"/>
    <w:rsid w:val="00CA6924"/>
    <w:rsid w:val="00CA7D36"/>
    <w:rsid w:val="00CB50A5"/>
    <w:rsid w:val="00CE2269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F7080"/>
    <w:rsid w:val="00E44371"/>
    <w:rsid w:val="00E85B62"/>
    <w:rsid w:val="00E949B0"/>
    <w:rsid w:val="00EB3E67"/>
    <w:rsid w:val="00EE3FB1"/>
    <w:rsid w:val="00EF04EC"/>
    <w:rsid w:val="00F00591"/>
    <w:rsid w:val="00F079B0"/>
    <w:rsid w:val="00F13020"/>
    <w:rsid w:val="00F50514"/>
    <w:rsid w:val="00F51688"/>
    <w:rsid w:val="00F53146"/>
    <w:rsid w:val="00F61D6E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1CD28-78E3-4E6D-BA94-133EEE37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3877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2024-10-04T06:53:00Z</cp:lastPrinted>
  <dcterms:created xsi:type="dcterms:W3CDTF">2025-11-03T08:33:00Z</dcterms:created>
  <dcterms:modified xsi:type="dcterms:W3CDTF">2025-11-03T08:33:00Z</dcterms:modified>
</cp:coreProperties>
</file>