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C8C48" w14:textId="008E69E7" w:rsidR="00025386" w:rsidRPr="00EA3B60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EA3B60">
        <w:rPr>
          <w:bCs/>
          <w:i w:val="0"/>
          <w:sz w:val="20"/>
        </w:rPr>
        <w:t xml:space="preserve">Załącznik nr </w:t>
      </w:r>
      <w:r w:rsidR="00EA3B60" w:rsidRPr="00EA3B60">
        <w:rPr>
          <w:bCs/>
          <w:i w:val="0"/>
          <w:sz w:val="20"/>
        </w:rPr>
        <w:t>4</w:t>
      </w:r>
      <w:r w:rsidR="007666D6" w:rsidRPr="00EA3B60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EA3B60" w14:paraId="2094A67A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46E51C3" w14:textId="77777777" w:rsidR="008D442B" w:rsidRPr="00EA3B60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A3B60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77439B19" w14:textId="77777777" w:rsidR="00053927" w:rsidRPr="00EA3B60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A3B60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EA3B6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77A2188C" w14:textId="77777777" w:rsidR="00053927" w:rsidRPr="00EA3B6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EA3B60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EA3B60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EA3B6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EA3B6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EA3B6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EA3B6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EA3B6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EA3B6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EA3B6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01C3544A" w14:textId="77777777" w:rsidR="00A137C9" w:rsidRPr="00EA3B60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EA3B60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EA3B60" w14:paraId="2184FFFA" w14:textId="77777777" w:rsidTr="004F10A0">
        <w:tc>
          <w:tcPr>
            <w:tcW w:w="2269" w:type="dxa"/>
          </w:tcPr>
          <w:p w14:paraId="3D8556AD" w14:textId="77777777" w:rsidR="00A137C9" w:rsidRPr="00EA3B60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F5B02BE" w14:textId="3B83B902" w:rsidR="00A137C9" w:rsidRPr="00EA3B60" w:rsidRDefault="007A4818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A4818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>Zakup i dostawa dwóch ciągników rolniczych dla Gminy</w:t>
            </w:r>
            <w:r w:rsidR="002D1B68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 xml:space="preserve"> Niepołomice</w:t>
            </w:r>
          </w:p>
        </w:tc>
      </w:tr>
      <w:tr w:rsidR="00A40D26" w:rsidRPr="00EA3B60" w14:paraId="2EB4410B" w14:textId="77777777" w:rsidTr="00676F62">
        <w:tc>
          <w:tcPr>
            <w:tcW w:w="2269" w:type="dxa"/>
          </w:tcPr>
          <w:p w14:paraId="065CE234" w14:textId="77777777" w:rsidR="00A40D26" w:rsidRPr="00EA3B60" w:rsidRDefault="00A40D26" w:rsidP="00676F6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45EAA33" w14:textId="220802BB" w:rsidR="00A40D26" w:rsidRPr="007A4818" w:rsidRDefault="00A40D26" w:rsidP="00676F6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A481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ZP.271.</w:t>
            </w:r>
            <w:r w:rsidR="007A481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50</w:t>
            </w:r>
            <w:r w:rsidRPr="007A481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.2025</w:t>
            </w:r>
          </w:p>
        </w:tc>
      </w:tr>
    </w:tbl>
    <w:p w14:paraId="543006A8" w14:textId="77777777" w:rsidR="00A137C9" w:rsidRPr="00EA3B60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17C35B2" w14:textId="77777777" w:rsidR="003A486D" w:rsidRPr="00EA3B60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EA3B60">
        <w:rPr>
          <w:rFonts w:ascii="Times New Roman" w:hAnsi="Times New Roman"/>
          <w:sz w:val="20"/>
          <w:szCs w:val="20"/>
        </w:rPr>
        <w:t xml:space="preserve">prowadzonego przez </w:t>
      </w:r>
      <w:r w:rsidR="00A40D26" w:rsidRPr="00EA3B60">
        <w:rPr>
          <w:rFonts w:ascii="Times New Roman" w:hAnsi="Times New Roman"/>
          <w:b/>
          <w:sz w:val="20"/>
          <w:szCs w:val="20"/>
        </w:rPr>
        <w:t>GMINA NIEPOŁOMICE</w:t>
      </w:r>
      <w:r w:rsidRPr="00EA3B60">
        <w:rPr>
          <w:rFonts w:ascii="Times New Roman" w:hAnsi="Times New Roman"/>
          <w:b/>
          <w:sz w:val="20"/>
          <w:szCs w:val="20"/>
        </w:rPr>
        <w:t>,</w:t>
      </w:r>
      <w:r w:rsidRPr="00EA3B60">
        <w:rPr>
          <w:rFonts w:ascii="Times New Roman" w:hAnsi="Times New Roman"/>
          <w:sz w:val="20"/>
          <w:szCs w:val="20"/>
        </w:rPr>
        <w:t xml:space="preserve"> d</w:t>
      </w:r>
      <w:r w:rsidR="008D442B" w:rsidRPr="00EA3B60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EA3B60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EA3B60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2524BF43" w14:textId="77777777" w:rsidR="00A137C9" w:rsidRPr="00EA3B60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EA3B60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442"/>
        <w:gridCol w:w="4897"/>
      </w:tblGrid>
      <w:tr w:rsidR="003A486D" w:rsidRPr="00EA3B60" w14:paraId="2F238B6D" w14:textId="77777777" w:rsidTr="00A137C9">
        <w:tc>
          <w:tcPr>
            <w:tcW w:w="617" w:type="dxa"/>
            <w:vAlign w:val="center"/>
          </w:tcPr>
          <w:p w14:paraId="0DCA3FC4" w14:textId="77777777" w:rsidR="003A486D" w:rsidRPr="00EA3B6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22FCEE30" w14:textId="77777777" w:rsidR="003A486D" w:rsidRPr="00EA3B6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5C4A72D0" w14:textId="77777777" w:rsidR="003A486D" w:rsidRPr="00EA3B6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EA3B60" w14:paraId="556F6241" w14:textId="77777777" w:rsidTr="00A137C9">
        <w:tc>
          <w:tcPr>
            <w:tcW w:w="617" w:type="dxa"/>
            <w:vAlign w:val="center"/>
          </w:tcPr>
          <w:p w14:paraId="01A8A3BA" w14:textId="77777777" w:rsidR="003A486D" w:rsidRPr="00EA3B6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3D9DC2DA" w14:textId="77777777" w:rsidR="003A486D" w:rsidRPr="00EA3B6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68490C72" w14:textId="77777777" w:rsidR="003A486D" w:rsidRPr="00EA3B6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EA3B60" w14:paraId="3AFA2C0C" w14:textId="77777777" w:rsidTr="00A137C9">
        <w:tc>
          <w:tcPr>
            <w:tcW w:w="617" w:type="dxa"/>
            <w:vAlign w:val="center"/>
          </w:tcPr>
          <w:p w14:paraId="2D194695" w14:textId="77777777" w:rsidR="003A486D" w:rsidRPr="00EA3B6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3DB59C58" w14:textId="77777777" w:rsidR="003A486D" w:rsidRPr="00EA3B6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7B3BAA1E" w14:textId="77777777" w:rsidR="003A486D" w:rsidRPr="00EA3B60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2A78989C" w14:textId="77777777" w:rsidR="00DC652A" w:rsidRPr="00EA3B60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EA3B6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EA3B6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EA3B60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EA3B60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A40D26" w:rsidRPr="00EA3B60">
        <w:rPr>
          <w:rFonts w:ascii="Times New Roman" w:hAnsi="Times New Roman"/>
          <w:sz w:val="20"/>
          <w:szCs w:val="20"/>
        </w:rPr>
        <w:t>(</w:t>
      </w:r>
      <w:proofErr w:type="spellStart"/>
      <w:r w:rsidR="00A40D26" w:rsidRPr="00EA3B60">
        <w:rPr>
          <w:rFonts w:ascii="Times New Roman" w:hAnsi="Times New Roman"/>
          <w:sz w:val="20"/>
          <w:szCs w:val="20"/>
        </w:rPr>
        <w:t>t.j</w:t>
      </w:r>
      <w:proofErr w:type="spellEnd"/>
      <w:r w:rsidR="00A40D26" w:rsidRPr="00EA3B60">
        <w:rPr>
          <w:rFonts w:ascii="Times New Roman" w:hAnsi="Times New Roman"/>
          <w:sz w:val="20"/>
          <w:szCs w:val="20"/>
        </w:rPr>
        <w:t>. Dz. U. z 2024 poz. 1320)</w:t>
      </w:r>
      <w:r w:rsidRPr="00EA3B60">
        <w:rPr>
          <w:rFonts w:ascii="Times New Roman" w:hAnsi="Times New Roman"/>
          <w:sz w:val="20"/>
          <w:szCs w:val="20"/>
        </w:rPr>
        <w:t>, że w ramach zamówienia</w:t>
      </w:r>
      <w:r w:rsidR="00A137C9" w:rsidRPr="00EA3B60">
        <w:rPr>
          <w:rFonts w:ascii="Times New Roman" w:hAnsi="Times New Roman"/>
          <w:sz w:val="20"/>
          <w:szCs w:val="20"/>
        </w:rPr>
        <w:t>,</w:t>
      </w:r>
      <w:r w:rsidR="00A137C9" w:rsidRPr="00EA3B6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EA3B60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EA3B6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EA3B60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EA3B60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EA3B60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EA3B60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EA3B60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EA3B60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832"/>
      </w:tblGrid>
      <w:tr w:rsidR="00B641BE" w:rsidRPr="00EA3B60" w14:paraId="2D8A6FFA" w14:textId="77777777" w:rsidTr="00A137C9">
        <w:tc>
          <w:tcPr>
            <w:tcW w:w="617" w:type="dxa"/>
            <w:vAlign w:val="center"/>
          </w:tcPr>
          <w:p w14:paraId="6F8360C0" w14:textId="77777777" w:rsidR="00B641BE" w:rsidRPr="00EA3B6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1E239BEA" w14:textId="77777777" w:rsidR="00B641BE" w:rsidRPr="00EA3B6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572124B7" w14:textId="77777777" w:rsidR="00B641BE" w:rsidRPr="00EA3B6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EA3B60" w14:paraId="17722B49" w14:textId="77777777" w:rsidTr="00A137C9">
        <w:tc>
          <w:tcPr>
            <w:tcW w:w="617" w:type="dxa"/>
            <w:vAlign w:val="center"/>
          </w:tcPr>
          <w:p w14:paraId="32F68816" w14:textId="77777777" w:rsidR="00B641BE" w:rsidRPr="00EA3B6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36CF8BA9" w14:textId="77777777" w:rsidR="00B641BE" w:rsidRPr="00EA3B6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532D99CD" w14:textId="77777777" w:rsidR="00B641BE" w:rsidRPr="00EA3B6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EA3B60" w14:paraId="23A42D92" w14:textId="77777777" w:rsidTr="00A137C9">
        <w:tc>
          <w:tcPr>
            <w:tcW w:w="617" w:type="dxa"/>
            <w:vAlign w:val="center"/>
          </w:tcPr>
          <w:p w14:paraId="11F352E2" w14:textId="77777777" w:rsidR="00B641BE" w:rsidRPr="00EA3B6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A3B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3EBF66E4" w14:textId="77777777" w:rsidR="00B641BE" w:rsidRPr="00EA3B6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4FDB1AE9" w14:textId="77777777" w:rsidR="00B641BE" w:rsidRPr="00EA3B60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6C74F41B" w14:textId="77777777"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08508FE" w14:textId="77777777" w:rsidR="00EA3B60" w:rsidRDefault="00EA3B60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E36AFDC" w14:textId="77777777" w:rsidR="00EA3B60" w:rsidRDefault="00EA3B60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7F09E2B7" w14:textId="060009D0" w:rsidR="00EA3B60" w:rsidRPr="00EA3B60" w:rsidRDefault="00EA3B60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EA3B60">
        <w:rPr>
          <w:rFonts w:ascii="Times New Roman" w:eastAsia="Times New Roman" w:hAnsi="Times New Roman"/>
          <w:i/>
          <w:sz w:val="18"/>
          <w:szCs w:val="18"/>
          <w:lang w:eastAsia="pl-PL"/>
        </w:rPr>
        <w:t>kwalifikowany podpis elektroniczny lub podpis zaufany lub elektroniczny podpis osobisty osoby / osób uprawnionych do reprezentacji</w:t>
      </w:r>
    </w:p>
    <w:bookmarkEnd w:id="0"/>
    <w:p w14:paraId="5DC5A73E" w14:textId="77777777" w:rsidR="007A2C38" w:rsidRPr="00EA3B60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EA3B60" w14:paraId="257C3CAC" w14:textId="77777777" w:rsidTr="004F10A0">
        <w:tc>
          <w:tcPr>
            <w:tcW w:w="2660" w:type="dxa"/>
          </w:tcPr>
          <w:p w14:paraId="02ADE40C" w14:textId="77777777" w:rsidR="00A137C9" w:rsidRPr="00EA3B60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2DB12FB8" w14:textId="0D0EDBDE" w:rsidR="00A137C9" w:rsidRPr="00EA3B60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577458B7" w14:textId="72718970" w:rsidR="00A137C9" w:rsidRPr="00EA3B60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2A30644F" w14:textId="77777777" w:rsidR="00A137C9" w:rsidRPr="00EA3B60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EA3B60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CEEA0" w14:textId="77777777" w:rsidR="005D6B81" w:rsidRDefault="005D6B81" w:rsidP="00025386">
      <w:pPr>
        <w:spacing w:after="0" w:line="240" w:lineRule="auto"/>
      </w:pPr>
      <w:r>
        <w:separator/>
      </w:r>
    </w:p>
  </w:endnote>
  <w:endnote w:type="continuationSeparator" w:id="0">
    <w:p w14:paraId="182A29DA" w14:textId="77777777" w:rsidR="005D6B81" w:rsidRDefault="005D6B8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B32E9" w14:textId="77777777" w:rsidR="00A40D26" w:rsidRDefault="00A40D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9317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E023F" w14:textId="77777777" w:rsidR="00A40D26" w:rsidRDefault="00A40D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3BBD4" w14:textId="77777777" w:rsidR="005D6B81" w:rsidRDefault="005D6B81" w:rsidP="00025386">
      <w:pPr>
        <w:spacing w:after="0" w:line="240" w:lineRule="auto"/>
      </w:pPr>
      <w:r>
        <w:separator/>
      </w:r>
    </w:p>
  </w:footnote>
  <w:footnote w:type="continuationSeparator" w:id="0">
    <w:p w14:paraId="58F19FFF" w14:textId="77777777" w:rsidR="005D6B81" w:rsidRDefault="005D6B8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FDB8E" w14:textId="77777777" w:rsidR="00A40D26" w:rsidRDefault="00A40D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5EEDD" w14:textId="77777777" w:rsidR="00A40D26" w:rsidRDefault="00A40D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DF0BB" w14:textId="77777777" w:rsidR="00A40D26" w:rsidRDefault="00A40D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75357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B81"/>
    <w:rsid w:val="00025386"/>
    <w:rsid w:val="000423B9"/>
    <w:rsid w:val="00053927"/>
    <w:rsid w:val="00084786"/>
    <w:rsid w:val="0016158F"/>
    <w:rsid w:val="001C2314"/>
    <w:rsid w:val="00205EE5"/>
    <w:rsid w:val="00213980"/>
    <w:rsid w:val="0024648D"/>
    <w:rsid w:val="002D1B68"/>
    <w:rsid w:val="003A486D"/>
    <w:rsid w:val="004374F2"/>
    <w:rsid w:val="00460705"/>
    <w:rsid w:val="00485239"/>
    <w:rsid w:val="004A0686"/>
    <w:rsid w:val="004E27D7"/>
    <w:rsid w:val="004E710C"/>
    <w:rsid w:val="004F10A0"/>
    <w:rsid w:val="0055145C"/>
    <w:rsid w:val="00561590"/>
    <w:rsid w:val="005624D8"/>
    <w:rsid w:val="005D6B81"/>
    <w:rsid w:val="00620476"/>
    <w:rsid w:val="00657A47"/>
    <w:rsid w:val="00745A44"/>
    <w:rsid w:val="00751F41"/>
    <w:rsid w:val="007666D6"/>
    <w:rsid w:val="007A2C38"/>
    <w:rsid w:val="007A481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40D26"/>
    <w:rsid w:val="00A56A6F"/>
    <w:rsid w:val="00A87380"/>
    <w:rsid w:val="00AF4E90"/>
    <w:rsid w:val="00AF7375"/>
    <w:rsid w:val="00B641BE"/>
    <w:rsid w:val="00B77707"/>
    <w:rsid w:val="00BE3BCE"/>
    <w:rsid w:val="00C47716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A3B60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9A6394"/>
  <w15:chartTrackingRefBased/>
  <w15:docId w15:val="{E93CDB51-07FB-41EA-A63E-BEE8A4478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168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Agnieszka Raniszewska</cp:lastModifiedBy>
  <cp:revision>2</cp:revision>
  <cp:lastPrinted>2025-10-22T06:36:00Z</cp:lastPrinted>
  <dcterms:created xsi:type="dcterms:W3CDTF">2025-11-04T09:31:00Z</dcterms:created>
  <dcterms:modified xsi:type="dcterms:W3CDTF">2025-11-04T09:31:00Z</dcterms:modified>
</cp:coreProperties>
</file>