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AA8AAB" w14:textId="739C37F8" w:rsidR="008D2AB8" w:rsidRPr="00D917AA" w:rsidRDefault="008D2AB8" w:rsidP="00D917AA">
      <w:pPr>
        <w:pStyle w:val="Nagwek3"/>
        <w:spacing w:before="0" w:after="0"/>
        <w:jc w:val="right"/>
        <w:rPr>
          <w:rFonts w:ascii="Verdana" w:hAnsi="Verdana"/>
          <w:sz w:val="20"/>
          <w:szCs w:val="20"/>
        </w:rPr>
      </w:pPr>
      <w:r w:rsidRPr="00D917AA">
        <w:rPr>
          <w:rFonts w:ascii="Verdana" w:hAnsi="Verdana"/>
          <w:b w:val="0"/>
          <w:sz w:val="20"/>
          <w:szCs w:val="20"/>
        </w:rPr>
        <w:tab/>
      </w:r>
      <w:r w:rsidRPr="00D917AA">
        <w:rPr>
          <w:rFonts w:ascii="Verdana" w:hAnsi="Verdana"/>
          <w:b w:val="0"/>
          <w:sz w:val="20"/>
          <w:szCs w:val="20"/>
        </w:rPr>
        <w:tab/>
      </w:r>
      <w:r w:rsidRPr="00D917AA">
        <w:rPr>
          <w:rFonts w:ascii="Verdana" w:hAnsi="Verdana"/>
          <w:b w:val="0"/>
          <w:sz w:val="20"/>
          <w:szCs w:val="20"/>
        </w:rPr>
        <w:tab/>
      </w:r>
      <w:r w:rsidRPr="00D917AA">
        <w:rPr>
          <w:rFonts w:ascii="Verdana" w:hAnsi="Verdana"/>
          <w:b w:val="0"/>
          <w:sz w:val="20"/>
          <w:szCs w:val="20"/>
        </w:rPr>
        <w:tab/>
      </w:r>
      <w:r w:rsidRPr="00D917AA">
        <w:rPr>
          <w:rFonts w:ascii="Verdana" w:hAnsi="Verdana"/>
          <w:b w:val="0"/>
          <w:sz w:val="20"/>
          <w:szCs w:val="20"/>
        </w:rPr>
        <w:tab/>
      </w:r>
      <w:r w:rsidRPr="00D917AA">
        <w:rPr>
          <w:rFonts w:ascii="Verdana" w:hAnsi="Verdana"/>
          <w:b w:val="0"/>
          <w:sz w:val="20"/>
          <w:szCs w:val="20"/>
        </w:rPr>
        <w:tab/>
      </w:r>
      <w:r w:rsidRPr="00D917AA">
        <w:rPr>
          <w:rFonts w:ascii="Verdana" w:hAnsi="Verdana"/>
          <w:b w:val="0"/>
          <w:sz w:val="20"/>
          <w:szCs w:val="20"/>
        </w:rPr>
        <w:tab/>
      </w:r>
      <w:r w:rsidRPr="00D917AA">
        <w:rPr>
          <w:rFonts w:ascii="Verdana" w:hAnsi="Verdana"/>
          <w:sz w:val="20"/>
          <w:szCs w:val="20"/>
        </w:rPr>
        <w:t xml:space="preserve">Załącznik nr </w:t>
      </w:r>
      <w:r w:rsidR="00012286" w:rsidRPr="00D917AA">
        <w:rPr>
          <w:rFonts w:ascii="Verdana" w:hAnsi="Verdana"/>
          <w:sz w:val="20"/>
          <w:szCs w:val="20"/>
        </w:rPr>
        <w:t>1</w:t>
      </w:r>
    </w:p>
    <w:p w14:paraId="1F96AE18" w14:textId="77777777" w:rsidR="008D2AB8" w:rsidRPr="00D917AA" w:rsidRDefault="008D2AB8" w:rsidP="00D917A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72A19ED0" w14:textId="77777777" w:rsidR="008D2AB8" w:rsidRPr="00D917AA" w:rsidRDefault="008D2AB8" w:rsidP="00D917A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D917AA">
        <w:rPr>
          <w:rFonts w:ascii="Verdana" w:hAnsi="Verdana"/>
          <w:b/>
          <w:sz w:val="20"/>
          <w:szCs w:val="20"/>
        </w:rPr>
        <w:t>FORMULARZ OFERTY</w:t>
      </w:r>
    </w:p>
    <w:p w14:paraId="3D56986F" w14:textId="77777777" w:rsidR="008D2AB8" w:rsidRPr="00D917AA" w:rsidRDefault="008D2AB8" w:rsidP="00D917AA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3E22B25E" w14:textId="77777777" w:rsidR="008D2AB8" w:rsidRPr="00D917AA" w:rsidRDefault="008D2AB8" w:rsidP="00D917AA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D917AA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54218408" w14:textId="308820FE" w:rsidR="008D2AB8" w:rsidRPr="00D917AA" w:rsidRDefault="008D2AB8" w:rsidP="00D917AA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D917AA">
        <w:rPr>
          <w:rFonts w:ascii="Verdana" w:hAnsi="Verdana"/>
          <w:sz w:val="20"/>
          <w:szCs w:val="20"/>
        </w:rPr>
        <w:t>FORMA PROWADZONEJ DZIAŁALNOŚCI: ....................................................</w:t>
      </w:r>
    </w:p>
    <w:p w14:paraId="24D3167A" w14:textId="77777777" w:rsidR="008D2AB8" w:rsidRPr="00D917AA" w:rsidRDefault="008D2AB8" w:rsidP="00D917AA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D917AA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51120B8E" w14:textId="77777777" w:rsidR="008D2AB8" w:rsidRPr="00D917AA" w:rsidRDefault="008D2AB8" w:rsidP="00D917AA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D917AA"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3C521A22" w14:textId="77777777" w:rsidR="008D2AB8" w:rsidRPr="00D917AA" w:rsidRDefault="008D2AB8" w:rsidP="00D917AA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D917AA">
        <w:rPr>
          <w:rFonts w:ascii="Verdana" w:hAnsi="Verdana"/>
          <w:sz w:val="20"/>
          <w:szCs w:val="20"/>
          <w:lang w:val="de-DE"/>
        </w:rPr>
        <w:t>TEL.</w:t>
      </w:r>
      <w:r w:rsidRPr="00D917AA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34C15222" w14:textId="77777777" w:rsidR="008D2AB8" w:rsidRPr="00D917AA" w:rsidRDefault="008D2AB8" w:rsidP="00D917AA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D917AA">
        <w:rPr>
          <w:rFonts w:ascii="Verdana" w:hAnsi="Verdana"/>
          <w:sz w:val="20"/>
          <w:szCs w:val="20"/>
          <w:lang w:val="de-DE"/>
        </w:rPr>
        <w:t xml:space="preserve">FAX </w:t>
      </w:r>
      <w:r w:rsidRPr="00D917AA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7778BCA3" w14:textId="77777777" w:rsidR="008D2AB8" w:rsidRPr="00D917AA" w:rsidRDefault="008D2AB8" w:rsidP="00D917AA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D917AA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6DE9B4B2" w14:textId="77777777" w:rsidR="008D2AB8" w:rsidRPr="00D917AA" w:rsidRDefault="008D2AB8" w:rsidP="00D917AA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D917AA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D917AA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39C5F7B1" w14:textId="77777777" w:rsidR="008D2AB8" w:rsidRPr="00D917AA" w:rsidRDefault="008D2AB8" w:rsidP="00D917AA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D917AA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29DC3453" w14:textId="77777777" w:rsidR="00D917AA" w:rsidRDefault="00D917AA" w:rsidP="00D917AA">
      <w:pPr>
        <w:rPr>
          <w:rFonts w:ascii="Verdana" w:hAnsi="Verdana"/>
          <w:sz w:val="20"/>
          <w:szCs w:val="20"/>
        </w:rPr>
      </w:pPr>
    </w:p>
    <w:p w14:paraId="7ABC11D8" w14:textId="1718B4C9" w:rsidR="008D2AB8" w:rsidRPr="00D917AA" w:rsidRDefault="008D2AB8" w:rsidP="00D917AA">
      <w:pPr>
        <w:rPr>
          <w:rFonts w:ascii="Verdana" w:hAnsi="Verdana"/>
          <w:sz w:val="20"/>
          <w:szCs w:val="20"/>
        </w:rPr>
      </w:pPr>
      <w:r w:rsidRPr="00D917AA">
        <w:rPr>
          <w:rFonts w:ascii="Verdana" w:hAnsi="Verdana"/>
          <w:sz w:val="20"/>
          <w:szCs w:val="20"/>
        </w:rPr>
        <w:t>Do: Nazwa i siedziba Zamawiającego:</w:t>
      </w:r>
    </w:p>
    <w:p w14:paraId="1D5025D9" w14:textId="4D2D993D" w:rsidR="00B36A17" w:rsidRPr="00D917AA" w:rsidRDefault="00B36A17" w:rsidP="00D917AA">
      <w:pPr>
        <w:ind w:right="-110"/>
        <w:rPr>
          <w:rFonts w:ascii="Verdana" w:hAnsi="Verdana"/>
          <w:b/>
          <w:sz w:val="20"/>
          <w:szCs w:val="20"/>
        </w:rPr>
      </w:pPr>
      <w:r w:rsidRPr="00D917AA">
        <w:rPr>
          <w:rFonts w:ascii="Verdana" w:hAnsi="Verdana"/>
          <w:b/>
          <w:sz w:val="20"/>
          <w:szCs w:val="20"/>
        </w:rPr>
        <w:t xml:space="preserve">Akademia Górniczo </w:t>
      </w:r>
      <w:r w:rsidR="00E13038" w:rsidRPr="00D917AA">
        <w:rPr>
          <w:rFonts w:ascii="Verdana" w:hAnsi="Verdana"/>
          <w:b/>
          <w:sz w:val="20"/>
          <w:szCs w:val="20"/>
        </w:rPr>
        <w:t>–</w:t>
      </w:r>
      <w:r w:rsidRPr="00D917AA">
        <w:rPr>
          <w:rFonts w:ascii="Verdana" w:hAnsi="Verdana"/>
          <w:b/>
          <w:sz w:val="20"/>
          <w:szCs w:val="20"/>
        </w:rPr>
        <w:t xml:space="preserve"> Hutnicza</w:t>
      </w:r>
      <w:r w:rsidR="00E13038" w:rsidRPr="00D917AA">
        <w:rPr>
          <w:rFonts w:ascii="Verdana" w:hAnsi="Verdana"/>
          <w:b/>
          <w:sz w:val="20"/>
          <w:szCs w:val="20"/>
        </w:rPr>
        <w:t xml:space="preserve"> </w:t>
      </w:r>
      <w:r w:rsidRPr="00D917AA">
        <w:rPr>
          <w:rFonts w:ascii="Verdana" w:hAnsi="Verdana"/>
          <w:b/>
          <w:sz w:val="20"/>
          <w:szCs w:val="20"/>
        </w:rPr>
        <w:t>im. Stanisława Staszica w Krakowie</w:t>
      </w:r>
    </w:p>
    <w:p w14:paraId="26C8C9E7" w14:textId="77777777" w:rsidR="008D2AB8" w:rsidRPr="00D917AA" w:rsidRDefault="00B36A17" w:rsidP="00D917AA">
      <w:pPr>
        <w:ind w:right="-110"/>
        <w:rPr>
          <w:rFonts w:ascii="Verdana" w:hAnsi="Verdana"/>
          <w:b/>
          <w:sz w:val="20"/>
          <w:szCs w:val="20"/>
        </w:rPr>
      </w:pPr>
      <w:r w:rsidRPr="00D917AA">
        <w:rPr>
          <w:rFonts w:ascii="Verdana" w:hAnsi="Verdana"/>
          <w:b/>
          <w:sz w:val="20"/>
          <w:szCs w:val="20"/>
        </w:rPr>
        <w:t>Dział Zamówień Publicznych</w:t>
      </w:r>
      <w:r w:rsidR="008D2AB8" w:rsidRPr="00D917AA">
        <w:rPr>
          <w:rFonts w:ascii="Verdana" w:hAnsi="Verdana"/>
          <w:b/>
          <w:sz w:val="20"/>
          <w:szCs w:val="20"/>
        </w:rPr>
        <w:t xml:space="preserve">  </w:t>
      </w:r>
    </w:p>
    <w:p w14:paraId="2CF7BD57" w14:textId="50CB88D5" w:rsidR="008D2AB8" w:rsidRPr="00D917AA" w:rsidRDefault="00B36A17" w:rsidP="00D917AA">
      <w:pPr>
        <w:ind w:right="-110"/>
        <w:rPr>
          <w:rFonts w:ascii="Verdana" w:hAnsi="Verdana"/>
          <w:b/>
          <w:sz w:val="20"/>
          <w:szCs w:val="20"/>
        </w:rPr>
      </w:pPr>
      <w:r w:rsidRPr="00D917AA">
        <w:rPr>
          <w:rFonts w:ascii="Verdana" w:hAnsi="Verdana"/>
          <w:b/>
          <w:sz w:val="20"/>
          <w:szCs w:val="20"/>
        </w:rPr>
        <w:t>Al. Mickiewicza</w:t>
      </w:r>
      <w:r w:rsidR="008D2AB8" w:rsidRPr="00D917AA">
        <w:rPr>
          <w:rFonts w:ascii="Verdana" w:hAnsi="Verdana"/>
          <w:b/>
          <w:sz w:val="20"/>
          <w:szCs w:val="20"/>
        </w:rPr>
        <w:t xml:space="preserve"> </w:t>
      </w:r>
      <w:r w:rsidRPr="00D917AA">
        <w:rPr>
          <w:rFonts w:ascii="Verdana" w:hAnsi="Verdana"/>
          <w:b/>
          <w:sz w:val="20"/>
          <w:szCs w:val="20"/>
        </w:rPr>
        <w:t>30</w:t>
      </w:r>
      <w:r w:rsidR="00E13038" w:rsidRPr="00D917AA">
        <w:rPr>
          <w:rFonts w:ascii="Verdana" w:hAnsi="Verdana"/>
          <w:b/>
          <w:sz w:val="20"/>
          <w:szCs w:val="20"/>
        </w:rPr>
        <w:t xml:space="preserve">, </w:t>
      </w:r>
      <w:r w:rsidRPr="00D917AA">
        <w:rPr>
          <w:rFonts w:ascii="Verdana" w:hAnsi="Verdana"/>
          <w:b/>
          <w:sz w:val="20"/>
          <w:szCs w:val="20"/>
        </w:rPr>
        <w:t>30-059</w:t>
      </w:r>
      <w:r w:rsidR="008D2AB8" w:rsidRPr="00D917AA">
        <w:rPr>
          <w:rFonts w:ascii="Verdana" w:hAnsi="Verdana"/>
          <w:b/>
          <w:sz w:val="20"/>
          <w:szCs w:val="20"/>
        </w:rPr>
        <w:t xml:space="preserve"> </w:t>
      </w:r>
      <w:r w:rsidRPr="00D917AA">
        <w:rPr>
          <w:rFonts w:ascii="Verdana" w:hAnsi="Verdana"/>
          <w:b/>
          <w:sz w:val="20"/>
          <w:szCs w:val="20"/>
        </w:rPr>
        <w:t>Kraków</w:t>
      </w:r>
      <w:r w:rsidR="008D2AB8" w:rsidRPr="00D917AA">
        <w:rPr>
          <w:rFonts w:ascii="Verdana" w:hAnsi="Verdana"/>
          <w:b/>
          <w:sz w:val="20"/>
          <w:szCs w:val="20"/>
        </w:rPr>
        <w:t xml:space="preserve">,  </w:t>
      </w:r>
    </w:p>
    <w:p w14:paraId="37278A59" w14:textId="77777777" w:rsidR="008D2AB8" w:rsidRPr="00D917AA" w:rsidRDefault="008D2AB8" w:rsidP="00D917AA">
      <w:pPr>
        <w:ind w:firstLine="3969"/>
        <w:rPr>
          <w:rFonts w:ascii="Verdana" w:hAnsi="Verdana"/>
          <w:b/>
          <w:sz w:val="20"/>
          <w:szCs w:val="20"/>
        </w:rPr>
      </w:pPr>
    </w:p>
    <w:p w14:paraId="02F346B6" w14:textId="0146E054" w:rsidR="008D2AB8" w:rsidRPr="00D917AA" w:rsidRDefault="008D2AB8" w:rsidP="00D917AA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D917AA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="00D917AA" w:rsidRPr="00D917AA">
        <w:rPr>
          <w:rFonts w:ascii="Verdana" w:hAnsi="Verdana"/>
          <w:b/>
          <w:bCs/>
          <w:iCs/>
          <w:color w:val="000000"/>
          <w:sz w:val="20"/>
          <w:szCs w:val="20"/>
        </w:rPr>
        <w:t xml:space="preserve">Dostawa telefonów komórkowych (2 szt.) i statywów do telefonów komórkowych (4 </w:t>
      </w:r>
      <w:proofErr w:type="spellStart"/>
      <w:r w:rsidR="00D917AA" w:rsidRPr="00D917AA">
        <w:rPr>
          <w:rFonts w:ascii="Verdana" w:hAnsi="Verdana"/>
          <w:b/>
          <w:bCs/>
          <w:iCs/>
          <w:color w:val="000000"/>
          <w:sz w:val="20"/>
          <w:szCs w:val="20"/>
        </w:rPr>
        <w:t>szt</w:t>
      </w:r>
      <w:proofErr w:type="spellEnd"/>
      <w:r w:rsidR="00D917AA" w:rsidRPr="00D917AA">
        <w:rPr>
          <w:rFonts w:ascii="Verdana" w:hAnsi="Verdana"/>
          <w:b/>
          <w:bCs/>
          <w:iCs/>
          <w:color w:val="000000"/>
          <w:sz w:val="20"/>
          <w:szCs w:val="20"/>
        </w:rPr>
        <w:t>).</w:t>
      </w:r>
      <w:r w:rsidR="00B36A17" w:rsidRPr="00D917AA">
        <w:rPr>
          <w:rFonts w:ascii="Verdana" w:hAnsi="Verdana"/>
          <w:b/>
          <w:sz w:val="20"/>
          <w:szCs w:val="20"/>
        </w:rPr>
        <w:t>- KC-DE-zp.272-640/25</w:t>
      </w:r>
      <w:r w:rsidRPr="00D917AA">
        <w:rPr>
          <w:rFonts w:ascii="Verdana" w:hAnsi="Verdana"/>
          <w:b/>
          <w:sz w:val="20"/>
          <w:szCs w:val="20"/>
        </w:rPr>
        <w:t xml:space="preserve">, </w:t>
      </w:r>
      <w:r w:rsidRPr="00D917AA">
        <w:rPr>
          <w:rFonts w:ascii="Verdana" w:hAnsi="Verdana"/>
          <w:sz w:val="20"/>
          <w:szCs w:val="20"/>
        </w:rPr>
        <w:t>oferuję realizację przedmiotu zamówienia, zgodnie z zasadami określonymi w specyfikacji warunków zamówienia.</w:t>
      </w:r>
    </w:p>
    <w:p w14:paraId="49EC6771" w14:textId="77777777" w:rsidR="008D2AB8" w:rsidRDefault="008D2AB8" w:rsidP="008D2AB8">
      <w:pPr>
        <w:tabs>
          <w:tab w:val="right" w:pos="9000"/>
        </w:tabs>
      </w:pPr>
    </w:p>
    <w:p w14:paraId="64B1A2B4" w14:textId="77777777" w:rsidR="000257FC" w:rsidRDefault="000257FC" w:rsidP="000257FC">
      <w:pPr>
        <w:widowControl w:val="0"/>
        <w:ind w:right="1"/>
      </w:pPr>
    </w:p>
    <w:tbl>
      <w:tblPr>
        <w:tblW w:w="10245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1"/>
        <w:gridCol w:w="1553"/>
        <w:gridCol w:w="1700"/>
        <w:gridCol w:w="852"/>
        <w:gridCol w:w="1559"/>
        <w:gridCol w:w="1559"/>
        <w:gridCol w:w="1276"/>
        <w:gridCol w:w="1275"/>
      </w:tblGrid>
      <w:tr w:rsidR="00E13038" w14:paraId="6B4E0DE1" w14:textId="77777777" w:rsidTr="00E13038">
        <w:trPr>
          <w:trHeight w:val="645"/>
        </w:trPr>
        <w:tc>
          <w:tcPr>
            <w:tcW w:w="4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DBBB314" w14:textId="77777777" w:rsidR="00E13038" w:rsidRDefault="00E13038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74D1B804" w14:textId="77777777" w:rsidR="00E13038" w:rsidRDefault="00E13038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L.p.</w:t>
            </w:r>
          </w:p>
        </w:tc>
        <w:tc>
          <w:tcPr>
            <w:tcW w:w="155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C8D62AC" w14:textId="77777777" w:rsidR="00E13038" w:rsidRDefault="00E13038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Nazwa elementu</w:t>
            </w:r>
          </w:p>
          <w:p w14:paraId="470F25A5" w14:textId="77777777" w:rsidR="00E13038" w:rsidRDefault="00E13038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(lub usługi)</w:t>
            </w:r>
          </w:p>
        </w:tc>
        <w:tc>
          <w:tcPr>
            <w:tcW w:w="170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B23F785" w14:textId="77777777" w:rsidR="00E13038" w:rsidRDefault="00E13038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Producent,</w:t>
            </w:r>
          </w:p>
          <w:p w14:paraId="1DDB7539" w14:textId="298CA8DF" w:rsidR="00E13038" w:rsidRDefault="00E13038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model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CBF43" w14:textId="77777777" w:rsidR="00E13038" w:rsidRDefault="00E13038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Ilość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1075A6E" w14:textId="77777777" w:rsidR="00E13038" w:rsidRDefault="00E13038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Cena </w:t>
            </w:r>
          </w:p>
          <w:p w14:paraId="6BCF6FBE" w14:textId="2B824E6C" w:rsidR="00E13038" w:rsidRDefault="00E13038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netto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AB21F9E" w14:textId="79C092DF" w:rsidR="00E13038" w:rsidRDefault="00E13038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Wartość netto [PLN]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E73C5AA" w14:textId="77777777" w:rsidR="00E13038" w:rsidRDefault="00E13038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Podatek VAT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A72FFB9" w14:textId="77777777" w:rsidR="00E13038" w:rsidRDefault="00E13038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Wartość brutto </w:t>
            </w:r>
          </w:p>
          <w:p w14:paraId="68C92483" w14:textId="77777777" w:rsidR="00E13038" w:rsidRDefault="00E13038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[PLN]</w:t>
            </w:r>
          </w:p>
          <w:p w14:paraId="078A9A4C" w14:textId="77777777" w:rsidR="00E13038" w:rsidRDefault="00E13038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 (z doliczonym </w:t>
            </w:r>
            <w:r>
              <w:rPr>
                <w:rFonts w:ascii="Verdana" w:hAnsi="Verdana"/>
                <w:b/>
                <w:sz w:val="16"/>
                <w:szCs w:val="16"/>
              </w:rPr>
              <w:t>VAT)</w:t>
            </w:r>
          </w:p>
        </w:tc>
      </w:tr>
      <w:tr w:rsidR="00E13038" w14:paraId="2F13AD5F" w14:textId="77777777" w:rsidTr="00E13038">
        <w:trPr>
          <w:trHeight w:val="234"/>
        </w:trPr>
        <w:tc>
          <w:tcPr>
            <w:tcW w:w="47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C775A64" w14:textId="77777777" w:rsidR="00E13038" w:rsidRDefault="00E13038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1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9D3664C" w14:textId="77777777" w:rsidR="00E13038" w:rsidRDefault="00E13038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E0865C0" w14:textId="77777777" w:rsidR="00E13038" w:rsidRDefault="00E13038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3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343F34" w14:textId="77777777" w:rsidR="00E13038" w:rsidRDefault="00E13038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4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3A3BBDDB" w14:textId="71818382" w:rsidR="00E13038" w:rsidRDefault="00E13038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669A087" w14:textId="3D0F4BB2" w:rsidR="00E13038" w:rsidRDefault="00E13038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D4057CC" w14:textId="08C90021" w:rsidR="00E13038" w:rsidRDefault="00E13038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8751782" w14:textId="5CF893D2" w:rsidR="00E13038" w:rsidRDefault="00E13038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8</w:t>
            </w:r>
          </w:p>
        </w:tc>
      </w:tr>
      <w:tr w:rsidR="00E13038" w14:paraId="09B9008A" w14:textId="77777777" w:rsidTr="00E13038">
        <w:trPr>
          <w:trHeight w:val="163"/>
        </w:trPr>
        <w:tc>
          <w:tcPr>
            <w:tcW w:w="4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20EED281" w14:textId="77777777" w:rsidR="00E13038" w:rsidRDefault="00E13038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  <w:p w14:paraId="050E7329" w14:textId="77777777" w:rsidR="00E13038" w:rsidRDefault="00E13038">
            <w:pPr>
              <w:ind w:right="425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5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664ACA3" w14:textId="40B2610C" w:rsidR="00E13038" w:rsidRDefault="00E13038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Telefon komórkowy</w:t>
            </w:r>
          </w:p>
        </w:tc>
        <w:tc>
          <w:tcPr>
            <w:tcW w:w="170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F3F9A4B" w14:textId="77777777" w:rsidR="00E13038" w:rsidRDefault="00E13038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9B70458" w14:textId="757452B3" w:rsidR="00E13038" w:rsidRDefault="00E13038">
            <w:pPr>
              <w:ind w:right="425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14:paraId="183DC1F6" w14:textId="77777777" w:rsidR="00E13038" w:rsidRDefault="00E13038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D2E8C91" w14:textId="20EF5287" w:rsidR="00E13038" w:rsidRDefault="00E13038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DD38664" w14:textId="77777777" w:rsidR="00E13038" w:rsidRDefault="00E13038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6D7A3F0" w14:textId="77777777" w:rsidR="00E13038" w:rsidRDefault="00E13038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  <w:tr w:rsidR="00E13038" w14:paraId="4953F50B" w14:textId="77777777" w:rsidTr="00E13038">
        <w:trPr>
          <w:trHeight w:val="392"/>
        </w:trPr>
        <w:tc>
          <w:tcPr>
            <w:tcW w:w="4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9565326" w14:textId="77777777" w:rsidR="00E13038" w:rsidRDefault="00E13038">
            <w:pPr>
              <w:ind w:right="425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55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FC0A84E" w14:textId="467FBCE5" w:rsidR="00E13038" w:rsidRDefault="00E13038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Statyw</w:t>
            </w:r>
          </w:p>
        </w:tc>
        <w:tc>
          <w:tcPr>
            <w:tcW w:w="170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D058776" w14:textId="77777777" w:rsidR="00E13038" w:rsidRDefault="00E13038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82A8C84" w14:textId="2D7E8A83" w:rsidR="00E13038" w:rsidRDefault="00E13038">
            <w:pPr>
              <w:ind w:right="425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4</w:t>
            </w:r>
          </w:p>
        </w:tc>
        <w:tc>
          <w:tcPr>
            <w:tcW w:w="1559" w:type="dxa"/>
          </w:tcPr>
          <w:p w14:paraId="7A67BC85" w14:textId="77777777" w:rsidR="00E13038" w:rsidRDefault="00E13038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35D64D8" w14:textId="1446C7B2" w:rsidR="00E13038" w:rsidRDefault="00E13038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0F2717C" w14:textId="77777777" w:rsidR="00E13038" w:rsidRDefault="00E13038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FF872AC" w14:textId="77777777" w:rsidR="00E13038" w:rsidRDefault="00E13038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  <w:tr w:rsidR="00E13038" w14:paraId="349C2123" w14:textId="77777777" w:rsidTr="00E13038">
        <w:trPr>
          <w:trHeight w:val="511"/>
        </w:trPr>
        <w:tc>
          <w:tcPr>
            <w:tcW w:w="6135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hideMark/>
          </w:tcPr>
          <w:p w14:paraId="4E3F76EC" w14:textId="0DDE6C46" w:rsidR="00E13038" w:rsidRPr="00E13038" w:rsidRDefault="00E13038" w:rsidP="00E13038">
            <w:pPr>
              <w:ind w:right="425"/>
              <w:jc w:val="right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E13038">
              <w:rPr>
                <w:rFonts w:ascii="Verdana" w:hAnsi="Verdana"/>
                <w:b/>
                <w:bCs/>
                <w:sz w:val="16"/>
                <w:szCs w:val="16"/>
              </w:rPr>
              <w:t>RAZEM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BBD7F7D" w14:textId="78B837BE" w:rsidR="00E13038" w:rsidRDefault="00E13038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FD0933B" w14:textId="77777777" w:rsidR="00E13038" w:rsidRDefault="00E13038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FAD40CE" w14:textId="77777777" w:rsidR="00E13038" w:rsidRDefault="00E13038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64B010C2" w14:textId="77777777" w:rsidR="000257FC" w:rsidRDefault="000257FC" w:rsidP="000257FC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517FC289" w14:textId="6189B270" w:rsidR="000257FC" w:rsidRDefault="000257FC" w:rsidP="000257FC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Termin realizacji umowy: </w:t>
      </w:r>
      <w:r>
        <w:rPr>
          <w:rFonts w:ascii="Verdana" w:hAnsi="Verdana"/>
          <w:sz w:val="20"/>
          <w:szCs w:val="20"/>
        </w:rPr>
        <w:t>………………………</w:t>
      </w:r>
      <w:r w:rsidR="008315F2">
        <w:rPr>
          <w:rFonts w:ascii="Verdana" w:hAnsi="Verdana"/>
          <w:sz w:val="20"/>
          <w:szCs w:val="20"/>
        </w:rPr>
        <w:t>dni od daty podpisania umowy</w:t>
      </w:r>
      <w:r>
        <w:rPr>
          <w:rFonts w:ascii="Verdana" w:hAnsi="Verdana"/>
          <w:sz w:val="20"/>
          <w:szCs w:val="20"/>
        </w:rPr>
        <w:t xml:space="preserve"> </w:t>
      </w:r>
      <w:r w:rsidR="00E13038">
        <w:rPr>
          <w:rFonts w:ascii="Verdana" w:hAnsi="Verdana"/>
          <w:sz w:val="20"/>
          <w:szCs w:val="20"/>
        </w:rPr>
        <w:t>(</w:t>
      </w:r>
      <w:r w:rsidR="00E13038">
        <w:rPr>
          <w:rFonts w:ascii="Verdana" w:hAnsi="Verdana"/>
          <w:i/>
          <w:sz w:val="20"/>
          <w:szCs w:val="20"/>
          <w:highlight w:val="yellow"/>
        </w:rPr>
        <w:t>kryterium oceny ofert)</w:t>
      </w:r>
    </w:p>
    <w:p w14:paraId="2D56D65D" w14:textId="77777777" w:rsidR="000257FC" w:rsidRDefault="000257FC" w:rsidP="000257FC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776A8A65" w14:textId="53D1BD34" w:rsidR="000257FC" w:rsidRPr="003358E6" w:rsidRDefault="000257FC" w:rsidP="000257FC">
      <w:pPr>
        <w:widowControl w:val="0"/>
        <w:ind w:right="1"/>
        <w:jc w:val="both"/>
        <w:rPr>
          <w:rFonts w:ascii="Verdana" w:hAnsi="Verdana"/>
          <w:i/>
          <w:sz w:val="20"/>
          <w:szCs w:val="20"/>
        </w:rPr>
      </w:pPr>
      <w:r w:rsidRPr="003358E6">
        <w:rPr>
          <w:rFonts w:ascii="Verdana" w:hAnsi="Verdana"/>
          <w:b/>
          <w:sz w:val="20"/>
          <w:szCs w:val="20"/>
        </w:rPr>
        <w:t>Okres udzielonej gwarancji wynosi:</w:t>
      </w:r>
      <w:r w:rsidRPr="003358E6">
        <w:rPr>
          <w:rFonts w:ascii="Verdana" w:hAnsi="Verdana"/>
          <w:sz w:val="20"/>
          <w:szCs w:val="20"/>
        </w:rPr>
        <w:t xml:space="preserve"> …………… miesięcy </w:t>
      </w:r>
    </w:p>
    <w:p w14:paraId="4D4C3203" w14:textId="77777777" w:rsidR="000257FC" w:rsidRDefault="000257FC" w:rsidP="000257FC">
      <w:pPr>
        <w:widowControl w:val="0"/>
        <w:ind w:right="1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*W przypadku nie podania okresu gwarancji, Zamawiający przyjmie minimalny okres gwarancji.   </w:t>
      </w:r>
    </w:p>
    <w:p w14:paraId="7F277786" w14:textId="77777777" w:rsidR="000257FC" w:rsidRDefault="000257FC" w:rsidP="000257FC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2821591A" w14:textId="77777777" w:rsidR="000257FC" w:rsidRDefault="000257FC" w:rsidP="000257FC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sz w:val="20"/>
          <w:szCs w:val="20"/>
        </w:rPr>
        <w:t>Oświadczamy, że zgodnie z ustawą z dnia 6 marca 2018 r. Prawo przedsiębiorców, należymy do małych lub średnich przedsiębiorców:</w:t>
      </w:r>
      <w:r>
        <w:rPr>
          <w:rFonts w:ascii="Verdana" w:hAnsi="Verdana"/>
          <w:b/>
          <w:sz w:val="20"/>
          <w:szCs w:val="20"/>
        </w:rPr>
        <w:t xml:space="preserve"> TAK/NIE</w:t>
      </w:r>
    </w:p>
    <w:p w14:paraId="2263F305" w14:textId="77777777" w:rsidR="000257FC" w:rsidRDefault="000257FC" w:rsidP="000257FC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</w:p>
    <w:p w14:paraId="6F6EBF9C" w14:textId="77777777" w:rsidR="000257FC" w:rsidRDefault="000257FC" w:rsidP="000257FC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Termin płatności: </w:t>
      </w:r>
      <w:r>
        <w:rPr>
          <w:rFonts w:ascii="Verdana" w:hAnsi="Verdana"/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06B9B7BD" w14:textId="77777777" w:rsidR="000257FC" w:rsidRDefault="000257FC" w:rsidP="000257FC">
      <w:pPr>
        <w:rPr>
          <w:rFonts w:ascii="Verdana" w:hAnsi="Verdana"/>
          <w:b/>
          <w:sz w:val="20"/>
          <w:szCs w:val="20"/>
          <w:u w:val="single"/>
        </w:rPr>
      </w:pPr>
    </w:p>
    <w:p w14:paraId="1DCA8F13" w14:textId="77777777" w:rsidR="000257FC" w:rsidRDefault="000257FC" w:rsidP="000257FC">
      <w:pPr>
        <w:rPr>
          <w:rFonts w:ascii="Verdana" w:hAnsi="Verdana"/>
          <w:b/>
          <w:sz w:val="20"/>
          <w:szCs w:val="20"/>
          <w:u w:val="single"/>
        </w:rPr>
      </w:pPr>
      <w:r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7EDF9554" w14:textId="77777777" w:rsidR="000257FC" w:rsidRDefault="000257FC" w:rsidP="000257FC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14:paraId="6270B804" w14:textId="77777777" w:rsidR="000257FC" w:rsidRDefault="000257FC" w:rsidP="000257F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  <w:lang w:eastAsia="ar-SA"/>
        </w:rPr>
        <w:t xml:space="preserve">Oświadczamy, że zapoznaliśmy się z postanowieniami umowy, określonymi w  Specyfikacji Warunków Zamówienia, akceptujemy je i zobowiązujemy się, w przypadku wyboru naszej oferty, do zawarcia umowy zgodnej z niniejszą ofertą, na </w:t>
      </w:r>
      <w:r>
        <w:rPr>
          <w:rFonts w:ascii="Verdana" w:hAnsi="Verdana"/>
          <w:color w:val="000000"/>
          <w:sz w:val="20"/>
          <w:szCs w:val="20"/>
          <w:lang w:eastAsia="ar-SA"/>
        </w:rPr>
        <w:lastRenderedPageBreak/>
        <w:t>warunkach określonych w Specyfikacji Warunków Zamówienia, w miejscu i terminie wyznaczonym przez zamawiającego</w:t>
      </w:r>
      <w:r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19505F13" w14:textId="77777777" w:rsidR="000257FC" w:rsidRDefault="000257FC" w:rsidP="000257FC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Oświadczam, że wypełniłem obowiązki informacyjne przewidziane w art. 13 lub art. 14 RODO</w:t>
      </w:r>
      <w:r>
        <w:rPr>
          <w:rFonts w:ascii="Verdana" w:hAnsi="Verdana"/>
          <w:sz w:val="20"/>
          <w:szCs w:val="20"/>
          <w:vertAlign w:val="superscript"/>
        </w:rPr>
        <w:t>1</w:t>
      </w:r>
      <w:r>
        <w:rPr>
          <w:rFonts w:ascii="Verdana" w:hAnsi="Verdana"/>
          <w:sz w:val="20"/>
          <w:szCs w:val="20"/>
        </w:rPr>
        <w:t xml:space="preserve"> wobec osób fizycznych, od których dane osobowe bezpośrednio lub pośrednio pozyskałem w celu ubiegania się o udzielenie zamówienia publicznego w niniejszym postępowaniu</w:t>
      </w:r>
      <w:r>
        <w:rPr>
          <w:rFonts w:ascii="Verdana" w:hAnsi="Verdana"/>
          <w:sz w:val="20"/>
          <w:szCs w:val="20"/>
          <w:vertAlign w:val="superscript"/>
        </w:rPr>
        <w:t>2</w:t>
      </w:r>
      <w:r>
        <w:rPr>
          <w:rFonts w:ascii="Verdana" w:hAnsi="Verdana"/>
          <w:sz w:val="20"/>
          <w:szCs w:val="20"/>
        </w:rPr>
        <w:t xml:space="preserve"> </w:t>
      </w:r>
    </w:p>
    <w:p w14:paraId="3B5C2BC7" w14:textId="77777777" w:rsidR="000257FC" w:rsidRDefault="000257FC" w:rsidP="000257FC">
      <w:pPr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  <w:vertAlign w:val="superscript"/>
        </w:rPr>
        <w:t>1</w:t>
      </w:r>
      <w:r>
        <w:rPr>
          <w:rFonts w:ascii="Verdana" w:hAnsi="Verdana"/>
          <w:i/>
          <w:sz w:val="16"/>
          <w:szCs w:val="16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A083CE5" w14:textId="77777777" w:rsidR="000257FC" w:rsidRDefault="000257FC" w:rsidP="000257FC">
      <w:pPr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  <w:vertAlign w:val="superscript"/>
        </w:rPr>
        <w:t>2</w:t>
      </w:r>
      <w:r>
        <w:rPr>
          <w:rFonts w:ascii="Verdana" w:hAnsi="Verdana"/>
          <w:i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9150199" w14:textId="77777777" w:rsidR="000257FC" w:rsidRDefault="000257FC" w:rsidP="000257FC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Oświadczam/y, że zamierzam/y /nie zamierzam/y* powierzyć realizację następujących części zamówienia podwykonawcom**:</w:t>
      </w:r>
    </w:p>
    <w:tbl>
      <w:tblPr>
        <w:tblW w:w="9630" w:type="dxa"/>
        <w:tblLayout w:type="fixed"/>
        <w:tblLook w:val="00A0" w:firstRow="1" w:lastRow="0" w:firstColumn="1" w:lastColumn="0" w:noHBand="0" w:noVBand="0"/>
      </w:tblPr>
      <w:tblGrid>
        <w:gridCol w:w="681"/>
        <w:gridCol w:w="5689"/>
        <w:gridCol w:w="3260"/>
      </w:tblGrid>
      <w:tr w:rsidR="000257FC" w14:paraId="7AF16137" w14:textId="7777777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EB0D59" w14:textId="77777777" w:rsidR="000257FC" w:rsidRDefault="000257F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6BBCBE" w14:textId="77777777" w:rsidR="000257FC" w:rsidRDefault="000257F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31347B59" w14:textId="77777777" w:rsidR="000257FC" w:rsidRDefault="000257F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6CD342" w14:textId="77777777" w:rsidR="000257FC" w:rsidRDefault="000257F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Nazwa podwykonawcy</w:t>
            </w:r>
            <w:r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0257FC" w14:paraId="57FC2665" w14:textId="7777777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2B7DCF" w14:textId="77777777" w:rsidR="000257FC" w:rsidRDefault="000257FC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86275F" w14:textId="77777777" w:rsidR="000257FC" w:rsidRDefault="000257FC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A131B2" w14:textId="77777777" w:rsidR="000257FC" w:rsidRDefault="000257FC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0257FC" w14:paraId="2D55CDC0" w14:textId="7777777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59DB63" w14:textId="77777777" w:rsidR="000257FC" w:rsidRDefault="000257FC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4257FB" w14:textId="77777777" w:rsidR="000257FC" w:rsidRDefault="000257FC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360B21" w14:textId="77777777" w:rsidR="000257FC" w:rsidRDefault="000257FC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4FC313A5" w14:textId="77777777" w:rsidR="000257FC" w:rsidRDefault="000257FC" w:rsidP="000257FC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Oświadczenie, w przypadku </w:t>
      </w:r>
      <w:r>
        <w:rPr>
          <w:rFonts w:ascii="Verdana" w:hAnsi="Verdana"/>
          <w:sz w:val="20"/>
          <w:szCs w:val="20"/>
          <w:shd w:val="clear" w:color="auto" w:fill="FFFFFF"/>
        </w:rPr>
        <w:t xml:space="preserve">wykonawców wspólnie ubiegających się o udzielenie zamówienia (Konsorcjum, S.C.) </w:t>
      </w:r>
    </w:p>
    <w:tbl>
      <w:tblPr>
        <w:tblW w:w="9645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4"/>
        <w:gridCol w:w="3022"/>
        <w:gridCol w:w="5949"/>
      </w:tblGrid>
      <w:tr w:rsidR="000257FC" w14:paraId="0E689CA0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9D57311" w14:textId="77777777" w:rsidR="000257FC" w:rsidRDefault="000257FC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3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CAC09A6" w14:textId="77777777" w:rsidR="000257FC" w:rsidRDefault="000257FC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Nazwa wykonawcy  </w:t>
            </w:r>
          </w:p>
        </w:tc>
        <w:tc>
          <w:tcPr>
            <w:tcW w:w="5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FB012B" w14:textId="77777777" w:rsidR="000257FC" w:rsidRDefault="000257FC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zakres, który wykonają poszczególni wykonawcy </w:t>
            </w:r>
          </w:p>
        </w:tc>
      </w:tr>
      <w:tr w:rsidR="000257FC" w14:paraId="420864BC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5E4D5CF9" w14:textId="77777777" w:rsidR="000257FC" w:rsidRDefault="000257FC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3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8F494CC" w14:textId="77777777" w:rsidR="000257FC" w:rsidRDefault="000257FC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FD35DE" w14:textId="77777777" w:rsidR="000257FC" w:rsidRDefault="000257FC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0257FC" w14:paraId="1DB07295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570D4707" w14:textId="77777777" w:rsidR="000257FC" w:rsidRDefault="000257FC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3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36AC35E" w14:textId="77777777" w:rsidR="000257FC" w:rsidRDefault="000257FC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D5AF3D" w14:textId="77777777" w:rsidR="000257FC" w:rsidRDefault="000257FC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1528732E" w14:textId="77777777" w:rsidR="000257FC" w:rsidRDefault="000257FC" w:rsidP="000257FC">
      <w:pPr>
        <w:ind w:left="360"/>
        <w:jc w:val="both"/>
        <w:rPr>
          <w:rFonts w:ascii="Verdana" w:hAnsi="Verdana"/>
          <w:sz w:val="20"/>
          <w:szCs w:val="20"/>
        </w:rPr>
      </w:pPr>
    </w:p>
    <w:p w14:paraId="4BD77644" w14:textId="77777777" w:rsidR="000257FC" w:rsidRDefault="000257FC" w:rsidP="000257FC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23E0DE47" w14:textId="77777777" w:rsidR="000257FC" w:rsidRDefault="000257FC" w:rsidP="000257FC">
      <w:pPr>
        <w:keepNext/>
        <w:outlineLvl w:val="0"/>
        <w:rPr>
          <w:rFonts w:ascii="Verdana" w:hAnsi="Verdana"/>
          <w:b/>
          <w:bCs/>
          <w:kern w:val="32"/>
          <w:sz w:val="20"/>
          <w:szCs w:val="20"/>
        </w:rPr>
      </w:pPr>
      <w:r>
        <w:rPr>
          <w:rFonts w:ascii="Verdana" w:hAnsi="Verdana"/>
          <w:b/>
          <w:bCs/>
          <w:kern w:val="32"/>
          <w:sz w:val="20"/>
          <w:szCs w:val="20"/>
        </w:rPr>
        <w:tab/>
        <w:t>Imię i Nazwisko</w:t>
      </w:r>
      <w:r>
        <w:rPr>
          <w:rFonts w:ascii="Verdana" w:hAnsi="Verdana"/>
          <w:b/>
          <w:bCs/>
          <w:kern w:val="32"/>
          <w:sz w:val="20"/>
          <w:szCs w:val="20"/>
        </w:rPr>
        <w:tab/>
      </w:r>
      <w:r>
        <w:rPr>
          <w:rFonts w:ascii="Verdana" w:hAnsi="Verdana"/>
          <w:b/>
          <w:bCs/>
          <w:kern w:val="32"/>
          <w:sz w:val="20"/>
          <w:szCs w:val="20"/>
        </w:rPr>
        <w:tab/>
      </w:r>
      <w:r>
        <w:rPr>
          <w:rFonts w:ascii="Verdana" w:hAnsi="Verdana"/>
          <w:b/>
          <w:bCs/>
          <w:kern w:val="32"/>
          <w:sz w:val="20"/>
          <w:szCs w:val="20"/>
        </w:rPr>
        <w:tab/>
      </w:r>
      <w:r>
        <w:rPr>
          <w:rFonts w:ascii="Verdana" w:hAnsi="Verdana"/>
          <w:b/>
          <w:bCs/>
          <w:kern w:val="32"/>
          <w:sz w:val="20"/>
          <w:szCs w:val="20"/>
        </w:rPr>
        <w:tab/>
      </w:r>
      <w:r>
        <w:rPr>
          <w:rFonts w:ascii="Verdana" w:hAnsi="Verdana"/>
          <w:b/>
          <w:bCs/>
          <w:kern w:val="32"/>
          <w:sz w:val="20"/>
          <w:szCs w:val="20"/>
        </w:rPr>
        <w:tab/>
      </w:r>
      <w:r>
        <w:rPr>
          <w:rFonts w:ascii="Verdana" w:hAnsi="Verdana"/>
          <w:b/>
          <w:bCs/>
          <w:kern w:val="32"/>
          <w:sz w:val="20"/>
          <w:szCs w:val="20"/>
        </w:rPr>
        <w:tab/>
      </w:r>
    </w:p>
    <w:p w14:paraId="04BC1FE4" w14:textId="77777777" w:rsidR="000257FC" w:rsidRDefault="000257FC" w:rsidP="000257FC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</w:p>
    <w:p w14:paraId="402015FD" w14:textId="77777777" w:rsidR="000257FC" w:rsidRDefault="000257FC" w:rsidP="000257FC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 xml:space="preserve"> </w:t>
      </w:r>
    </w:p>
    <w:p w14:paraId="29F8728A" w14:textId="77777777" w:rsidR="000257FC" w:rsidRDefault="000257FC" w:rsidP="000257FC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>
        <w:rPr>
          <w:rFonts w:ascii="Verdana" w:hAnsi="Verdana"/>
          <w:sz w:val="20"/>
          <w:szCs w:val="20"/>
        </w:rPr>
        <w:t>ych</w:t>
      </w:r>
      <w:proofErr w:type="spellEnd"/>
      <w:r>
        <w:rPr>
          <w:rFonts w:ascii="Verdana" w:hAnsi="Verdana"/>
          <w:sz w:val="20"/>
          <w:szCs w:val="20"/>
        </w:rPr>
        <w:t>) dokumentu(ów)</w:t>
      </w:r>
    </w:p>
    <w:p w14:paraId="3B4ED3A0" w14:textId="77777777" w:rsidR="000257FC" w:rsidRDefault="000257FC" w:rsidP="000257FC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……………………………………………………...........................……które dołączamy do oferty.</w:t>
      </w:r>
    </w:p>
    <w:p w14:paraId="5A198381" w14:textId="77777777" w:rsidR="000257FC" w:rsidRDefault="000257FC" w:rsidP="000257FC">
      <w:pPr>
        <w:jc w:val="both"/>
        <w:rPr>
          <w:rFonts w:ascii="Verdana" w:hAnsi="Verdana"/>
          <w:sz w:val="20"/>
          <w:szCs w:val="20"/>
        </w:rPr>
      </w:pPr>
    </w:p>
    <w:p w14:paraId="1FD6D8A9" w14:textId="77777777" w:rsidR="000257FC" w:rsidRDefault="000257FC" w:rsidP="000257FC">
      <w:pPr>
        <w:jc w:val="right"/>
        <w:rPr>
          <w:rFonts w:ascii="Verdana" w:hAnsi="Verdana"/>
          <w:sz w:val="20"/>
          <w:szCs w:val="20"/>
        </w:rPr>
      </w:pPr>
    </w:p>
    <w:p w14:paraId="10429B59" w14:textId="77777777" w:rsidR="000257FC" w:rsidRDefault="000257FC" w:rsidP="000257FC">
      <w:pPr>
        <w:tabs>
          <w:tab w:val="left" w:pos="540"/>
          <w:tab w:val="left" w:pos="780"/>
        </w:tabs>
        <w:suppressAutoHyphens/>
        <w:jc w:val="center"/>
        <w:rPr>
          <w:rFonts w:ascii="Verdana" w:eastAsia="Calibri" w:hAnsi="Verdana"/>
          <w:i/>
          <w:iCs/>
          <w:color w:val="FF0000"/>
          <w:sz w:val="20"/>
          <w:szCs w:val="20"/>
          <w:lang w:eastAsia="zh-CN"/>
        </w:rPr>
      </w:pPr>
      <w:r>
        <w:rPr>
          <w:rFonts w:ascii="Verdana" w:eastAsia="Calibri" w:hAnsi="Verdana"/>
          <w:b/>
          <w:i/>
          <w:iCs/>
          <w:color w:val="FF0000"/>
          <w:sz w:val="20"/>
          <w:szCs w:val="20"/>
          <w:lang w:eastAsia="zh-CN"/>
        </w:rPr>
        <w:t>Oferta</w:t>
      </w:r>
      <w:r>
        <w:rPr>
          <w:rFonts w:ascii="Verdana" w:eastAsia="Calibri" w:hAnsi="Verdana"/>
          <w:i/>
          <w:iCs/>
          <w:color w:val="FF0000"/>
          <w:sz w:val="20"/>
          <w:szCs w:val="20"/>
          <w:lang w:eastAsia="zh-CN"/>
        </w:rPr>
        <w:t xml:space="preserve"> </w:t>
      </w:r>
      <w:r>
        <w:rPr>
          <w:rFonts w:ascii="Verdana" w:eastAsia="Calibri" w:hAnsi="Verdana"/>
          <w:b/>
          <w:i/>
          <w:iCs/>
          <w:color w:val="FF0000"/>
          <w:sz w:val="20"/>
          <w:szCs w:val="20"/>
          <w:lang w:eastAsia="zh-CN"/>
        </w:rPr>
        <w:t>powinna</w:t>
      </w:r>
      <w:r>
        <w:rPr>
          <w:rFonts w:ascii="Verdana" w:eastAsia="Calibri" w:hAnsi="Verdana"/>
          <w:i/>
          <w:iCs/>
          <w:color w:val="FF0000"/>
          <w:sz w:val="20"/>
          <w:szCs w:val="20"/>
          <w:lang w:eastAsia="zh-CN"/>
        </w:rPr>
        <w:t xml:space="preserve"> </w:t>
      </w:r>
      <w:r>
        <w:rPr>
          <w:rFonts w:ascii="Verdana" w:eastAsia="Calibri" w:hAnsi="Verdana"/>
          <w:b/>
          <w:i/>
          <w:iCs/>
          <w:color w:val="FF0000"/>
          <w:sz w:val="20"/>
          <w:szCs w:val="20"/>
          <w:lang w:eastAsia="zh-CN"/>
        </w:rPr>
        <w:t>być sporządzona</w:t>
      </w:r>
      <w:r>
        <w:rPr>
          <w:rFonts w:ascii="Verdana" w:eastAsia="Calibri" w:hAnsi="Verdana"/>
          <w:i/>
          <w:iCs/>
          <w:color w:val="FF0000"/>
          <w:sz w:val="20"/>
          <w:szCs w:val="20"/>
          <w:lang w:eastAsia="zh-CN"/>
        </w:rPr>
        <w:t xml:space="preserve"> </w:t>
      </w:r>
      <w:r>
        <w:rPr>
          <w:rFonts w:ascii="Verdana" w:eastAsia="Calibri" w:hAnsi="Verdana"/>
          <w:b/>
          <w:i/>
          <w:iCs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elektronicznym podpisem osobistym</w:t>
      </w:r>
      <w:r>
        <w:rPr>
          <w:rFonts w:ascii="Verdana" w:eastAsia="Calibri" w:hAnsi="Verdana"/>
          <w:i/>
          <w:iCs/>
          <w:color w:val="FF0000"/>
          <w:sz w:val="20"/>
          <w:szCs w:val="20"/>
          <w:lang w:eastAsia="zh-CN"/>
        </w:rPr>
        <w:t>.</w:t>
      </w:r>
    </w:p>
    <w:p w14:paraId="664E518A" w14:textId="77777777" w:rsidR="000257FC" w:rsidRDefault="000257FC" w:rsidP="000257FC">
      <w:pPr>
        <w:tabs>
          <w:tab w:val="left" w:pos="540"/>
          <w:tab w:val="left" w:pos="780"/>
        </w:tabs>
        <w:suppressAutoHyphens/>
        <w:rPr>
          <w:rFonts w:ascii="Verdana" w:hAnsi="Verdana"/>
          <w:sz w:val="20"/>
          <w:szCs w:val="20"/>
        </w:rPr>
      </w:pPr>
    </w:p>
    <w:p w14:paraId="659AFB6A" w14:textId="77777777" w:rsidR="000257FC" w:rsidRDefault="000257FC" w:rsidP="000257FC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*niepotrzebne skreślić</w:t>
      </w:r>
    </w:p>
    <w:p w14:paraId="05ABFB03" w14:textId="77777777" w:rsidR="000257FC" w:rsidRDefault="000257FC" w:rsidP="000257FC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**jeżeli dotyczy</w:t>
      </w:r>
    </w:p>
    <w:p w14:paraId="31C94BFA" w14:textId="77777777" w:rsidR="000257FC" w:rsidRDefault="000257FC" w:rsidP="000257FC">
      <w:pPr>
        <w:rPr>
          <w:rFonts w:ascii="Verdana" w:hAnsi="Verdana"/>
          <w:sz w:val="20"/>
          <w:szCs w:val="20"/>
        </w:rPr>
      </w:pPr>
    </w:p>
    <w:p w14:paraId="12747DE8" w14:textId="77777777" w:rsidR="000257FC" w:rsidRDefault="000257FC" w:rsidP="000257FC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1ADB84FA" w14:textId="77777777" w:rsidR="00FE545C" w:rsidRDefault="00FE545C" w:rsidP="000257FC">
      <w:pPr>
        <w:widowControl w:val="0"/>
        <w:spacing w:line="264" w:lineRule="auto"/>
        <w:ind w:right="1"/>
        <w:rPr>
          <w:sz w:val="20"/>
          <w:szCs w:val="20"/>
        </w:rPr>
      </w:pPr>
    </w:p>
    <w:sectPr w:rsidR="00FE545C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F97E52" w14:textId="77777777" w:rsidR="008354FC" w:rsidRDefault="008354FC">
      <w:r>
        <w:separator/>
      </w:r>
    </w:p>
  </w:endnote>
  <w:endnote w:type="continuationSeparator" w:id="0">
    <w:p w14:paraId="64849314" w14:textId="77777777" w:rsidR="008354FC" w:rsidRDefault="008354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C185D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776E04" w14:textId="77777777" w:rsidR="008354FC" w:rsidRDefault="008354FC">
      <w:r>
        <w:separator/>
      </w:r>
    </w:p>
  </w:footnote>
  <w:footnote w:type="continuationSeparator" w:id="0">
    <w:p w14:paraId="3A650955" w14:textId="77777777" w:rsidR="008354FC" w:rsidRDefault="008354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6912125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8198874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8417221">
    <w:abstractNumId w:val="0"/>
  </w:num>
  <w:num w:numId="4" w16cid:durableId="637611955">
    <w:abstractNumId w:val="3"/>
  </w:num>
  <w:num w:numId="5" w16cid:durableId="1616254458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354FC"/>
    <w:rsid w:val="00012286"/>
    <w:rsid w:val="000257FC"/>
    <w:rsid w:val="000704FC"/>
    <w:rsid w:val="00071CCC"/>
    <w:rsid w:val="00072891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358E6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15F2"/>
    <w:rsid w:val="00833933"/>
    <w:rsid w:val="008354FC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36A17"/>
    <w:rsid w:val="00B774DC"/>
    <w:rsid w:val="00BF48A5"/>
    <w:rsid w:val="00C969A6"/>
    <w:rsid w:val="00CA7D36"/>
    <w:rsid w:val="00D24208"/>
    <w:rsid w:val="00D60C38"/>
    <w:rsid w:val="00D66893"/>
    <w:rsid w:val="00D90ACB"/>
    <w:rsid w:val="00D917AA"/>
    <w:rsid w:val="00DC1500"/>
    <w:rsid w:val="00E13038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3A3FBE"/>
  <w15:chartTrackingRefBased/>
  <w15:docId w15:val="{E24F304D-3294-4716-936E-D71F64277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0257FC"/>
    <w:pPr>
      <w:spacing w:after="160" w:line="276" w:lineRule="auto"/>
      <w:ind w:left="720"/>
      <w:contextualSpacing/>
    </w:pPr>
    <w:rPr>
      <w:rFonts w:ascii="Aptos" w:eastAsia="Aptos" w:hAnsi="Aptos"/>
      <w:kern w:val="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605</Words>
  <Characters>3635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2025-10-29T14:17:00Z</cp:lastPrinted>
  <dcterms:created xsi:type="dcterms:W3CDTF">2025-10-29T14:17:00Z</dcterms:created>
  <dcterms:modified xsi:type="dcterms:W3CDTF">2025-10-29T14:17:00Z</dcterms:modified>
</cp:coreProperties>
</file>