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E24BD" w14:textId="77777777" w:rsidR="00081D13" w:rsidRPr="00353FDC" w:rsidRDefault="00707BEF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707BEF">
        <w:rPr>
          <w:rFonts w:ascii="Arial" w:hAnsi="Arial" w:cs="Arial"/>
        </w:rPr>
        <w:t>Kraków</w:t>
      </w:r>
      <w:r w:rsidR="00081D13" w:rsidRPr="00353FDC">
        <w:rPr>
          <w:rFonts w:ascii="Arial" w:hAnsi="Arial" w:cs="Arial"/>
        </w:rPr>
        <w:t xml:space="preserve"> dnia: </w:t>
      </w:r>
      <w:r w:rsidRPr="00707BEF">
        <w:rPr>
          <w:rFonts w:ascii="Arial" w:hAnsi="Arial" w:cs="Arial"/>
        </w:rPr>
        <w:t>2025-11-04</w:t>
      </w:r>
    </w:p>
    <w:p w14:paraId="2B542AFF" w14:textId="77777777" w:rsidR="00081D13" w:rsidRPr="00353FDC" w:rsidRDefault="00707BEF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07BEF">
        <w:rPr>
          <w:rFonts w:ascii="Arial" w:hAnsi="Arial" w:cs="Arial"/>
          <w:b/>
          <w:bCs/>
        </w:rPr>
        <w:t>Szpital Specjalistyczny im. Stefana Żeromskiego SP ZOZ w Krakowie</w:t>
      </w:r>
    </w:p>
    <w:p w14:paraId="5702454A" w14:textId="77777777" w:rsidR="00081D13" w:rsidRPr="00353FDC" w:rsidRDefault="00707BEF" w:rsidP="00081D13">
      <w:pPr>
        <w:spacing w:line="360" w:lineRule="auto"/>
        <w:ind w:right="3969"/>
        <w:rPr>
          <w:rFonts w:ascii="Arial" w:hAnsi="Arial" w:cs="Arial"/>
        </w:rPr>
      </w:pPr>
      <w:r w:rsidRPr="00707BEF">
        <w:rPr>
          <w:rFonts w:ascii="Arial" w:hAnsi="Arial" w:cs="Arial"/>
        </w:rPr>
        <w:t>os. Na Skarpie</w:t>
      </w:r>
      <w:r w:rsidR="00081D13" w:rsidRPr="00353FDC">
        <w:rPr>
          <w:rFonts w:ascii="Arial" w:hAnsi="Arial" w:cs="Arial"/>
        </w:rPr>
        <w:t xml:space="preserve"> </w:t>
      </w:r>
      <w:r w:rsidRPr="00707BEF">
        <w:rPr>
          <w:rFonts w:ascii="Arial" w:hAnsi="Arial" w:cs="Arial"/>
        </w:rPr>
        <w:t>66</w:t>
      </w:r>
    </w:p>
    <w:p w14:paraId="0D28FAC2" w14:textId="77777777" w:rsidR="00081D13" w:rsidRPr="00353FDC" w:rsidRDefault="00707BEF" w:rsidP="00081D13">
      <w:pPr>
        <w:ind w:right="3969"/>
        <w:rPr>
          <w:rFonts w:ascii="Arial" w:hAnsi="Arial" w:cs="Arial"/>
        </w:rPr>
      </w:pPr>
      <w:r w:rsidRPr="00707BEF">
        <w:rPr>
          <w:rFonts w:ascii="Arial" w:hAnsi="Arial" w:cs="Arial"/>
        </w:rPr>
        <w:t>31-913</w:t>
      </w:r>
      <w:r w:rsidR="00081D13" w:rsidRPr="00353FDC">
        <w:rPr>
          <w:rFonts w:ascii="Arial" w:hAnsi="Arial" w:cs="Arial"/>
        </w:rPr>
        <w:t xml:space="preserve"> </w:t>
      </w:r>
      <w:r w:rsidRPr="00707BEF">
        <w:rPr>
          <w:rFonts w:ascii="Arial" w:hAnsi="Arial" w:cs="Arial"/>
        </w:rPr>
        <w:t>Kraków</w:t>
      </w:r>
    </w:p>
    <w:p w14:paraId="782893E7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BF044C" w14:textId="3479D1A3" w:rsidR="00081D13" w:rsidRDefault="00081D13" w:rsidP="008D33E4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06C1901" w14:textId="43B0944A" w:rsidR="008D33E4" w:rsidRPr="00524B34" w:rsidRDefault="008D33E4" w:rsidP="008D33E4">
      <w:pPr>
        <w:tabs>
          <w:tab w:val="right" w:pos="9072"/>
        </w:tabs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SZP-271-49/25-1100.IW</w:t>
      </w:r>
    </w:p>
    <w:p w14:paraId="0614A95C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60CDB4F2" w14:textId="77777777" w:rsidTr="00C13EA9">
        <w:tc>
          <w:tcPr>
            <w:tcW w:w="10065" w:type="dxa"/>
            <w:shd w:val="clear" w:color="auto" w:fill="F2F2F2"/>
            <w:hideMark/>
          </w:tcPr>
          <w:p w14:paraId="61B1E86A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12E1AFB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EA396BC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74DA8209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0633226D" w14:textId="77777777" w:rsidTr="00081D13">
        <w:tc>
          <w:tcPr>
            <w:tcW w:w="2269" w:type="dxa"/>
            <w:shd w:val="clear" w:color="auto" w:fill="auto"/>
          </w:tcPr>
          <w:p w14:paraId="7DBB8801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E5D8E91" w14:textId="77777777" w:rsidR="00081D13" w:rsidRPr="00353FDC" w:rsidRDefault="00707BE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BEF">
              <w:rPr>
                <w:rFonts w:ascii="Arial" w:hAnsi="Arial" w:cs="Arial"/>
                <w:bCs/>
              </w:rPr>
              <w:t>Zakup, dostawa i uruchomienie aparatu do znieczulenia - 1 sztuka oraz przeszkolenie pracowników Zamawiającego</w:t>
            </w:r>
          </w:p>
        </w:tc>
      </w:tr>
      <w:tr w:rsidR="00707BEF" w:rsidRPr="00353FDC" w14:paraId="44FE5A5B" w14:textId="77777777" w:rsidTr="00472597">
        <w:tc>
          <w:tcPr>
            <w:tcW w:w="2269" w:type="dxa"/>
            <w:shd w:val="clear" w:color="auto" w:fill="auto"/>
          </w:tcPr>
          <w:p w14:paraId="72BC6997" w14:textId="77777777" w:rsidR="00707BEF" w:rsidRPr="00353FDC" w:rsidRDefault="00707BEF" w:rsidP="004725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12BB653" w14:textId="77777777" w:rsidR="00707BEF" w:rsidRPr="00353FDC" w:rsidRDefault="00707BEF" w:rsidP="004725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BEF">
              <w:rPr>
                <w:rFonts w:ascii="Arial" w:hAnsi="Arial" w:cs="Arial"/>
                <w:bCs/>
              </w:rPr>
              <w:t>SZP-271-49/25</w:t>
            </w:r>
          </w:p>
        </w:tc>
      </w:tr>
    </w:tbl>
    <w:p w14:paraId="6CDD247B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7ACD7133" w14:textId="3384B031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07BEF" w:rsidRPr="00707BEF">
        <w:rPr>
          <w:rFonts w:ascii="Arial" w:hAnsi="Arial" w:cs="Arial"/>
          <w:b/>
        </w:rPr>
        <w:t>Szpital Specjalistyczny im. Stefana Żeromskiego SP ZOZ w Krakowie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07BEF" w:rsidRPr="00707BEF">
        <w:rPr>
          <w:rFonts w:ascii="Arial" w:hAnsi="Arial" w:cs="Arial"/>
        </w:rPr>
        <w:t>(</w:t>
      </w:r>
      <w:proofErr w:type="spellStart"/>
      <w:r w:rsidR="00707BEF" w:rsidRPr="00707BEF">
        <w:rPr>
          <w:rFonts w:ascii="Arial" w:hAnsi="Arial" w:cs="Arial"/>
        </w:rPr>
        <w:t>t.j</w:t>
      </w:r>
      <w:proofErr w:type="spellEnd"/>
      <w:r w:rsidR="00707BEF" w:rsidRPr="00707BEF">
        <w:rPr>
          <w:rFonts w:ascii="Arial" w:hAnsi="Arial" w:cs="Arial"/>
        </w:rPr>
        <w:t>. Dz. U. z 2024 poz. 1320</w:t>
      </w:r>
      <w:r w:rsidR="005F18FF">
        <w:rPr>
          <w:rFonts w:ascii="Arial" w:hAnsi="Arial" w:cs="Arial"/>
        </w:rPr>
        <w:t xml:space="preserve"> ze zm.</w:t>
      </w:r>
      <w:r w:rsidR="00707BEF" w:rsidRPr="00707BEF">
        <w:rPr>
          <w:rFonts w:ascii="Arial" w:hAnsi="Arial" w:cs="Arial"/>
        </w:rPr>
        <w:t>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BEF" w:rsidRPr="00E1738E" w14:paraId="35B7903D" w14:textId="77777777" w:rsidTr="00472597">
        <w:trPr>
          <w:cantSplit/>
        </w:trPr>
        <w:tc>
          <w:tcPr>
            <w:tcW w:w="10080" w:type="dxa"/>
          </w:tcPr>
          <w:p w14:paraId="367CAEBC" w14:textId="77777777" w:rsidR="00707BEF" w:rsidRDefault="00707BEF" w:rsidP="0047259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07BEF">
              <w:rPr>
                <w:rFonts w:ascii="Arial" w:hAnsi="Arial" w:cs="Arial"/>
                <w:b/>
              </w:rPr>
              <w:t>CIRRO Sp. z o.o.</w:t>
            </w:r>
          </w:p>
          <w:p w14:paraId="684829DA" w14:textId="77777777" w:rsidR="00707BEF" w:rsidRPr="00AC1F4A" w:rsidRDefault="00707BEF" w:rsidP="0047259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707BEF">
              <w:rPr>
                <w:rFonts w:ascii="Arial" w:hAnsi="Arial" w:cs="Arial"/>
                <w:bCs/>
              </w:rPr>
              <w:t>Elewatorska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7BEF">
              <w:rPr>
                <w:rFonts w:ascii="Arial" w:hAnsi="Arial" w:cs="Arial"/>
                <w:bCs/>
              </w:rPr>
              <w:t>58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37A7BF1" w14:textId="77777777" w:rsidR="00707BEF" w:rsidRPr="00E1738E" w:rsidRDefault="00707BEF" w:rsidP="0047259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07BEF">
              <w:rPr>
                <w:rFonts w:ascii="Arial" w:hAnsi="Arial" w:cs="Arial"/>
                <w:bCs/>
              </w:rPr>
              <w:t>15-620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7BEF">
              <w:rPr>
                <w:rFonts w:ascii="Arial" w:hAnsi="Arial" w:cs="Arial"/>
                <w:bCs/>
              </w:rPr>
              <w:t>Białystok</w:t>
            </w:r>
          </w:p>
          <w:p w14:paraId="7CF1AE07" w14:textId="77777777" w:rsidR="00707BEF" w:rsidRPr="00BC506C" w:rsidRDefault="00707BEF" w:rsidP="0047259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07BEF">
              <w:rPr>
                <w:rFonts w:ascii="Arial" w:hAnsi="Arial" w:cs="Arial"/>
                <w:b/>
              </w:rPr>
              <w:t>213 300.00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EAE4ECF" w14:textId="77777777" w:rsidR="00707BEF" w:rsidRPr="00E1738E" w:rsidRDefault="00707BEF" w:rsidP="0047259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6012363C" w14:textId="77777777" w:rsidR="00707BEF" w:rsidRPr="00E1738E" w:rsidRDefault="00707BEF" w:rsidP="004725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07BEF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ze zm.)</w:t>
            </w:r>
          </w:p>
        </w:tc>
      </w:tr>
    </w:tbl>
    <w:p w14:paraId="6FFA4911" w14:textId="77777777" w:rsidR="008D33E4" w:rsidRDefault="008D33E4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14:paraId="351ECA38" w14:textId="77777777" w:rsidR="008D33E4" w:rsidRDefault="008D33E4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14:paraId="3E2BA9CF" w14:textId="77777777" w:rsidR="008D33E4" w:rsidRDefault="008D33E4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14:paraId="5E2531F9" w14:textId="7940989D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417"/>
        <w:gridCol w:w="1418"/>
        <w:gridCol w:w="1275"/>
        <w:gridCol w:w="1134"/>
      </w:tblGrid>
      <w:tr w:rsidR="008D33E4" w:rsidRPr="008567C7" w14:paraId="4388B0F3" w14:textId="77777777" w:rsidTr="008D33E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3FB180A" w14:textId="77777777" w:rsidR="008D33E4" w:rsidRPr="00553EDC" w:rsidRDefault="008D33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2D617C4" w14:textId="77777777" w:rsidR="008D33E4" w:rsidRPr="00553EDC" w:rsidRDefault="008D33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5A95C4" w14:textId="77777777" w:rsidR="008D33E4" w:rsidRPr="00553EDC" w:rsidRDefault="008D33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7BEF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03058B2" w14:textId="77777777" w:rsidR="008D33E4" w:rsidRPr="00553EDC" w:rsidRDefault="008D33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7BEF">
              <w:rPr>
                <w:rFonts w:ascii="Arial" w:hAnsi="Arial" w:cs="Arial"/>
                <w:bCs/>
                <w:sz w:val="24"/>
                <w:szCs w:val="24"/>
              </w:rPr>
              <w:t>Parametry techniczne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29C76BFF" w14:textId="77777777" w:rsidR="008D33E4" w:rsidRPr="00553EDC" w:rsidRDefault="008D33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7BEF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6286EC7A" w14:textId="77777777" w:rsidR="008D33E4" w:rsidRPr="00553EDC" w:rsidRDefault="008D33E4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7BEF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991A0A" w14:textId="77777777" w:rsidR="008D33E4" w:rsidRPr="00553EDC" w:rsidRDefault="008D33E4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D33E4" w:rsidRPr="008567C7" w14:paraId="174B6E1C" w14:textId="77777777" w:rsidTr="008D33E4">
        <w:tc>
          <w:tcPr>
            <w:tcW w:w="851" w:type="dxa"/>
            <w:vAlign w:val="center"/>
          </w:tcPr>
          <w:p w14:paraId="6DF92068" w14:textId="77777777" w:rsidR="008D33E4" w:rsidRPr="00553EDC" w:rsidRDefault="008D33E4" w:rsidP="004725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BE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095D3696" w14:textId="77777777" w:rsidR="008D33E4" w:rsidRPr="00553EDC" w:rsidRDefault="008D33E4" w:rsidP="0047259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7BEF">
              <w:rPr>
                <w:rFonts w:ascii="Arial" w:hAnsi="Arial" w:cs="Arial"/>
                <w:b/>
                <w:sz w:val="22"/>
                <w:szCs w:val="22"/>
              </w:rPr>
              <w:t>CIRRO Sp. z o.o.</w:t>
            </w:r>
          </w:p>
          <w:p w14:paraId="5803D542" w14:textId="77777777" w:rsidR="008D33E4" w:rsidRPr="00553EDC" w:rsidRDefault="008D33E4" w:rsidP="0047259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707BEF">
              <w:rPr>
                <w:rFonts w:ascii="Arial" w:hAnsi="Arial" w:cs="Arial"/>
                <w:bCs/>
                <w:sz w:val="22"/>
                <w:szCs w:val="22"/>
              </w:rPr>
              <w:t>Elewatorska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BEF">
              <w:rPr>
                <w:rFonts w:ascii="Arial" w:hAnsi="Arial" w:cs="Arial"/>
                <w:bCs/>
                <w:sz w:val="22"/>
                <w:szCs w:val="22"/>
              </w:rPr>
              <w:t>58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6192ABB" w14:textId="77777777" w:rsidR="008D33E4" w:rsidRPr="00553EDC" w:rsidRDefault="008D33E4" w:rsidP="0047259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BEF">
              <w:rPr>
                <w:rFonts w:ascii="Arial" w:hAnsi="Arial" w:cs="Arial"/>
                <w:bCs/>
                <w:sz w:val="22"/>
                <w:szCs w:val="22"/>
              </w:rPr>
              <w:t>15-620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BEF">
              <w:rPr>
                <w:rFonts w:ascii="Arial" w:hAnsi="Arial" w:cs="Arial"/>
                <w:bCs/>
                <w:sz w:val="22"/>
                <w:szCs w:val="22"/>
              </w:rPr>
              <w:t>Białystok</w:t>
            </w:r>
          </w:p>
        </w:tc>
        <w:tc>
          <w:tcPr>
            <w:tcW w:w="1134" w:type="dxa"/>
            <w:vAlign w:val="center"/>
          </w:tcPr>
          <w:p w14:paraId="2E891509" w14:textId="77777777" w:rsidR="008D33E4" w:rsidRPr="00553EDC" w:rsidRDefault="008D33E4" w:rsidP="004725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BEF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5BF8D096" w14:textId="77777777" w:rsidR="008D33E4" w:rsidRPr="00553EDC" w:rsidRDefault="008D33E4" w:rsidP="004725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BEF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7366EDEB" w14:textId="77777777" w:rsidR="008D33E4" w:rsidRPr="00553EDC" w:rsidRDefault="008D33E4" w:rsidP="004725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BE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4EC251FF" w14:textId="77777777" w:rsidR="008D33E4" w:rsidRPr="00553EDC" w:rsidRDefault="008D33E4" w:rsidP="004725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BEF">
              <w:rPr>
                <w:rFonts w:ascii="Arial" w:hAnsi="Arial" w:cs="Arial"/>
                <w:sz w:val="22"/>
                <w:szCs w:val="22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14:paraId="4DCEF2F5" w14:textId="77777777" w:rsidR="008D33E4" w:rsidRPr="00553EDC" w:rsidRDefault="008D33E4" w:rsidP="004725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BEF">
              <w:rPr>
                <w:rFonts w:ascii="Arial" w:hAnsi="Arial" w:cs="Arial"/>
                <w:sz w:val="22"/>
                <w:szCs w:val="22"/>
              </w:rPr>
              <w:t xml:space="preserve">  85,00</w:t>
            </w:r>
          </w:p>
        </w:tc>
      </w:tr>
    </w:tbl>
    <w:p w14:paraId="43CBD820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7E2F270D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71FA1F59" w14:textId="77777777" w:rsidR="00B464D3" w:rsidRPr="00E57C73" w:rsidRDefault="00B464D3" w:rsidP="00E57C73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E57C73">
        <w:rPr>
          <w:rFonts w:ascii="Arial" w:hAnsi="Arial" w:cs="Arial"/>
          <w:i/>
        </w:rPr>
        <w:t>Zamawiający</w:t>
      </w:r>
    </w:p>
    <w:p w14:paraId="23917C77" w14:textId="5AD49EE2" w:rsidR="008642B3" w:rsidRPr="00E57C73" w:rsidRDefault="00707BEF" w:rsidP="00E57C73">
      <w:pPr>
        <w:jc w:val="right"/>
        <w:rPr>
          <w:rFonts w:ascii="Arial" w:hAnsi="Arial" w:cs="Arial"/>
          <w:i/>
        </w:rPr>
      </w:pPr>
      <w:r w:rsidRPr="00E57C73">
        <w:rPr>
          <w:rFonts w:ascii="Arial" w:hAnsi="Arial" w:cs="Arial"/>
          <w:i/>
        </w:rPr>
        <w:t xml:space="preserve">  </w:t>
      </w:r>
      <w:bookmarkEnd w:id="0"/>
      <w:r w:rsidR="00E57C73" w:rsidRPr="00E57C73">
        <w:rPr>
          <w:rFonts w:ascii="Arial" w:hAnsi="Arial" w:cs="Arial"/>
          <w:i/>
        </w:rPr>
        <w:t>Z-ca Dyrektora ds. Finansowych</w:t>
      </w:r>
    </w:p>
    <w:p w14:paraId="29E031CC" w14:textId="05C1FD1D" w:rsidR="00E57C73" w:rsidRPr="00E57C73" w:rsidRDefault="00E57C73" w:rsidP="00E57C73">
      <w:pPr>
        <w:jc w:val="right"/>
        <w:rPr>
          <w:i/>
          <w:sz w:val="32"/>
          <w:szCs w:val="32"/>
        </w:rPr>
      </w:pPr>
      <w:r w:rsidRPr="00E57C73">
        <w:rPr>
          <w:rFonts w:ascii="Arial" w:hAnsi="Arial" w:cs="Arial"/>
          <w:i/>
        </w:rPr>
        <w:t xml:space="preserve">mgr Dorota Góral </w:t>
      </w:r>
    </w:p>
    <w:sectPr w:rsidR="00E57C73" w:rsidRPr="00E57C7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150C8" w14:textId="77777777" w:rsidR="00E35618" w:rsidRDefault="00E35618">
      <w:r>
        <w:separator/>
      </w:r>
    </w:p>
  </w:endnote>
  <w:endnote w:type="continuationSeparator" w:id="0">
    <w:p w14:paraId="2125DB2B" w14:textId="77777777" w:rsidR="00E35618" w:rsidRDefault="00E35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2143B" w14:textId="77777777" w:rsidR="00707BEF" w:rsidRDefault="00707B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C289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C7F0C9E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3D895" w14:textId="77777777" w:rsidR="00707BEF" w:rsidRDefault="00707B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DADFB" w14:textId="77777777" w:rsidR="00E35618" w:rsidRDefault="00E35618">
      <w:r>
        <w:separator/>
      </w:r>
    </w:p>
  </w:footnote>
  <w:footnote w:type="continuationSeparator" w:id="0">
    <w:p w14:paraId="3B7AA49E" w14:textId="77777777" w:rsidR="00E35618" w:rsidRDefault="00E35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B3512" w14:textId="77777777" w:rsidR="00707BEF" w:rsidRDefault="00707B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109C4" w14:textId="77777777" w:rsidR="00707BEF" w:rsidRDefault="00707B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1299" w14:textId="77777777" w:rsidR="00707BEF" w:rsidRDefault="00707B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61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18FF"/>
    <w:rsid w:val="00607F9B"/>
    <w:rsid w:val="00644DCB"/>
    <w:rsid w:val="00657C1E"/>
    <w:rsid w:val="006E3089"/>
    <w:rsid w:val="00707BEF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33E4"/>
    <w:rsid w:val="008E5102"/>
    <w:rsid w:val="00915B9E"/>
    <w:rsid w:val="009233C2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35618"/>
    <w:rsid w:val="00E57C73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066EF"/>
  <w15:chartTrackingRefBased/>
  <w15:docId w15:val="{936D3B38-504A-424A-B790-55970A9C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214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Agata Fijak</cp:lastModifiedBy>
  <cp:revision>5</cp:revision>
  <cp:lastPrinted>2025-11-04T08:58:00Z</cp:lastPrinted>
  <dcterms:created xsi:type="dcterms:W3CDTF">2025-11-04T08:46:00Z</dcterms:created>
  <dcterms:modified xsi:type="dcterms:W3CDTF">2025-11-04T08:58:00Z</dcterms:modified>
</cp:coreProperties>
</file>