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890DD" w14:textId="77777777" w:rsidR="00324716" w:rsidRDefault="004918F4" w:rsidP="00324716">
      <w:pPr>
        <w:jc w:val="right"/>
        <w:rPr>
          <w:b/>
        </w:rPr>
      </w:pPr>
      <w:r>
        <w:rPr>
          <w:noProof/>
        </w:rPr>
        <w:pict w14:anchorId="6EE64754">
          <v:roundrect id="AutoShape 2" o:spid="_x0000_s1030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324716">
        <w:rPr>
          <w:b/>
        </w:rPr>
        <w:t>Załącznik nr 4</w:t>
      </w:r>
    </w:p>
    <w:p w14:paraId="79FA52E9" w14:textId="77777777" w:rsidR="00324716" w:rsidRDefault="00324716" w:rsidP="00324716">
      <w:pPr>
        <w:jc w:val="right"/>
        <w:rPr>
          <w:rFonts w:eastAsia="MS Mincho"/>
          <w:b/>
        </w:rPr>
      </w:pPr>
    </w:p>
    <w:p w14:paraId="134BB2AD" w14:textId="77777777" w:rsidR="00324716" w:rsidRDefault="004918F4" w:rsidP="00324716">
      <w:pPr>
        <w:jc w:val="right"/>
        <w:rPr>
          <w:rFonts w:eastAsia="MS Mincho"/>
          <w:b/>
        </w:rPr>
      </w:pPr>
      <w:r>
        <w:rPr>
          <w:noProof/>
        </w:rPr>
        <w:pict w14:anchorId="134B57AE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4C6F72EB" w14:textId="77777777" w:rsidR="00324716" w:rsidRDefault="00324716" w:rsidP="00324716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5A125E67" w14:textId="77777777" w:rsidR="00324716" w:rsidRDefault="00324716" w:rsidP="00324716">
      <w:pPr>
        <w:jc w:val="right"/>
        <w:rPr>
          <w:rFonts w:eastAsia="MS Mincho"/>
          <w:b/>
        </w:rPr>
      </w:pPr>
    </w:p>
    <w:p w14:paraId="0DBC812B" w14:textId="77777777" w:rsidR="00324716" w:rsidRDefault="00324716" w:rsidP="00324716">
      <w:pPr>
        <w:jc w:val="center"/>
        <w:rPr>
          <w:b/>
        </w:rPr>
      </w:pPr>
      <w:r>
        <w:rPr>
          <w:b/>
        </w:rPr>
        <w:t>Kalkulacja Cenowa</w:t>
      </w:r>
    </w:p>
    <w:p w14:paraId="13B409BE" w14:textId="77777777" w:rsidR="00324716" w:rsidRDefault="00324716" w:rsidP="0032471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7CE67D8F" w14:textId="77777777" w:rsidR="00324716" w:rsidRDefault="00324716" w:rsidP="0032471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316BD85A" w14:textId="38B0F0BC" w:rsidR="00324716" w:rsidRDefault="00324716" w:rsidP="00324716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KC-DE-zp.272-633/25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324716" w14:paraId="6C3FEE45" w14:textId="77777777" w:rsidTr="00636268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157C2D9" w14:textId="77777777" w:rsidR="00324716" w:rsidRDefault="00324716" w:rsidP="0063626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EDAC39D" w14:textId="77777777" w:rsidR="00324716" w:rsidRDefault="00324716" w:rsidP="0063626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98F547F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AA96CB8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00BCADDB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1666A52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109BBBC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D73E879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2AA473E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97BF4D6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36C6B04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15257EA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3F036F38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01CE8E90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324716" w14:paraId="43C49E77" w14:textId="77777777" w:rsidTr="00636268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BA4C39A" w14:textId="77777777" w:rsidR="00324716" w:rsidRDefault="00324716" w:rsidP="0063626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AF0E980" w14:textId="77777777" w:rsidR="00324716" w:rsidRDefault="00324716" w:rsidP="0063626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73AA565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FE801FD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2A108C6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6DA60CF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2C0A69C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324716" w14:paraId="6B94CBEF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0155E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40A4B2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  <w:p w14:paraId="21FB0992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AF5C3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1DDE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DBA4C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0B79F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2994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5F6F5C1B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0805E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296964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  <w:p w14:paraId="72BD19F6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9DD4A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4184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D326D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478C1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9794D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02D57221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D6F8B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D0B60" w14:textId="77777777" w:rsidR="00324716" w:rsidRDefault="00324716" w:rsidP="0063626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A4096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C84BE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6D74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CBB82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21ED4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5597CFF4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80310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EA5F4E" w14:textId="77777777" w:rsidR="00324716" w:rsidRDefault="00324716" w:rsidP="00636268">
            <w:pPr>
              <w:rPr>
                <w:sz w:val="20"/>
                <w:szCs w:val="20"/>
              </w:rPr>
            </w:pPr>
          </w:p>
          <w:p w14:paraId="5F572E5E" w14:textId="77777777" w:rsidR="00324716" w:rsidRDefault="00324716" w:rsidP="00636268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9AAFBB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45BC4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16F4E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7DBF9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EDB17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13463CC8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1B23C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F8589" w14:textId="77777777" w:rsidR="00324716" w:rsidRDefault="00324716" w:rsidP="00636268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38E2952A" w14:textId="77777777" w:rsidR="00324716" w:rsidRDefault="00324716" w:rsidP="00636268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12F2B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6653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178F7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A440A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12932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78DA50BC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6816D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EFF1FD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  <w:p w14:paraId="60234402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4FD68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6236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8CE2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776B7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48A9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2D6923AD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8383A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71F3B1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  <w:p w14:paraId="0F9EB95A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  <w:p w14:paraId="57396253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7DDF92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6C094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6ADC1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4A399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5004B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21495439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A6303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548A7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C0EAFB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7DA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B3C05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A8641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1772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0BA5B26B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0C016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45DA5F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721D7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9F8D7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C31BD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CED23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22A83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55B6875C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A69A4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3B051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FD117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4C01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18FEA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ADDC5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BFA3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3641EAD6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73C8A2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E4E47D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E6FFF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B4249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AAA49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7C19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B328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611D959B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DADD66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C5ABB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1BF7A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B9BC9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46083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74A0C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7AA2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01F88B88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0145B5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DC07E6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7BF8D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3228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CE946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DD382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7FB18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47681AD1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0DA2A5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255D4D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916C9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BDF42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B054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9800C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3E2D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3659DBB6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D98EED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D137B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1396A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6849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164A6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F33FC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A11CD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305F24F6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EA0DF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7E56FD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C08CB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A2845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78E59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CB769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51123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3DCC8FEA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19C284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810ED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E3F2C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A4430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6D108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E19D0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2EC8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6BB9D501" w14:textId="77777777" w:rsidR="00324716" w:rsidRDefault="00324716" w:rsidP="00324716"/>
    <w:p w14:paraId="532D6EC3" w14:textId="77777777" w:rsidR="00324716" w:rsidRDefault="00324716" w:rsidP="00324716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324716" w14:paraId="4B426C09" w14:textId="77777777" w:rsidTr="00636268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0FF2228" w14:textId="77777777" w:rsidR="00324716" w:rsidRDefault="00324716" w:rsidP="0063626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6CE20EA" w14:textId="77777777" w:rsidR="00324716" w:rsidRDefault="00324716" w:rsidP="0063626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CD17651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AB4DBF1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27667036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FEBA248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DBD75C1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85B3F89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FA13D1E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7B27347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3FD3A4C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4B21E5F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6043F528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2A20E6C9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324716" w14:paraId="593DD929" w14:textId="77777777" w:rsidTr="00636268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E3765E4" w14:textId="77777777" w:rsidR="00324716" w:rsidRDefault="00324716" w:rsidP="0063626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E4CC6C0" w14:textId="77777777" w:rsidR="00324716" w:rsidRDefault="00324716" w:rsidP="0063626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271954F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A79BE34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B82CE2C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42C3C6F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0174EFB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324716" w14:paraId="1EC53073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0DBE7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C0F6DF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BAD91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6460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D8268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086DA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24671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3DB325F1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065A0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A7674A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27C9D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8142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27BE0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6EB03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29322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77510E28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C356EF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ADF9A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0C314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AF95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4AE63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2DBD6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892B5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2983DBA6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98FDA7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47E9E0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41A1A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4E95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7CA0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ADF70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AB94E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11CDBFE7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8E41F3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4EE87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F966D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A7DDC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B257B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9C13D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72E09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74604A3A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47AFFA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36BFFE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059A0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2D9D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9563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CB708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66D00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60A8DF37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C79E0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AC41F1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AA3E7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973A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C82C2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1B86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9D5B9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1D80D42D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8825FC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2608B2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284777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A7FE9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0C20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FF27B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1DC4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3AC89353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8925E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F4200D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E6EF6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39DD9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B5670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FE0E7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CC11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45A7E4A5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C8A740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C522C3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34484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86633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5A23F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E1E0F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3F0C0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0638B753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FB6130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C40B5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B4A88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6F0AA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B7881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AE966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89D56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6E5210D3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DD9EC7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117E6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ECA12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BD3A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A25C0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6FBC2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267C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5F239693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C6E2E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BBA8B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04C8C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7FD6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5FAA7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D9E34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F9F3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05D7AF92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546130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215BD6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CDBB6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5AD15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DE1E9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074F8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3951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61B1D069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773108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A0D432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98FA2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7EAEF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C8553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3AB53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077D3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7B85B788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54886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C2A99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B1B67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726DE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AF46E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FFB5F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B5C6D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1D544413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DED8DC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264E3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520B2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2A67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B6DCF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0877A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0EBE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164370AE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C45775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5BF314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891C5C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C3F3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7028B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949FE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514B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559CE89F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469329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885E78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CDB84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E1A16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BB49B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C6663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DA21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48BFC3C8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950448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D24D46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B2782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77F17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37F88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046A4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F14C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126B51DF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C69AF5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3397E7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725CD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1FBBF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39E4D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CABE1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A5E7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565DF9BE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3083A8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7A998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22168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86FEB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A5BBF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6BE8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E5BA1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7E2D0F35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42C816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2DA92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7E023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9B65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C5520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A6186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C34AA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21AD5FF6" w14:textId="77777777" w:rsidR="00324716" w:rsidRDefault="00324716" w:rsidP="00324716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324716" w14:paraId="32EBF97E" w14:textId="77777777" w:rsidTr="00636268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3473603" w14:textId="77777777" w:rsidR="00324716" w:rsidRDefault="00324716" w:rsidP="0063626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DEFDC2B" w14:textId="77777777" w:rsidR="00324716" w:rsidRDefault="00324716" w:rsidP="0063626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5DE379C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9083B48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6BD70A4D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3B32150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A11BEEB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5D63ACE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69AA702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0605DE15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A2583C0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C3C3875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2D4EED4C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47F23BC6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324716" w14:paraId="03EDD9BC" w14:textId="77777777" w:rsidTr="00636268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1CF1318" w14:textId="77777777" w:rsidR="00324716" w:rsidRDefault="00324716" w:rsidP="0063626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01C3BAA" w14:textId="77777777" w:rsidR="00324716" w:rsidRDefault="00324716" w:rsidP="0063626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629A838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72766C7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D9EB2A3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C3808F5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CBC6EA8" w14:textId="77777777" w:rsidR="00324716" w:rsidRDefault="00324716" w:rsidP="006362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324716" w14:paraId="7C68F57D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6A556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1BC3F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5F74DC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E9B2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C4056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CE196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6EFC3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31ACAD76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9EB199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1017B8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ABF38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84DC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CAA1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1731B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ACF3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27DB63A2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8750C6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328BA8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2469B2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7BE50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CC512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144B7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60004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6E90F2D8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8A10F3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B8FE9D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C99AF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0C7CF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E25FE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45A4B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89AA1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32FDF19A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C138F0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B21B64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19AC1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AA644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97BD6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08168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14342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32842ED5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2A6461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9C95D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EAC62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FCE5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DE076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9180F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E7C5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42A2FA3B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05790C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0188C4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8A504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F4DD0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909B8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69390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7CC3C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0918A57F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667A83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76953B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7E7A2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DFB5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C02E4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79A1A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B6E7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72CF752D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91A9FE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3393C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782F8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4B92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7F409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9C87F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9810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58A6ED26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CF379C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9523AD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6930B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3D5C0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C0EE6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479D3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7F9F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5CC1E63F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4A459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81A021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8FBDC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1A03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9BEEF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E8223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32BBE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00AC35C1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AAF101" w14:textId="77777777" w:rsidR="00324716" w:rsidRDefault="00324716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EC7F57" w14:textId="77777777" w:rsidR="00324716" w:rsidRDefault="00324716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E0D7C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848EE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2A81A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7DEE4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8474" w14:textId="77777777" w:rsidR="00324716" w:rsidRDefault="00324716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18F4" w14:paraId="1238F8F8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6307A3" w14:textId="098EB759" w:rsidR="004918F4" w:rsidRDefault="004918F4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8F62B" w14:textId="77777777" w:rsidR="004918F4" w:rsidRDefault="004918F4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8B680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0F09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3B180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D3E2F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843E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18F4" w14:paraId="7AA2BD85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CA719F" w14:textId="37B56FA8" w:rsidR="004918F4" w:rsidRDefault="004918F4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75C6E3" w14:textId="77777777" w:rsidR="004918F4" w:rsidRDefault="004918F4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5BE27B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77BA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9FBC0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BE526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819A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18F4" w14:paraId="2B18519D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B160EE" w14:textId="1E12F425" w:rsidR="004918F4" w:rsidRDefault="004918F4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E08531" w14:textId="77777777" w:rsidR="004918F4" w:rsidRDefault="004918F4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296DF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2BC54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FE21F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27F9F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F816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18F4" w14:paraId="72982009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5F06EF" w14:textId="4D35411A" w:rsidR="004918F4" w:rsidRDefault="004918F4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9C0FD" w14:textId="77777777" w:rsidR="004918F4" w:rsidRDefault="004918F4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D6C4D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76E7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E46D9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0BEE2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CBF4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18F4" w14:paraId="65487F44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C96833" w14:textId="5D7EF53B" w:rsidR="004918F4" w:rsidRDefault="004918F4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F4399" w14:textId="77777777" w:rsidR="004918F4" w:rsidRDefault="004918F4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0FA9C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AE4BA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573EF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D7E49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84AC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18F4" w14:paraId="3D6A4C25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B8D76F" w14:textId="1A46882A" w:rsidR="004918F4" w:rsidRDefault="004918F4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D979C" w14:textId="77777777" w:rsidR="004918F4" w:rsidRDefault="004918F4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E3728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6BA32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E0A2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3AA33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5067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18F4" w14:paraId="3CEBF8A1" w14:textId="77777777" w:rsidTr="0063626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3EA35" w14:textId="6E107187" w:rsidR="004918F4" w:rsidRDefault="004918F4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CA2E8" w14:textId="77777777" w:rsidR="004918F4" w:rsidRDefault="004918F4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28C33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96C46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B9AEA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2C28C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E4FE7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18F4" w14:paraId="5C5093C2" w14:textId="77777777" w:rsidTr="004918F4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FC4656" w14:textId="595982C0" w:rsidR="004918F4" w:rsidRDefault="004918F4" w:rsidP="0063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234887" w14:textId="77777777" w:rsidR="004918F4" w:rsidRDefault="004918F4" w:rsidP="0063626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2437B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37064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B9AB2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A8DEF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D99F" w14:textId="77777777" w:rsidR="004918F4" w:rsidRDefault="004918F4" w:rsidP="006362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4716" w14:paraId="2E3F9669" w14:textId="77777777" w:rsidTr="00636268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9215C1D" w14:textId="77777777" w:rsidR="00324716" w:rsidRDefault="00324716" w:rsidP="00636268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D7A0C6" w14:textId="77777777" w:rsidR="00324716" w:rsidRDefault="00324716" w:rsidP="00636268">
            <w:pPr>
              <w:rPr>
                <w:rFonts w:ascii="Calibri" w:hAnsi="Calibri"/>
              </w:rPr>
            </w:pPr>
          </w:p>
        </w:tc>
      </w:tr>
    </w:tbl>
    <w:p w14:paraId="587A02C0" w14:textId="77777777" w:rsidR="00324716" w:rsidRPr="004918F4" w:rsidRDefault="00324716" w:rsidP="00324716">
      <w:pPr>
        <w:rPr>
          <w:b/>
          <w:bCs/>
          <w:sz w:val="20"/>
          <w:szCs w:val="20"/>
        </w:rPr>
      </w:pPr>
      <w:r w:rsidRPr="004918F4">
        <w:rPr>
          <w:b/>
          <w:bCs/>
          <w:sz w:val="20"/>
          <w:szCs w:val="20"/>
        </w:rPr>
        <w:t>Do oceny ofert konieczna jest wycena wszystkich pozycji wyszczególnionych w załączniku nr 3 (opis przedmiotu zamówienia) z uwzględnieniem ilości zamawianych urządzeń!!!</w:t>
      </w:r>
    </w:p>
    <w:p w14:paraId="5BC859F6" w14:textId="77777777" w:rsidR="00324716" w:rsidRPr="004918F4" w:rsidRDefault="00324716" w:rsidP="00324716">
      <w:pPr>
        <w:jc w:val="both"/>
        <w:rPr>
          <w:sz w:val="20"/>
          <w:szCs w:val="20"/>
        </w:rPr>
      </w:pPr>
      <w:r w:rsidRPr="004918F4"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3B8A3227" w14:textId="31B5F32B" w:rsidR="0014437C" w:rsidRPr="00324716" w:rsidRDefault="00324716" w:rsidP="004918F4">
      <w:pPr>
        <w:jc w:val="center"/>
      </w:pPr>
      <w:r w:rsidRPr="004918F4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  <w:r w:rsidR="004918F4">
        <w:rPr>
          <w:bCs/>
          <w:i/>
          <w:iCs/>
          <w:color w:val="FF0000"/>
          <w:sz w:val="22"/>
          <w:szCs w:val="22"/>
        </w:rPr>
        <w:t xml:space="preserve"> </w:t>
      </w:r>
      <w:r w:rsidRPr="004918F4">
        <w:rPr>
          <w:bCs/>
          <w:i/>
          <w:iCs/>
          <w:color w:val="FF0000"/>
          <w:sz w:val="22"/>
          <w:szCs w:val="22"/>
        </w:rPr>
        <w:t>podpisem elektronicznym lub podpisem zaufanym lub podpisem osobistym</w:t>
      </w:r>
      <w:r w:rsidRPr="00932BBB">
        <w:rPr>
          <w:bCs/>
          <w:i/>
          <w:iCs/>
          <w:color w:val="FF0000"/>
          <w:sz w:val="22"/>
          <w:szCs w:val="22"/>
        </w:rPr>
        <w:t>.</w:t>
      </w:r>
    </w:p>
    <w:sectPr w:rsidR="0014437C" w:rsidRPr="003247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13A30" w14:textId="77777777" w:rsidR="0051779C" w:rsidRDefault="0051779C">
      <w:r>
        <w:separator/>
      </w:r>
    </w:p>
  </w:endnote>
  <w:endnote w:type="continuationSeparator" w:id="0">
    <w:p w14:paraId="2E5C25F8" w14:textId="77777777" w:rsidR="0051779C" w:rsidRDefault="00517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9688E" w14:textId="77777777" w:rsidR="00982522" w:rsidRDefault="009825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DB33B" w14:textId="77777777" w:rsidR="00324716" w:rsidRPr="00CC4E7C" w:rsidRDefault="00324716" w:rsidP="00324716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03A61F36" w14:textId="77777777" w:rsidR="00982522" w:rsidRPr="00324716" w:rsidRDefault="00982522" w:rsidP="0032471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A8077" w14:textId="77777777" w:rsidR="00982522" w:rsidRDefault="009825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408DE4" w14:textId="77777777" w:rsidR="0051779C" w:rsidRDefault="0051779C">
      <w:r>
        <w:separator/>
      </w:r>
    </w:p>
  </w:footnote>
  <w:footnote w:type="continuationSeparator" w:id="0">
    <w:p w14:paraId="3E9D4F27" w14:textId="77777777" w:rsidR="0051779C" w:rsidRDefault="00517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63667" w14:textId="77777777" w:rsidR="00982522" w:rsidRDefault="009825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9B37A" w14:textId="77777777" w:rsidR="00982522" w:rsidRDefault="009825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D9736" w14:textId="77777777" w:rsidR="00982522" w:rsidRDefault="009825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210728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79C"/>
    <w:rsid w:val="00021E1F"/>
    <w:rsid w:val="0011188B"/>
    <w:rsid w:val="00142162"/>
    <w:rsid w:val="0014437C"/>
    <w:rsid w:val="001946D8"/>
    <w:rsid w:val="001F6B73"/>
    <w:rsid w:val="00303635"/>
    <w:rsid w:val="00324716"/>
    <w:rsid w:val="00347293"/>
    <w:rsid w:val="004918F4"/>
    <w:rsid w:val="00505EB1"/>
    <w:rsid w:val="00516B1B"/>
    <w:rsid w:val="0051779C"/>
    <w:rsid w:val="005955BF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982522"/>
    <w:rsid w:val="00DD422F"/>
    <w:rsid w:val="00E12C83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50C87A8F"/>
  <w15:chartTrackingRefBased/>
  <w15:docId w15:val="{DC4D17E5-C7D1-4C56-BDAB-18A10A399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471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471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8252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252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8252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2522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4716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248</Words>
  <Characters>1744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2025-10-29T07:20:00Z</cp:lastPrinted>
  <dcterms:created xsi:type="dcterms:W3CDTF">2025-10-29T07:17:00Z</dcterms:created>
  <dcterms:modified xsi:type="dcterms:W3CDTF">2025-10-29T13:46:00Z</dcterms:modified>
</cp:coreProperties>
</file>