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37E26" w14:textId="77777777" w:rsidR="00986737" w:rsidRPr="009432A1" w:rsidRDefault="00621363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21363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21363">
        <w:rPr>
          <w:rFonts w:ascii="Arial" w:hAnsi="Arial" w:cs="Arial"/>
          <w:sz w:val="24"/>
          <w:szCs w:val="24"/>
        </w:rPr>
        <w:t>2025-11-03</w:t>
      </w:r>
    </w:p>
    <w:p w14:paraId="2C3B2B95" w14:textId="77777777" w:rsidR="00986737" w:rsidRPr="009432A1" w:rsidRDefault="0062136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2136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503BA4F" w14:textId="77777777" w:rsidR="00986737" w:rsidRPr="009432A1" w:rsidRDefault="00621363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21363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21363">
        <w:rPr>
          <w:rFonts w:ascii="Arial" w:hAnsi="Arial" w:cs="Arial"/>
          <w:sz w:val="24"/>
          <w:szCs w:val="24"/>
        </w:rPr>
        <w:t>66</w:t>
      </w:r>
    </w:p>
    <w:p w14:paraId="2B0F57F8" w14:textId="77777777" w:rsidR="00986737" w:rsidRPr="009432A1" w:rsidRDefault="00621363" w:rsidP="00986737">
      <w:pPr>
        <w:rPr>
          <w:rFonts w:ascii="Arial" w:hAnsi="Arial" w:cs="Arial"/>
          <w:sz w:val="24"/>
          <w:szCs w:val="24"/>
        </w:rPr>
      </w:pPr>
      <w:r w:rsidRPr="00621363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21363">
        <w:rPr>
          <w:rFonts w:ascii="Arial" w:hAnsi="Arial" w:cs="Arial"/>
          <w:sz w:val="24"/>
          <w:szCs w:val="24"/>
        </w:rPr>
        <w:t>Kraków</w:t>
      </w:r>
    </w:p>
    <w:p w14:paraId="06AE94E5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292D9D3" w14:textId="77777777" w:rsidR="00986737" w:rsidRDefault="00986737" w:rsidP="00BD42EE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C8433F0" w14:textId="13A04B1F" w:rsidR="00BD42EE" w:rsidRPr="00BD42EE" w:rsidRDefault="00BD42EE" w:rsidP="000E1539">
      <w:pPr>
        <w:spacing w:before="480" w:after="480"/>
        <w:jc w:val="both"/>
        <w:rPr>
          <w:bCs/>
          <w:sz w:val="24"/>
          <w:szCs w:val="24"/>
        </w:rPr>
      </w:pPr>
      <w:r w:rsidRPr="00BD42EE">
        <w:rPr>
          <w:rFonts w:ascii="Arial" w:hAnsi="Arial" w:cs="Arial"/>
          <w:bCs/>
          <w:sz w:val="24"/>
          <w:szCs w:val="24"/>
        </w:rPr>
        <w:t>SZP-271-55/25-109</w:t>
      </w:r>
      <w:r w:rsidR="000E1539">
        <w:rPr>
          <w:rFonts w:ascii="Arial" w:hAnsi="Arial" w:cs="Arial"/>
          <w:bCs/>
          <w:sz w:val="24"/>
          <w:szCs w:val="24"/>
        </w:rPr>
        <w:t>9</w:t>
      </w:r>
      <w:r w:rsidRPr="00BD42EE">
        <w:rPr>
          <w:rFonts w:ascii="Arial" w:hAnsi="Arial" w:cs="Arial"/>
          <w:bCs/>
          <w:sz w:val="24"/>
          <w:szCs w:val="24"/>
        </w:rPr>
        <w:t>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5CCC132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28A1B1" w14:textId="77777777" w:rsidR="000E1539" w:rsidRDefault="000E1539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KOREKTA</w:t>
            </w:r>
          </w:p>
          <w:p w14:paraId="06BB5C2E" w14:textId="03CF7A8B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</w:t>
            </w:r>
            <w:r w:rsidR="000E1539">
              <w:rPr>
                <w:rFonts w:ascii="Arial" w:hAnsi="Arial" w:cs="Arial"/>
                <w:b/>
                <w:spacing w:val="20"/>
                <w:sz w:val="28"/>
              </w:rPr>
              <w:t>I</w:t>
            </w:r>
            <w:r>
              <w:rPr>
                <w:rFonts w:ascii="Arial" w:hAnsi="Arial" w:cs="Arial"/>
                <w:b/>
                <w:spacing w:val="20"/>
                <w:sz w:val="28"/>
              </w:rPr>
              <w:t xml:space="preserve"> Z OTWARCIA OFERT</w:t>
            </w:r>
          </w:p>
        </w:tc>
      </w:tr>
    </w:tbl>
    <w:p w14:paraId="1C085D3F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7EE00B3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1D35ABB" w14:textId="77777777" w:rsidTr="005A632E">
        <w:tc>
          <w:tcPr>
            <w:tcW w:w="2269" w:type="dxa"/>
            <w:shd w:val="clear" w:color="auto" w:fill="auto"/>
          </w:tcPr>
          <w:p w14:paraId="509D791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3B4BAF" w14:textId="77777777" w:rsidR="00986737" w:rsidRPr="004E4B64" w:rsidRDefault="0062136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1363">
              <w:rPr>
                <w:rFonts w:ascii="Arial" w:hAnsi="Arial" w:cs="Arial"/>
                <w:bCs/>
                <w:sz w:val="24"/>
                <w:szCs w:val="24"/>
              </w:rPr>
              <w:t>Dostawa płynów infuzyjnych i do irygacji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21363" w:rsidRPr="004E4B64" w14:paraId="3B256E2E" w14:textId="77777777" w:rsidTr="00072010">
        <w:tc>
          <w:tcPr>
            <w:tcW w:w="2269" w:type="dxa"/>
            <w:shd w:val="clear" w:color="auto" w:fill="auto"/>
          </w:tcPr>
          <w:p w14:paraId="144C8FD4" w14:textId="77777777" w:rsidR="00621363" w:rsidRPr="004E4B64" w:rsidRDefault="00621363" w:rsidP="000720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366DF6" w14:textId="0E798399" w:rsidR="000E1539" w:rsidRPr="004E4B64" w:rsidRDefault="00621363" w:rsidP="000E1539">
            <w:pPr>
              <w:tabs>
                <w:tab w:val="center" w:pos="4536"/>
                <w:tab w:val="right" w:pos="9072"/>
              </w:tabs>
              <w:spacing w:after="48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1363">
              <w:rPr>
                <w:rFonts w:ascii="Arial" w:hAnsi="Arial" w:cs="Arial"/>
                <w:bCs/>
                <w:sz w:val="24"/>
                <w:szCs w:val="24"/>
              </w:rPr>
              <w:t>SZP-271-55/25</w:t>
            </w:r>
          </w:p>
        </w:tc>
      </w:tr>
    </w:tbl>
    <w:p w14:paraId="063164BC" w14:textId="6E20D50E" w:rsidR="000E1539" w:rsidRPr="000E1539" w:rsidRDefault="000E1539" w:rsidP="000E15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E1539">
        <w:rPr>
          <w:rFonts w:ascii="Arial" w:hAnsi="Arial" w:cs="Arial"/>
          <w:sz w:val="24"/>
          <w:szCs w:val="24"/>
        </w:rPr>
        <w:t>Zamawiający</w:t>
      </w:r>
      <w:r>
        <w:rPr>
          <w:rFonts w:ascii="Arial" w:hAnsi="Arial" w:cs="Arial"/>
          <w:sz w:val="24"/>
          <w:szCs w:val="24"/>
        </w:rPr>
        <w:t>,</w:t>
      </w:r>
      <w:r w:rsidR="00AF165E">
        <w:rPr>
          <w:rFonts w:ascii="Arial" w:hAnsi="Arial" w:cs="Arial"/>
          <w:sz w:val="24"/>
          <w:szCs w:val="24"/>
        </w:rPr>
        <w:t xml:space="preserve"> </w:t>
      </w:r>
      <w:r w:rsidR="00AF165E" w:rsidRPr="00A06D5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>
        <w:rPr>
          <w:rFonts w:ascii="Arial" w:hAnsi="Arial" w:cs="Arial"/>
          <w:sz w:val="24"/>
          <w:szCs w:val="24"/>
        </w:rPr>
        <w:t xml:space="preserve"> koryguje informację z </w:t>
      </w:r>
      <w:r w:rsidRPr="000E1539">
        <w:rPr>
          <w:rFonts w:ascii="Arial" w:hAnsi="Arial" w:cs="Arial"/>
          <w:sz w:val="24"/>
          <w:szCs w:val="24"/>
        </w:rPr>
        <w:t xml:space="preserve">otwarcia ofert z dnia 3 listopada 2025 r. </w:t>
      </w:r>
      <w:r>
        <w:rPr>
          <w:rFonts w:ascii="Arial" w:hAnsi="Arial" w:cs="Arial"/>
          <w:sz w:val="24"/>
          <w:szCs w:val="24"/>
        </w:rPr>
        <w:t xml:space="preserve">pismo SZP-271-55/25-1098.AOM </w:t>
      </w:r>
      <w:r w:rsidRPr="000E1539">
        <w:rPr>
          <w:rFonts w:ascii="Arial" w:hAnsi="Arial" w:cs="Arial"/>
          <w:sz w:val="24"/>
          <w:szCs w:val="24"/>
        </w:rPr>
        <w:t xml:space="preserve">w zakresie oznaczenia numeru części, na którą ofertę złożył wykonawca </w:t>
      </w:r>
      <w:proofErr w:type="spellStart"/>
      <w:r w:rsidRPr="000E1539">
        <w:rPr>
          <w:rFonts w:ascii="Arial" w:hAnsi="Arial" w:cs="Arial"/>
          <w:sz w:val="24"/>
          <w:szCs w:val="24"/>
        </w:rPr>
        <w:t>Bialmed</w:t>
      </w:r>
      <w:proofErr w:type="spellEnd"/>
      <w:r w:rsidRPr="000E1539">
        <w:rPr>
          <w:rFonts w:ascii="Arial" w:hAnsi="Arial" w:cs="Arial"/>
          <w:sz w:val="24"/>
          <w:szCs w:val="24"/>
        </w:rPr>
        <w:t xml:space="preserve"> Sp. z o.o.</w:t>
      </w:r>
    </w:p>
    <w:p w14:paraId="0E1CAC19" w14:textId="72B4212D" w:rsidR="00AF165E" w:rsidRDefault="00AF165E" w:rsidP="00AF165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F165E">
        <w:rPr>
          <w:rFonts w:ascii="Arial" w:hAnsi="Arial" w:cs="Arial"/>
          <w:sz w:val="24"/>
          <w:szCs w:val="24"/>
        </w:rPr>
        <w:t xml:space="preserve">W pierwotnej informacji omyłkowo wskazano, że wykonawca </w:t>
      </w:r>
      <w:proofErr w:type="spellStart"/>
      <w:r w:rsidRPr="00AF165E">
        <w:rPr>
          <w:rFonts w:ascii="Arial" w:hAnsi="Arial" w:cs="Arial"/>
          <w:sz w:val="24"/>
          <w:szCs w:val="24"/>
        </w:rPr>
        <w:t>Bialmed</w:t>
      </w:r>
      <w:proofErr w:type="spellEnd"/>
      <w:r w:rsidRPr="00AF165E">
        <w:rPr>
          <w:rFonts w:ascii="Arial" w:hAnsi="Arial" w:cs="Arial"/>
          <w:sz w:val="24"/>
          <w:szCs w:val="24"/>
        </w:rPr>
        <w:t xml:space="preserve"> Sp. z o.o. złożył ofertę na część nr 1, podczas gdy wykonawca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Bialmed</w:t>
      </w:r>
      <w:proofErr w:type="spellEnd"/>
      <w:r>
        <w:rPr>
          <w:rFonts w:ascii="Arial" w:hAnsi="Arial" w:cs="Arial"/>
          <w:sz w:val="24"/>
          <w:szCs w:val="24"/>
        </w:rPr>
        <w:t xml:space="preserve"> Sp. z o.o.</w:t>
      </w:r>
      <w:r w:rsidRPr="00AF165E">
        <w:rPr>
          <w:rFonts w:ascii="Arial" w:hAnsi="Arial" w:cs="Arial"/>
          <w:sz w:val="24"/>
          <w:szCs w:val="24"/>
        </w:rPr>
        <w:t xml:space="preserve"> złożył ofertę na część nr 2.</w:t>
      </w:r>
    </w:p>
    <w:p w14:paraId="05980D3A" w14:textId="1C979E20" w:rsidR="000E1539" w:rsidRDefault="000E1539" w:rsidP="00AF165E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Było: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0E1539" w:rsidRPr="00986737" w14:paraId="2322F69E" w14:textId="77777777" w:rsidTr="001F5B24">
        <w:tc>
          <w:tcPr>
            <w:tcW w:w="1276" w:type="dxa"/>
            <w:shd w:val="clear" w:color="auto" w:fill="F2F2F2"/>
            <w:vAlign w:val="center"/>
          </w:tcPr>
          <w:p w14:paraId="5599E35D" w14:textId="77777777" w:rsidR="000E1539" w:rsidRPr="00986737" w:rsidRDefault="000E1539" w:rsidP="001F5B2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BB43DA1" w14:textId="77777777" w:rsidR="000E1539" w:rsidRPr="00986737" w:rsidRDefault="000E1539" w:rsidP="001F5B2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CAD10F9" w14:textId="77777777" w:rsidR="000E1539" w:rsidRPr="00986737" w:rsidRDefault="000E1539" w:rsidP="001F5B2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670DEE0" w14:textId="77777777" w:rsidR="000E1539" w:rsidRPr="00986737" w:rsidRDefault="000E1539" w:rsidP="001F5B24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E1539" w:rsidRPr="00986737" w14:paraId="61E3C437" w14:textId="77777777" w:rsidTr="001F5B24">
        <w:tc>
          <w:tcPr>
            <w:tcW w:w="1276" w:type="dxa"/>
            <w:shd w:val="clear" w:color="auto" w:fill="auto"/>
            <w:vAlign w:val="center"/>
          </w:tcPr>
          <w:p w14:paraId="0F5BCA91" w14:textId="77777777" w:rsidR="000E1539" w:rsidRPr="00986737" w:rsidRDefault="000E1539" w:rsidP="001F5B2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76D4DF" w14:textId="77777777" w:rsidR="000E1539" w:rsidRPr="00986737" w:rsidRDefault="000E1539" w:rsidP="001F5B2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CD151B2" w14:textId="77777777" w:rsidR="000E1539" w:rsidRPr="00986737" w:rsidRDefault="000E1539" w:rsidP="001F5B2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2136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62136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537D59C" w14:textId="77777777" w:rsidR="000E1539" w:rsidRPr="00986737" w:rsidRDefault="000E1539" w:rsidP="001F5B24">
            <w:pPr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136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0A8122" w14:textId="77777777" w:rsidR="000E1539" w:rsidRPr="00986737" w:rsidRDefault="000E1539" w:rsidP="001F5B2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136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08EFC9" w14:textId="77777777" w:rsidR="000E1539" w:rsidRPr="00986737" w:rsidRDefault="000E1539" w:rsidP="001F5B2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78 624.00 zł</w:t>
            </w:r>
          </w:p>
        </w:tc>
      </w:tr>
    </w:tbl>
    <w:p w14:paraId="637D85BD" w14:textId="1DB87613" w:rsidR="00A80738" w:rsidRPr="00BB547B" w:rsidRDefault="000E1539" w:rsidP="00AF165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Winno być: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35EEBFC" w14:textId="77777777" w:rsidTr="005A632E">
        <w:tc>
          <w:tcPr>
            <w:tcW w:w="1276" w:type="dxa"/>
            <w:shd w:val="clear" w:color="auto" w:fill="F2F2F2"/>
            <w:vAlign w:val="center"/>
          </w:tcPr>
          <w:p w14:paraId="6180A09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E9CB81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D4FF76A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FD39743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21363" w:rsidRPr="00BB547B" w14:paraId="02DCC75F" w14:textId="77777777" w:rsidTr="00072010">
        <w:tc>
          <w:tcPr>
            <w:tcW w:w="1276" w:type="dxa"/>
            <w:shd w:val="clear" w:color="auto" w:fill="auto"/>
            <w:vAlign w:val="center"/>
          </w:tcPr>
          <w:p w14:paraId="430D2880" w14:textId="77777777" w:rsidR="00621363" w:rsidRPr="00986737" w:rsidRDefault="00621363" w:rsidP="0007201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D7816D" w14:textId="5446D7C2" w:rsidR="00621363" w:rsidRPr="00986737" w:rsidRDefault="000E1539" w:rsidP="0007201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88D2503" w14:textId="77777777" w:rsidR="00621363" w:rsidRPr="00986737" w:rsidRDefault="00621363" w:rsidP="0007201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2136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62136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9D1CC05" w14:textId="77777777" w:rsidR="00621363" w:rsidRPr="00986737" w:rsidRDefault="00621363" w:rsidP="00072010">
            <w:pPr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136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8C8CD2" w14:textId="77777777" w:rsidR="00621363" w:rsidRPr="00986737" w:rsidRDefault="00621363" w:rsidP="0007201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136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032630" w14:textId="77777777" w:rsidR="00621363" w:rsidRPr="00986737" w:rsidRDefault="00621363" w:rsidP="0007201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1363">
              <w:rPr>
                <w:rFonts w:ascii="Arial" w:hAnsi="Arial" w:cs="Arial"/>
                <w:sz w:val="24"/>
                <w:szCs w:val="24"/>
              </w:rPr>
              <w:t>78 624.00 zł</w:t>
            </w:r>
          </w:p>
        </w:tc>
      </w:tr>
    </w:tbl>
    <w:p w14:paraId="6AD9495F" w14:textId="77777777" w:rsidR="00A80738" w:rsidRPr="00BB547B" w:rsidRDefault="00A80738" w:rsidP="00BD42EE">
      <w:pPr>
        <w:pStyle w:val="Tekstpodstawowy"/>
        <w:spacing w:before="24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16D3500F" w14:textId="0BDBA52B" w:rsidR="001A23CC" w:rsidRDefault="00AF165E" w:rsidP="00BD42E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Dorota Góral</w:t>
      </w:r>
    </w:p>
    <w:p w14:paraId="5CEDC190" w14:textId="7C67E6D1" w:rsidR="00AF165E" w:rsidRPr="00BB547B" w:rsidRDefault="00AF165E" w:rsidP="00BD42E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sectPr w:rsidR="00AF165E" w:rsidRPr="00BB547B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DB4E5" w14:textId="77777777" w:rsidR="004668E1" w:rsidRDefault="004668E1">
      <w:r>
        <w:separator/>
      </w:r>
    </w:p>
  </w:endnote>
  <w:endnote w:type="continuationSeparator" w:id="0">
    <w:p w14:paraId="6CBD827F" w14:textId="77777777" w:rsidR="004668E1" w:rsidRDefault="00466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678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5B30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57C53" w14:textId="697C675F" w:rsidR="00986737" w:rsidRPr="00986737" w:rsidRDefault="000E153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63FB511" wp14:editId="55AD03E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5BAC3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3BF501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6A8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06C3C0" w14:textId="77777777" w:rsidR="009F189D" w:rsidRDefault="009F189D">
    <w:pPr>
      <w:pStyle w:val="Stopka"/>
      <w:tabs>
        <w:tab w:val="clear" w:pos="4536"/>
      </w:tabs>
      <w:jc w:val="center"/>
    </w:pPr>
  </w:p>
  <w:p w14:paraId="0F9059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8A2C1" w14:textId="77777777" w:rsidR="004668E1" w:rsidRDefault="004668E1">
      <w:r>
        <w:separator/>
      </w:r>
    </w:p>
  </w:footnote>
  <w:footnote w:type="continuationSeparator" w:id="0">
    <w:p w14:paraId="10C43F3D" w14:textId="77777777" w:rsidR="004668E1" w:rsidRDefault="00466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928DF" w14:textId="77777777" w:rsidR="00621363" w:rsidRDefault="006213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538C" w14:textId="77777777" w:rsidR="00621363" w:rsidRDefault="006213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2EA05" w14:textId="77777777" w:rsidR="00621363" w:rsidRDefault="006213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12A"/>
    <w:rsid w:val="00007727"/>
    <w:rsid w:val="00017720"/>
    <w:rsid w:val="00035488"/>
    <w:rsid w:val="000D7F25"/>
    <w:rsid w:val="000E00E5"/>
    <w:rsid w:val="000E1539"/>
    <w:rsid w:val="00173B20"/>
    <w:rsid w:val="001A23CC"/>
    <w:rsid w:val="001C69FF"/>
    <w:rsid w:val="0023318D"/>
    <w:rsid w:val="003D72FD"/>
    <w:rsid w:val="00423179"/>
    <w:rsid w:val="004668E1"/>
    <w:rsid w:val="00490DC0"/>
    <w:rsid w:val="00493F8C"/>
    <w:rsid w:val="004C7E9B"/>
    <w:rsid w:val="005614F2"/>
    <w:rsid w:val="00577BC6"/>
    <w:rsid w:val="005A632E"/>
    <w:rsid w:val="00621363"/>
    <w:rsid w:val="0069085C"/>
    <w:rsid w:val="006B27ED"/>
    <w:rsid w:val="00843263"/>
    <w:rsid w:val="00861E75"/>
    <w:rsid w:val="00986737"/>
    <w:rsid w:val="009D19BD"/>
    <w:rsid w:val="009F189D"/>
    <w:rsid w:val="00A80738"/>
    <w:rsid w:val="00AF165E"/>
    <w:rsid w:val="00BB547B"/>
    <w:rsid w:val="00BD42EE"/>
    <w:rsid w:val="00C236D3"/>
    <w:rsid w:val="00C659E2"/>
    <w:rsid w:val="00C82837"/>
    <w:rsid w:val="00CA3D66"/>
    <w:rsid w:val="00CB0802"/>
    <w:rsid w:val="00D1512A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C2F78"/>
  <w15:chartTrackingRefBased/>
  <w15:docId w15:val="{F0985883-56F8-45A9-80E3-E93690E18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488B6-EE4D-4264-B10F-D7462D946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cp:lastPrinted>2025-11-03T13:00:00Z</cp:lastPrinted>
  <dcterms:created xsi:type="dcterms:W3CDTF">2025-11-03T12:54:00Z</dcterms:created>
  <dcterms:modified xsi:type="dcterms:W3CDTF">2025-11-03T13:00:00Z</dcterms:modified>
</cp:coreProperties>
</file>