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54B20" w14:textId="77777777" w:rsidR="00CF7835" w:rsidRPr="009432A1" w:rsidRDefault="0028133C" w:rsidP="00EC7659">
      <w:pPr>
        <w:jc w:val="right"/>
        <w:rPr>
          <w:rFonts w:ascii="Arial" w:hAnsi="Arial" w:cs="Arial"/>
          <w:sz w:val="24"/>
          <w:szCs w:val="24"/>
        </w:rPr>
      </w:pPr>
      <w:r w:rsidRPr="0028133C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28133C">
        <w:rPr>
          <w:rFonts w:ascii="Arial" w:hAnsi="Arial" w:cs="Arial"/>
          <w:sz w:val="24"/>
          <w:szCs w:val="24"/>
        </w:rPr>
        <w:t>2025-11-03</w:t>
      </w:r>
    </w:p>
    <w:p w14:paraId="63700222" w14:textId="77777777" w:rsidR="0028133C" w:rsidRPr="0028133C" w:rsidRDefault="0028133C" w:rsidP="00EC7659">
      <w:pPr>
        <w:rPr>
          <w:rFonts w:ascii="Arial" w:hAnsi="Arial" w:cs="Arial"/>
          <w:b/>
          <w:bCs/>
          <w:sz w:val="24"/>
          <w:szCs w:val="24"/>
        </w:rPr>
      </w:pPr>
      <w:r w:rsidRPr="0028133C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B0EC7C3" w14:textId="77777777" w:rsidR="00CF7835" w:rsidRPr="009432A1" w:rsidRDefault="0028133C" w:rsidP="00EC7659">
      <w:pPr>
        <w:rPr>
          <w:rFonts w:ascii="Arial" w:hAnsi="Arial" w:cs="Arial"/>
          <w:b/>
          <w:bCs/>
          <w:sz w:val="24"/>
          <w:szCs w:val="24"/>
        </w:rPr>
      </w:pPr>
      <w:r w:rsidRPr="0028133C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11275E1" w14:textId="77777777" w:rsidR="00CF7835" w:rsidRPr="009432A1" w:rsidRDefault="0028133C" w:rsidP="00EC7659">
      <w:pPr>
        <w:rPr>
          <w:rFonts w:ascii="Arial" w:hAnsi="Arial" w:cs="Arial"/>
          <w:sz w:val="24"/>
          <w:szCs w:val="24"/>
        </w:rPr>
      </w:pPr>
      <w:r w:rsidRPr="0028133C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8133C">
        <w:rPr>
          <w:rFonts w:ascii="Arial" w:hAnsi="Arial" w:cs="Arial"/>
          <w:sz w:val="24"/>
          <w:szCs w:val="24"/>
        </w:rPr>
        <w:t>7/19</w:t>
      </w:r>
    </w:p>
    <w:p w14:paraId="1C41241D" w14:textId="77777777" w:rsidR="00CF7835" w:rsidRPr="009432A1" w:rsidRDefault="0028133C" w:rsidP="00EC7659">
      <w:pPr>
        <w:rPr>
          <w:rFonts w:ascii="Arial" w:hAnsi="Arial" w:cs="Arial"/>
          <w:sz w:val="24"/>
          <w:szCs w:val="24"/>
        </w:rPr>
      </w:pPr>
      <w:r w:rsidRPr="0028133C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8133C">
        <w:rPr>
          <w:rFonts w:ascii="Arial" w:hAnsi="Arial" w:cs="Arial"/>
          <w:sz w:val="24"/>
          <w:szCs w:val="24"/>
        </w:rPr>
        <w:t>Poznań</w:t>
      </w:r>
    </w:p>
    <w:p w14:paraId="1C6C317F" w14:textId="5F613D67" w:rsidR="00CF7835" w:rsidRDefault="00CF7835" w:rsidP="00EC7659">
      <w:pPr>
        <w:jc w:val="both"/>
        <w:rPr>
          <w:rFonts w:ascii="Arial" w:hAnsi="Arial" w:cs="Arial"/>
          <w:bCs/>
          <w:sz w:val="18"/>
          <w:szCs w:val="18"/>
        </w:rPr>
      </w:pPr>
    </w:p>
    <w:p w14:paraId="6C698D65" w14:textId="77777777" w:rsidR="00EC7659" w:rsidRDefault="00EC7659" w:rsidP="00EC7659">
      <w:pPr>
        <w:jc w:val="both"/>
        <w:rPr>
          <w:rFonts w:ascii="Arial" w:hAnsi="Arial" w:cs="Arial"/>
          <w:bCs/>
          <w:sz w:val="18"/>
          <w:szCs w:val="18"/>
        </w:rPr>
      </w:pPr>
    </w:p>
    <w:p w14:paraId="59CE460A" w14:textId="77777777" w:rsidR="00EC7659" w:rsidRPr="009432A1" w:rsidRDefault="00EC7659" w:rsidP="00EC7659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6B72E1DE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B387EF" w14:textId="77777777" w:rsidR="00CF7835" w:rsidRPr="00CF7835" w:rsidRDefault="00CF7835" w:rsidP="00EC765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CBA7C8F" w14:textId="77777777" w:rsidR="00EC7659" w:rsidRDefault="00EC7659" w:rsidP="00EC7659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31500034" w14:textId="2862433E" w:rsidR="00CF7835" w:rsidRPr="00382A4A" w:rsidRDefault="00CF7835" w:rsidP="00EC7659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5249CC9" w14:textId="77777777" w:rsidR="00CF7835" w:rsidRPr="004E4B64" w:rsidRDefault="00CF7835" w:rsidP="00EC7659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1D1E55C3" w14:textId="77777777" w:rsidTr="000C1C6D">
        <w:tc>
          <w:tcPr>
            <w:tcW w:w="2269" w:type="dxa"/>
          </w:tcPr>
          <w:p w14:paraId="489FB950" w14:textId="77777777" w:rsidR="00CF7835" w:rsidRPr="004E4B64" w:rsidRDefault="00CF7835" w:rsidP="00EC765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2951A4A" w14:textId="06FF78E8" w:rsidR="00CF7835" w:rsidRPr="004E4B64" w:rsidRDefault="0028133C" w:rsidP="00EC765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8133C">
              <w:rPr>
                <w:rFonts w:ascii="Arial" w:hAnsi="Arial" w:cs="Arial"/>
                <w:bCs/>
                <w:sz w:val="24"/>
                <w:szCs w:val="24"/>
              </w:rPr>
              <w:t>Akcesoria do analizatora identyfikującego drobnoustroje metodą spektometrii masowej (MALDI TOF).</w:t>
            </w:r>
          </w:p>
        </w:tc>
      </w:tr>
      <w:tr w:rsidR="0028133C" w:rsidRPr="004E4B64" w14:paraId="74CE7E22" w14:textId="77777777" w:rsidTr="00DA336B">
        <w:tc>
          <w:tcPr>
            <w:tcW w:w="2269" w:type="dxa"/>
          </w:tcPr>
          <w:p w14:paraId="2FCCDB41" w14:textId="77777777" w:rsidR="0028133C" w:rsidRPr="004E4B64" w:rsidRDefault="0028133C" w:rsidP="00EC765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BFF9777" w14:textId="77777777" w:rsidR="0028133C" w:rsidRDefault="0028133C" w:rsidP="00EC765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8133C">
              <w:rPr>
                <w:rFonts w:ascii="Arial" w:hAnsi="Arial" w:cs="Arial"/>
                <w:bCs/>
                <w:sz w:val="24"/>
                <w:szCs w:val="24"/>
              </w:rPr>
              <w:t>SZW/DZP/124/2025</w:t>
            </w:r>
          </w:p>
          <w:p w14:paraId="6104160B" w14:textId="77777777" w:rsidR="00EC7659" w:rsidRPr="004E4B64" w:rsidRDefault="00EC7659" w:rsidP="00EC765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50C0B9D1" w14:textId="77777777" w:rsidR="00EC7659" w:rsidRDefault="00EC7659" w:rsidP="00EC7659">
      <w:pPr>
        <w:jc w:val="both"/>
        <w:rPr>
          <w:rFonts w:ascii="Arial" w:hAnsi="Arial" w:cs="Arial"/>
          <w:sz w:val="24"/>
          <w:szCs w:val="24"/>
        </w:rPr>
      </w:pPr>
    </w:p>
    <w:p w14:paraId="30C9CBE6" w14:textId="60B66800" w:rsidR="00D665F5" w:rsidRDefault="00D665F5" w:rsidP="00EC7659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8133C" w:rsidRPr="0028133C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41C9C523" w14:textId="77777777" w:rsidR="00EC7659" w:rsidRDefault="00EC7659" w:rsidP="00EC7659">
      <w:pPr>
        <w:jc w:val="both"/>
        <w:rPr>
          <w:rFonts w:ascii="Arial" w:hAnsi="Arial" w:cs="Arial"/>
          <w:sz w:val="24"/>
          <w:szCs w:val="24"/>
        </w:rPr>
      </w:pPr>
    </w:p>
    <w:p w14:paraId="77801483" w14:textId="6F392204" w:rsidR="00EC7659" w:rsidRPr="00EC7659" w:rsidRDefault="00EC7659" w:rsidP="00EC7659">
      <w:pPr>
        <w:jc w:val="both"/>
        <w:rPr>
          <w:rFonts w:ascii="Arial" w:hAnsi="Arial" w:cs="Arial"/>
          <w:sz w:val="24"/>
          <w:szCs w:val="24"/>
        </w:rPr>
      </w:pPr>
      <w:r w:rsidRPr="00EC7659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79FD7EF" w14:textId="50137032" w:rsidR="00EC7659" w:rsidRPr="00EC7659" w:rsidRDefault="00EC7659" w:rsidP="00EC7659">
      <w:pPr>
        <w:jc w:val="both"/>
        <w:rPr>
          <w:rFonts w:ascii="Arial" w:hAnsi="Arial" w:cs="Arial"/>
          <w:sz w:val="24"/>
          <w:szCs w:val="24"/>
        </w:rPr>
      </w:pPr>
      <w:r w:rsidRPr="00EC7659">
        <w:rPr>
          <w:rFonts w:ascii="Arial" w:hAnsi="Arial" w:cs="Arial"/>
          <w:sz w:val="24"/>
          <w:szCs w:val="24"/>
        </w:rPr>
        <w:t>125000,00 zł brutto</w:t>
      </w:r>
      <w:r>
        <w:rPr>
          <w:rFonts w:ascii="Arial" w:hAnsi="Arial" w:cs="Arial"/>
          <w:sz w:val="24"/>
          <w:szCs w:val="24"/>
        </w:rPr>
        <w:t>.</w:t>
      </w:r>
    </w:p>
    <w:p w14:paraId="3EFCB6B2" w14:textId="77777777" w:rsidR="00EC7659" w:rsidRPr="00355C9D" w:rsidRDefault="00EC7659" w:rsidP="00EC7659">
      <w:pPr>
        <w:jc w:val="both"/>
        <w:rPr>
          <w:rFonts w:ascii="Arial" w:hAnsi="Arial" w:cs="Arial"/>
          <w:sz w:val="24"/>
          <w:szCs w:val="24"/>
        </w:rPr>
      </w:pPr>
    </w:p>
    <w:p w14:paraId="489FFF9C" w14:textId="77777777" w:rsidR="00A80738" w:rsidRPr="00355C9D" w:rsidRDefault="00D665F5" w:rsidP="00EC7659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8133C" w:rsidRPr="0028133C">
        <w:rPr>
          <w:rFonts w:ascii="Arial" w:hAnsi="Arial" w:cs="Arial"/>
          <w:sz w:val="24"/>
          <w:szCs w:val="24"/>
        </w:rPr>
        <w:t>03/11/2025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28133C" w:rsidRPr="0028133C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3BFDE180" w14:textId="77777777" w:rsidTr="000C1C6D">
        <w:tc>
          <w:tcPr>
            <w:tcW w:w="1276" w:type="dxa"/>
            <w:shd w:val="clear" w:color="auto" w:fill="F2F2F2"/>
            <w:vAlign w:val="center"/>
          </w:tcPr>
          <w:p w14:paraId="3D1DE155" w14:textId="77777777" w:rsidR="00D665F5" w:rsidRPr="00CF7835" w:rsidRDefault="00960CEB" w:rsidP="00EC76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E5A55AB" w14:textId="77777777" w:rsidR="00D665F5" w:rsidRPr="00CF7835" w:rsidRDefault="00D665F5" w:rsidP="00EC76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A954828" w14:textId="77777777" w:rsidR="00D665F5" w:rsidRPr="00CF7835" w:rsidRDefault="00D665F5" w:rsidP="00EC76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8133C" w:rsidRPr="00355C9D" w14:paraId="37E401E3" w14:textId="77777777" w:rsidTr="00DA336B">
        <w:tc>
          <w:tcPr>
            <w:tcW w:w="1276" w:type="dxa"/>
            <w:vAlign w:val="center"/>
          </w:tcPr>
          <w:p w14:paraId="15C0C378" w14:textId="77777777" w:rsidR="0028133C" w:rsidRPr="00CF7835" w:rsidRDefault="0028133C" w:rsidP="00EC76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133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1F178F83" w14:textId="77777777" w:rsidR="0028133C" w:rsidRPr="00CF7835" w:rsidRDefault="0028133C" w:rsidP="00EC7659">
            <w:pPr>
              <w:rPr>
                <w:rFonts w:ascii="Arial" w:hAnsi="Arial" w:cs="Arial"/>
                <w:sz w:val="24"/>
                <w:szCs w:val="24"/>
              </w:rPr>
            </w:pPr>
            <w:r w:rsidRPr="0028133C">
              <w:rPr>
                <w:rFonts w:ascii="Arial" w:hAnsi="Arial" w:cs="Arial"/>
                <w:sz w:val="24"/>
                <w:szCs w:val="24"/>
              </w:rPr>
              <w:t>Becton Dickinson Polska Sp. z o.o.</w:t>
            </w:r>
          </w:p>
          <w:p w14:paraId="65E961EA" w14:textId="77777777" w:rsidR="0028133C" w:rsidRPr="00CF7835" w:rsidRDefault="0028133C" w:rsidP="00EC7659">
            <w:pPr>
              <w:rPr>
                <w:rFonts w:ascii="Arial" w:hAnsi="Arial" w:cs="Arial"/>
                <w:sz w:val="24"/>
                <w:szCs w:val="24"/>
              </w:rPr>
            </w:pPr>
            <w:r w:rsidRPr="0028133C">
              <w:rPr>
                <w:rFonts w:ascii="Arial" w:hAnsi="Arial" w:cs="Arial"/>
                <w:sz w:val="24"/>
                <w:szCs w:val="24"/>
              </w:rPr>
              <w:t>Osmańska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8133C">
              <w:rPr>
                <w:rFonts w:ascii="Arial" w:hAnsi="Arial" w:cs="Arial"/>
                <w:sz w:val="24"/>
                <w:szCs w:val="24"/>
              </w:rPr>
              <w:t>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55E393B" w14:textId="77777777" w:rsidR="0028133C" w:rsidRPr="00CF7835" w:rsidRDefault="0028133C" w:rsidP="00EC76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33C">
              <w:rPr>
                <w:rFonts w:ascii="Arial" w:hAnsi="Arial" w:cs="Arial"/>
                <w:sz w:val="24"/>
                <w:szCs w:val="24"/>
              </w:rPr>
              <w:t>02-823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8133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4AC66380" w14:textId="77777777" w:rsidR="0028133C" w:rsidRPr="00CF7835" w:rsidRDefault="0028133C" w:rsidP="00EC76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133C">
              <w:rPr>
                <w:rFonts w:ascii="Arial" w:hAnsi="Arial" w:cs="Arial"/>
                <w:sz w:val="24"/>
                <w:szCs w:val="24"/>
              </w:rPr>
              <w:t>103 630.62 zł</w:t>
            </w:r>
          </w:p>
        </w:tc>
      </w:tr>
      <w:tr w:rsidR="0028133C" w:rsidRPr="00355C9D" w14:paraId="35822CFF" w14:textId="77777777" w:rsidTr="00DA336B">
        <w:tc>
          <w:tcPr>
            <w:tcW w:w="1276" w:type="dxa"/>
            <w:vAlign w:val="center"/>
          </w:tcPr>
          <w:p w14:paraId="412939E1" w14:textId="77777777" w:rsidR="0028133C" w:rsidRPr="00CF7835" w:rsidRDefault="0028133C" w:rsidP="00EC76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133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659E5377" w14:textId="7981358E" w:rsidR="0028133C" w:rsidRPr="00CF7835" w:rsidRDefault="0028133C" w:rsidP="00EC7659">
            <w:pPr>
              <w:rPr>
                <w:rFonts w:ascii="Arial" w:hAnsi="Arial" w:cs="Arial"/>
                <w:sz w:val="24"/>
                <w:szCs w:val="24"/>
              </w:rPr>
            </w:pPr>
            <w:r w:rsidRPr="0028133C">
              <w:rPr>
                <w:rFonts w:ascii="Arial" w:hAnsi="Arial" w:cs="Arial"/>
                <w:sz w:val="24"/>
                <w:szCs w:val="24"/>
              </w:rPr>
              <w:t xml:space="preserve">DIAG </w:t>
            </w:r>
            <w:r w:rsidR="00EC7659">
              <w:rPr>
                <w:rFonts w:ascii="Arial" w:hAnsi="Arial" w:cs="Arial"/>
                <w:sz w:val="24"/>
                <w:szCs w:val="24"/>
              </w:rPr>
              <w:t>MED. Grażyna Konecka</w:t>
            </w:r>
          </w:p>
          <w:p w14:paraId="05F4D733" w14:textId="115D6CD4" w:rsidR="0028133C" w:rsidRPr="00CF7835" w:rsidRDefault="001F5228" w:rsidP="00EC765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Słowikowskiego 85A bud H6</w:t>
            </w:r>
          </w:p>
          <w:p w14:paraId="1CF06046" w14:textId="30FF0193" w:rsidR="0028133C" w:rsidRPr="00CF7835" w:rsidRDefault="001F5228" w:rsidP="00EC76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05-090 Raszyn</w:t>
            </w:r>
          </w:p>
        </w:tc>
        <w:tc>
          <w:tcPr>
            <w:tcW w:w="2835" w:type="dxa"/>
            <w:vAlign w:val="center"/>
          </w:tcPr>
          <w:p w14:paraId="4CAA1F5E" w14:textId="77777777" w:rsidR="0028133C" w:rsidRPr="00CF7835" w:rsidRDefault="0028133C" w:rsidP="00EC76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133C">
              <w:rPr>
                <w:rFonts w:ascii="Arial" w:hAnsi="Arial" w:cs="Arial"/>
                <w:sz w:val="24"/>
                <w:szCs w:val="24"/>
              </w:rPr>
              <w:t>95 870.03 zł</w:t>
            </w:r>
          </w:p>
        </w:tc>
      </w:tr>
    </w:tbl>
    <w:p w14:paraId="5E04EFED" w14:textId="77777777" w:rsidR="0069085C" w:rsidRPr="00355C9D" w:rsidRDefault="0069085C" w:rsidP="00EC7659">
      <w:pPr>
        <w:jc w:val="both"/>
        <w:rPr>
          <w:rFonts w:ascii="Arial" w:hAnsi="Arial" w:cs="Arial"/>
          <w:sz w:val="24"/>
        </w:rPr>
      </w:pPr>
    </w:p>
    <w:p w14:paraId="7E754743" w14:textId="77777777" w:rsidR="00577BC6" w:rsidRPr="00355C9D" w:rsidRDefault="00577BC6" w:rsidP="00EC7659">
      <w:pPr>
        <w:jc w:val="both"/>
        <w:rPr>
          <w:rFonts w:ascii="Arial" w:hAnsi="Arial" w:cs="Arial"/>
          <w:sz w:val="24"/>
        </w:rPr>
      </w:pPr>
    </w:p>
    <w:p w14:paraId="743BD251" w14:textId="77777777" w:rsidR="00A80738" w:rsidRDefault="00A80738" w:rsidP="00EC765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455B0E13" w14:textId="77777777" w:rsidR="001F5228" w:rsidRPr="00C40A1E" w:rsidRDefault="001F5228" w:rsidP="001F5228">
      <w:pPr>
        <w:jc w:val="right"/>
        <w:rPr>
          <w:rFonts w:ascii="Arial" w:hAnsi="Arial" w:cs="Arial"/>
          <w:i/>
          <w:sz w:val="22"/>
          <w:szCs w:val="22"/>
        </w:rPr>
      </w:pPr>
      <w:r w:rsidRPr="00C40A1E">
        <w:rPr>
          <w:rFonts w:ascii="Arial" w:hAnsi="Arial" w:cs="Arial"/>
          <w:i/>
          <w:sz w:val="22"/>
          <w:szCs w:val="22"/>
        </w:rPr>
        <w:t>/-/ I Z-ca Dyrektora ds. Administracyjnych</w:t>
      </w:r>
    </w:p>
    <w:p w14:paraId="5137BEDA" w14:textId="77777777" w:rsidR="001F5228" w:rsidRPr="00BB547B" w:rsidRDefault="001F5228" w:rsidP="001F5228">
      <w:pPr>
        <w:ind w:left="5239" w:firstLine="425"/>
        <w:jc w:val="both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 w:val="22"/>
          <w:szCs w:val="22"/>
        </w:rPr>
        <w:t xml:space="preserve">                     </w:t>
      </w:r>
      <w:r w:rsidRPr="00C40A1E">
        <w:rPr>
          <w:rFonts w:ascii="Arial" w:hAnsi="Arial" w:cs="Arial"/>
          <w:i/>
          <w:sz w:val="22"/>
          <w:szCs w:val="22"/>
        </w:rPr>
        <w:t>Krystyna Piątkowska</w:t>
      </w:r>
      <w:r w:rsidRPr="00203F9C">
        <w:rPr>
          <w:rFonts w:ascii="Arial" w:hAnsi="Arial" w:cs="Arial"/>
        </w:rPr>
        <w:t xml:space="preserve"> </w:t>
      </w:r>
    </w:p>
    <w:p w14:paraId="33E723F4" w14:textId="77777777" w:rsidR="001F5228" w:rsidRPr="00355C9D" w:rsidRDefault="001F5228" w:rsidP="00EC765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1F522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969FD5" w14:textId="77777777" w:rsidR="002F1F29" w:rsidRDefault="002F1F29">
      <w:r>
        <w:separator/>
      </w:r>
    </w:p>
  </w:endnote>
  <w:endnote w:type="continuationSeparator" w:id="0">
    <w:p w14:paraId="133C4713" w14:textId="77777777" w:rsidR="002F1F29" w:rsidRDefault="002F1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34CC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469CF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0EA32" w14:textId="43DB0AAA" w:rsidR="00960CEB" w:rsidRPr="00986737" w:rsidRDefault="001F5228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119FD98" wp14:editId="0317D1D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A09EE4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BF55ECC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F082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D7BDF1" w14:textId="77777777" w:rsidR="009F189D" w:rsidRDefault="009F189D">
    <w:pPr>
      <w:pStyle w:val="Stopka"/>
      <w:tabs>
        <w:tab w:val="clear" w:pos="4536"/>
      </w:tabs>
      <w:jc w:val="center"/>
    </w:pPr>
  </w:p>
  <w:p w14:paraId="439EAC3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C8107" w14:textId="77777777" w:rsidR="002F1F29" w:rsidRDefault="002F1F29">
      <w:r>
        <w:separator/>
      </w:r>
    </w:p>
  </w:footnote>
  <w:footnote w:type="continuationSeparator" w:id="0">
    <w:p w14:paraId="74085634" w14:textId="77777777" w:rsidR="002F1F29" w:rsidRDefault="002F1F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E80A6" w14:textId="77777777" w:rsidR="0028133C" w:rsidRDefault="002813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513D7" w14:textId="77777777" w:rsidR="0028133C" w:rsidRDefault="002813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46DA9" w14:textId="77777777" w:rsidR="0028133C" w:rsidRDefault="002813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2E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F5228"/>
    <w:rsid w:val="0023318D"/>
    <w:rsid w:val="0028133C"/>
    <w:rsid w:val="002F1F29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302E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EC7659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D6B7AC"/>
  <w15:chartTrackingRefBased/>
  <w15:docId w15:val="{01B1083C-EA58-40B2-931F-1AB8FEE1B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2025-11-03T12:11:00Z</cp:lastPrinted>
  <dcterms:created xsi:type="dcterms:W3CDTF">2025-11-03T12:11:00Z</dcterms:created>
  <dcterms:modified xsi:type="dcterms:W3CDTF">2025-11-03T12:11:00Z</dcterms:modified>
</cp:coreProperties>
</file>