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37E26" w14:textId="77777777" w:rsidR="00986737" w:rsidRPr="009432A1" w:rsidRDefault="0062136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136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21363">
        <w:rPr>
          <w:rFonts w:ascii="Arial" w:hAnsi="Arial" w:cs="Arial"/>
          <w:sz w:val="24"/>
          <w:szCs w:val="24"/>
        </w:rPr>
        <w:t>2025-11-03</w:t>
      </w:r>
    </w:p>
    <w:p w14:paraId="2C3B2B95" w14:textId="77777777" w:rsidR="00986737" w:rsidRPr="009432A1" w:rsidRDefault="0062136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136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503BA4F" w14:textId="77777777" w:rsidR="00986737" w:rsidRPr="009432A1" w:rsidRDefault="0062136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2136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1363">
        <w:rPr>
          <w:rFonts w:ascii="Arial" w:hAnsi="Arial" w:cs="Arial"/>
          <w:sz w:val="24"/>
          <w:szCs w:val="24"/>
        </w:rPr>
        <w:t>66</w:t>
      </w:r>
    </w:p>
    <w:p w14:paraId="2B0F57F8" w14:textId="77777777" w:rsidR="00986737" w:rsidRPr="009432A1" w:rsidRDefault="00621363" w:rsidP="00986737">
      <w:pPr>
        <w:rPr>
          <w:rFonts w:ascii="Arial" w:hAnsi="Arial" w:cs="Arial"/>
          <w:sz w:val="24"/>
          <w:szCs w:val="24"/>
        </w:rPr>
      </w:pPr>
      <w:r w:rsidRPr="0062136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1363">
        <w:rPr>
          <w:rFonts w:ascii="Arial" w:hAnsi="Arial" w:cs="Arial"/>
          <w:sz w:val="24"/>
          <w:szCs w:val="24"/>
        </w:rPr>
        <w:t>Kraków</w:t>
      </w:r>
    </w:p>
    <w:p w14:paraId="06AE94E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92D9D3" w14:textId="77777777" w:rsidR="00986737" w:rsidRDefault="00986737" w:rsidP="00BD42EE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C8433F0" w14:textId="37DC459C" w:rsidR="00BD42EE" w:rsidRPr="00BD42EE" w:rsidRDefault="00BD42EE" w:rsidP="00BD42EE">
      <w:pPr>
        <w:spacing w:after="240"/>
        <w:jc w:val="both"/>
        <w:rPr>
          <w:bCs/>
          <w:sz w:val="24"/>
          <w:szCs w:val="24"/>
        </w:rPr>
      </w:pPr>
      <w:r w:rsidRPr="00BD42EE">
        <w:rPr>
          <w:rFonts w:ascii="Arial" w:hAnsi="Arial" w:cs="Arial"/>
          <w:bCs/>
          <w:sz w:val="24"/>
          <w:szCs w:val="24"/>
        </w:rPr>
        <w:t>SZP-271-55/25-1098.AOM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CCC132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BB5C2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C085D3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7EE00B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1D35ABB" w14:textId="77777777" w:rsidTr="005A632E">
        <w:tc>
          <w:tcPr>
            <w:tcW w:w="2269" w:type="dxa"/>
            <w:shd w:val="clear" w:color="auto" w:fill="auto"/>
          </w:tcPr>
          <w:p w14:paraId="509D791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3B4BAF" w14:textId="77777777" w:rsidR="00986737" w:rsidRPr="004E4B64" w:rsidRDefault="0062136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1363">
              <w:rPr>
                <w:rFonts w:ascii="Arial" w:hAnsi="Arial" w:cs="Arial"/>
                <w:bCs/>
                <w:sz w:val="24"/>
                <w:szCs w:val="24"/>
              </w:rPr>
              <w:t>Dostawa płynów infuzyjnych i do irygacji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21363" w:rsidRPr="004E4B64" w14:paraId="3B256E2E" w14:textId="77777777" w:rsidTr="00072010">
        <w:tc>
          <w:tcPr>
            <w:tcW w:w="2269" w:type="dxa"/>
            <w:shd w:val="clear" w:color="auto" w:fill="auto"/>
          </w:tcPr>
          <w:p w14:paraId="144C8FD4" w14:textId="77777777" w:rsidR="00621363" w:rsidRPr="004E4B64" w:rsidRDefault="00621363" w:rsidP="000720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366DF6" w14:textId="77777777" w:rsidR="00621363" w:rsidRPr="004E4B64" w:rsidRDefault="00621363" w:rsidP="000720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1363">
              <w:rPr>
                <w:rFonts w:ascii="Arial" w:hAnsi="Arial" w:cs="Arial"/>
                <w:bCs/>
                <w:sz w:val="24"/>
                <w:szCs w:val="24"/>
              </w:rPr>
              <w:t>SZP-271-55/25</w:t>
            </w:r>
          </w:p>
        </w:tc>
      </w:tr>
    </w:tbl>
    <w:p w14:paraId="00E81BC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21363" w:rsidRPr="00621363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37D85B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21363" w:rsidRPr="00621363">
        <w:rPr>
          <w:rFonts w:ascii="Arial" w:hAnsi="Arial" w:cs="Arial"/>
          <w:sz w:val="24"/>
          <w:szCs w:val="24"/>
        </w:rPr>
        <w:t>03/11/2025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21363" w:rsidRPr="0062136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35EEBFC" w14:textId="77777777" w:rsidTr="005A632E">
        <w:tc>
          <w:tcPr>
            <w:tcW w:w="1276" w:type="dxa"/>
            <w:shd w:val="clear" w:color="auto" w:fill="F2F2F2"/>
            <w:vAlign w:val="center"/>
          </w:tcPr>
          <w:p w14:paraId="6180A09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E9CB81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D4FF76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D3974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1363" w:rsidRPr="00BB547B" w14:paraId="3FE3D627" w14:textId="77777777" w:rsidTr="00072010">
        <w:tc>
          <w:tcPr>
            <w:tcW w:w="1276" w:type="dxa"/>
            <w:shd w:val="clear" w:color="auto" w:fill="auto"/>
            <w:vAlign w:val="center"/>
          </w:tcPr>
          <w:p w14:paraId="1B900C20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2DD88F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9D98A83" w14:textId="77777777" w:rsidR="00621363" w:rsidRPr="00986737" w:rsidRDefault="00621363" w:rsidP="0007201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29A3B602" w14:textId="77777777" w:rsidR="00621363" w:rsidRPr="00986737" w:rsidRDefault="00621363" w:rsidP="00072010">
            <w:pPr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8A3AAE" w14:textId="77777777" w:rsidR="00621363" w:rsidRPr="00986737" w:rsidRDefault="00621363" w:rsidP="0007201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9D16B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106 272.00 zł</w:t>
            </w:r>
          </w:p>
        </w:tc>
      </w:tr>
      <w:tr w:rsidR="00621363" w:rsidRPr="00BB547B" w14:paraId="1CFD78BA" w14:textId="77777777" w:rsidTr="00072010">
        <w:tc>
          <w:tcPr>
            <w:tcW w:w="1276" w:type="dxa"/>
            <w:shd w:val="clear" w:color="auto" w:fill="auto"/>
            <w:vAlign w:val="center"/>
          </w:tcPr>
          <w:p w14:paraId="229B7FAB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D935F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68B6B97" w14:textId="77777777" w:rsidR="00621363" w:rsidRPr="00986737" w:rsidRDefault="00621363" w:rsidP="0007201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DAB7605" w14:textId="77777777" w:rsidR="00621363" w:rsidRPr="00986737" w:rsidRDefault="00621363" w:rsidP="00072010">
            <w:pPr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DB6274" w14:textId="77777777" w:rsidR="00621363" w:rsidRPr="00986737" w:rsidRDefault="00621363" w:rsidP="0007201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5CBE4D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79 488.00 zł</w:t>
            </w:r>
          </w:p>
        </w:tc>
      </w:tr>
      <w:tr w:rsidR="00621363" w:rsidRPr="00BB547B" w14:paraId="02DCC75F" w14:textId="77777777" w:rsidTr="00072010">
        <w:tc>
          <w:tcPr>
            <w:tcW w:w="1276" w:type="dxa"/>
            <w:shd w:val="clear" w:color="auto" w:fill="auto"/>
            <w:vAlign w:val="center"/>
          </w:tcPr>
          <w:p w14:paraId="430D2880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D7816D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88D2503" w14:textId="77777777" w:rsidR="00621363" w:rsidRPr="00986737" w:rsidRDefault="00621363" w:rsidP="0007201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9D1CC05" w14:textId="77777777" w:rsidR="00621363" w:rsidRPr="00986737" w:rsidRDefault="00621363" w:rsidP="00072010">
            <w:pPr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8C8CD2" w14:textId="77777777" w:rsidR="00621363" w:rsidRPr="00986737" w:rsidRDefault="00621363" w:rsidP="0007201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032630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78 624.00 zł</w:t>
            </w:r>
          </w:p>
        </w:tc>
      </w:tr>
    </w:tbl>
    <w:p w14:paraId="6AD9495F" w14:textId="77777777" w:rsidR="00A80738" w:rsidRPr="00BB547B" w:rsidRDefault="00A80738" w:rsidP="00BD42EE">
      <w:pPr>
        <w:pStyle w:val="Tekstpodstawowy"/>
        <w:spacing w:before="24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7C64650A" w14:textId="6B676E6E" w:rsidR="00BD42EE" w:rsidRDefault="001A23CC" w:rsidP="00BD42E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16D3500F" w14:textId="233A48B5" w:rsidR="001A23CC" w:rsidRPr="00BB547B" w:rsidRDefault="001A23CC" w:rsidP="00BD42E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1A23CC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6DA42" w14:textId="77777777" w:rsidR="00D1512A" w:rsidRDefault="00D1512A">
      <w:r>
        <w:separator/>
      </w:r>
    </w:p>
  </w:endnote>
  <w:endnote w:type="continuationSeparator" w:id="0">
    <w:p w14:paraId="6739A5AC" w14:textId="77777777" w:rsidR="00D1512A" w:rsidRDefault="00D1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678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B30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57C5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63FB51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BF501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A8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6C3C0" w14:textId="77777777" w:rsidR="009F189D" w:rsidRDefault="009F189D">
    <w:pPr>
      <w:pStyle w:val="Stopka"/>
      <w:tabs>
        <w:tab w:val="clear" w:pos="4536"/>
      </w:tabs>
      <w:jc w:val="center"/>
    </w:pPr>
  </w:p>
  <w:p w14:paraId="0F9059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0A5E7" w14:textId="77777777" w:rsidR="00D1512A" w:rsidRDefault="00D1512A">
      <w:r>
        <w:separator/>
      </w:r>
    </w:p>
  </w:footnote>
  <w:footnote w:type="continuationSeparator" w:id="0">
    <w:p w14:paraId="084A6DCB" w14:textId="77777777" w:rsidR="00D1512A" w:rsidRDefault="00D15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928DF" w14:textId="77777777" w:rsidR="00621363" w:rsidRDefault="006213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538C" w14:textId="77777777" w:rsidR="00621363" w:rsidRDefault="006213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EA05" w14:textId="77777777" w:rsidR="00621363" w:rsidRDefault="006213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12A"/>
    <w:rsid w:val="00007727"/>
    <w:rsid w:val="00017720"/>
    <w:rsid w:val="00035488"/>
    <w:rsid w:val="000D7F25"/>
    <w:rsid w:val="000E00E5"/>
    <w:rsid w:val="00173B20"/>
    <w:rsid w:val="001A23CC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2136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BD42EE"/>
    <w:rsid w:val="00C236D3"/>
    <w:rsid w:val="00C659E2"/>
    <w:rsid w:val="00C82837"/>
    <w:rsid w:val="00CA3D66"/>
    <w:rsid w:val="00CB0802"/>
    <w:rsid w:val="00D1512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C2F78"/>
  <w15:chartTrackingRefBased/>
  <w15:docId w15:val="{F0985883-56F8-45A9-80E3-E93690E1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488B6-EE4D-4264-B10F-D7462D946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152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2025-11-03T09:11:00Z</cp:lastPrinted>
  <dcterms:created xsi:type="dcterms:W3CDTF">2025-11-03T09:08:00Z</dcterms:created>
  <dcterms:modified xsi:type="dcterms:W3CDTF">2025-11-03T09:11:00Z</dcterms:modified>
</cp:coreProperties>
</file>