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ED2E4" w14:textId="77777777" w:rsidR="003E6519" w:rsidRPr="009432A1" w:rsidRDefault="00FA2384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A2384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FA2384">
        <w:rPr>
          <w:rFonts w:ascii="Arial" w:hAnsi="Arial" w:cs="Arial"/>
          <w:sz w:val="24"/>
          <w:szCs w:val="24"/>
        </w:rPr>
        <w:t>2025-11-03</w:t>
      </w:r>
    </w:p>
    <w:p w14:paraId="354D31BF" w14:textId="77777777" w:rsidR="003E6519" w:rsidRPr="009432A1" w:rsidRDefault="00FA2384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A238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D7A39B6" w14:textId="77777777" w:rsidR="003E6519" w:rsidRPr="009432A1" w:rsidRDefault="00FA2384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FA2384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FA2384">
        <w:rPr>
          <w:rFonts w:ascii="Arial" w:hAnsi="Arial" w:cs="Arial"/>
          <w:sz w:val="24"/>
          <w:szCs w:val="24"/>
        </w:rPr>
        <w:t>66</w:t>
      </w:r>
    </w:p>
    <w:p w14:paraId="0504E658" w14:textId="77777777" w:rsidR="003E6519" w:rsidRPr="009432A1" w:rsidRDefault="00FA2384" w:rsidP="003E6519">
      <w:pPr>
        <w:rPr>
          <w:rFonts w:ascii="Arial" w:hAnsi="Arial" w:cs="Arial"/>
          <w:sz w:val="24"/>
          <w:szCs w:val="24"/>
        </w:rPr>
      </w:pPr>
      <w:r w:rsidRPr="00FA2384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FA2384">
        <w:rPr>
          <w:rFonts w:ascii="Arial" w:hAnsi="Arial" w:cs="Arial"/>
          <w:sz w:val="24"/>
          <w:szCs w:val="24"/>
        </w:rPr>
        <w:t>Kraków</w:t>
      </w:r>
    </w:p>
    <w:p w14:paraId="28056EC0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37678BD" w14:textId="77777777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3A62CE8" w14:textId="2C77154E" w:rsidR="004F07AA" w:rsidRPr="004F07AA" w:rsidRDefault="004F07AA" w:rsidP="003E6519">
      <w:pPr>
        <w:spacing w:after="600"/>
        <w:jc w:val="both"/>
        <w:rPr>
          <w:bCs/>
          <w:sz w:val="24"/>
          <w:szCs w:val="24"/>
        </w:rPr>
      </w:pPr>
      <w:r w:rsidRPr="004F07AA">
        <w:rPr>
          <w:rFonts w:ascii="Arial" w:hAnsi="Arial" w:cs="Arial"/>
          <w:bCs/>
          <w:sz w:val="24"/>
          <w:szCs w:val="24"/>
        </w:rPr>
        <w:t>SZP-271-55/25-1097.AOM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260F615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02E552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1243B9A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716B4CE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D230704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3BB74840" w14:textId="77777777" w:rsidTr="001A0FA2">
        <w:tc>
          <w:tcPr>
            <w:tcW w:w="2269" w:type="dxa"/>
            <w:shd w:val="clear" w:color="auto" w:fill="auto"/>
          </w:tcPr>
          <w:p w14:paraId="43D12FE5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273F61" w14:textId="77777777" w:rsidR="003E6519" w:rsidRPr="004E4B64" w:rsidRDefault="00FA238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A2384">
              <w:rPr>
                <w:rFonts w:ascii="Arial" w:hAnsi="Arial" w:cs="Arial"/>
                <w:bCs/>
                <w:sz w:val="24"/>
                <w:szCs w:val="24"/>
              </w:rPr>
              <w:t>Dostawa płynów infuzyjnych i do irygacji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A2384" w:rsidRPr="004E4B64" w14:paraId="41A24FDF" w14:textId="77777777" w:rsidTr="00F41EA3">
        <w:tc>
          <w:tcPr>
            <w:tcW w:w="2269" w:type="dxa"/>
            <w:shd w:val="clear" w:color="auto" w:fill="auto"/>
          </w:tcPr>
          <w:p w14:paraId="015B9B31" w14:textId="77777777" w:rsidR="00FA2384" w:rsidRPr="004E4B64" w:rsidRDefault="00FA2384" w:rsidP="00F41E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5D5568" w14:textId="77777777" w:rsidR="00FA2384" w:rsidRPr="004E4B64" w:rsidRDefault="00FA2384" w:rsidP="00F41E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A2384">
              <w:rPr>
                <w:rFonts w:ascii="Arial" w:hAnsi="Arial" w:cs="Arial"/>
                <w:bCs/>
                <w:sz w:val="24"/>
                <w:szCs w:val="24"/>
              </w:rPr>
              <w:t>SZP-271-55/25</w:t>
            </w:r>
          </w:p>
        </w:tc>
      </w:tr>
    </w:tbl>
    <w:p w14:paraId="0ADF023B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FA2384" w:rsidRPr="00FA2384">
        <w:rPr>
          <w:rFonts w:ascii="Arial" w:hAnsi="Arial" w:cs="Arial"/>
          <w:sz w:val="24"/>
          <w:szCs w:val="24"/>
        </w:rPr>
        <w:t>(t.j.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A2384" w:rsidRPr="00C902DE" w14:paraId="529DF2F5" w14:textId="77777777" w:rsidTr="00F41EA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6555EB" w14:textId="77777777" w:rsidR="00FA2384" w:rsidRPr="00C902DE" w:rsidRDefault="00FA2384" w:rsidP="00F41EA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A2384">
              <w:rPr>
                <w:rFonts w:ascii="Arial" w:hAnsi="Arial" w:cs="Arial"/>
                <w:sz w:val="24"/>
                <w:szCs w:val="24"/>
              </w:rPr>
              <w:t>części 1 zamówienia w wysokości 105 883.20 zł brutto;</w:t>
            </w:r>
          </w:p>
        </w:tc>
      </w:tr>
      <w:tr w:rsidR="00FA2384" w:rsidRPr="00C902DE" w14:paraId="62B3BA2D" w14:textId="77777777" w:rsidTr="00F41EA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7E9200" w14:textId="77777777" w:rsidR="00FA2384" w:rsidRPr="00C902DE" w:rsidRDefault="00FA2384" w:rsidP="00F41EA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A2384">
              <w:rPr>
                <w:rFonts w:ascii="Arial" w:hAnsi="Arial" w:cs="Arial"/>
                <w:sz w:val="24"/>
                <w:szCs w:val="24"/>
              </w:rPr>
              <w:t>części 2 zamówienia w wysokości 86 400.00 zł brutto;</w:t>
            </w:r>
          </w:p>
        </w:tc>
      </w:tr>
    </w:tbl>
    <w:p w14:paraId="23FA48AF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3C33079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2277611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EE91110" w14:textId="13F94CBF" w:rsidR="00C236D3" w:rsidRDefault="00F70D32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Dorota Góral</w:t>
      </w:r>
    </w:p>
    <w:p w14:paraId="0C26DB19" w14:textId="78782E2D" w:rsidR="00F70D32" w:rsidRPr="003E6519" w:rsidRDefault="00F70D32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Z-ca Dyrektora ds. finansowych</w:t>
      </w:r>
    </w:p>
    <w:sectPr w:rsidR="00F70D32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1EA24" w14:textId="77777777" w:rsidR="00B166D0" w:rsidRDefault="00B166D0">
      <w:r>
        <w:separator/>
      </w:r>
    </w:p>
  </w:endnote>
  <w:endnote w:type="continuationSeparator" w:id="0">
    <w:p w14:paraId="66BD80E9" w14:textId="77777777" w:rsidR="00B166D0" w:rsidRDefault="00B16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A36E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F9178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EC993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B17BD4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E0A7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34AE95" w14:textId="77777777" w:rsidR="009F189D" w:rsidRDefault="009F189D">
    <w:pPr>
      <w:pStyle w:val="Stopka"/>
      <w:tabs>
        <w:tab w:val="clear" w:pos="4536"/>
      </w:tabs>
      <w:jc w:val="center"/>
    </w:pPr>
  </w:p>
  <w:p w14:paraId="351A4FD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EE64E" w14:textId="77777777" w:rsidR="00B166D0" w:rsidRDefault="00B166D0">
      <w:r>
        <w:separator/>
      </w:r>
    </w:p>
  </w:footnote>
  <w:footnote w:type="continuationSeparator" w:id="0">
    <w:p w14:paraId="7D8826BD" w14:textId="77777777" w:rsidR="00B166D0" w:rsidRDefault="00B16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FC099" w14:textId="77777777" w:rsidR="00FA2384" w:rsidRDefault="00FA23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DBAFC" w14:textId="77777777" w:rsidR="00FA2384" w:rsidRDefault="00FA23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1D75D" w14:textId="77777777" w:rsidR="00FA2384" w:rsidRDefault="00FA23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66D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4F07AA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166D0"/>
    <w:rsid w:val="00BE7129"/>
    <w:rsid w:val="00C236D3"/>
    <w:rsid w:val="00C659E2"/>
    <w:rsid w:val="00C902DE"/>
    <w:rsid w:val="00CB0802"/>
    <w:rsid w:val="00D7128F"/>
    <w:rsid w:val="00EA3476"/>
    <w:rsid w:val="00F70D32"/>
    <w:rsid w:val="00F95C33"/>
    <w:rsid w:val="00FA238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1665E8"/>
  <w15:chartTrackingRefBased/>
  <w15:docId w15:val="{CA666C49-12F0-4A7E-8D3F-83DDCC9AB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107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4</cp:revision>
  <cp:lastPrinted>2025-11-03T06:02:00Z</cp:lastPrinted>
  <dcterms:created xsi:type="dcterms:W3CDTF">2025-11-03T05:58:00Z</dcterms:created>
  <dcterms:modified xsi:type="dcterms:W3CDTF">2025-11-03T06:03:00Z</dcterms:modified>
</cp:coreProperties>
</file>