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E0370" w14:textId="77777777" w:rsidR="00A60349" w:rsidRPr="00A60349" w:rsidRDefault="00A60349" w:rsidP="00A60349">
      <w:pPr>
        <w:rPr>
          <w:b/>
          <w:bCs/>
        </w:rPr>
      </w:pP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Cs/>
        </w:rPr>
        <w:tab/>
      </w:r>
      <w:r w:rsidRPr="00A60349">
        <w:rPr>
          <w:b/>
          <w:bCs/>
        </w:rPr>
        <w:t>Załącznik nr 1</w:t>
      </w:r>
    </w:p>
    <w:p w14:paraId="68F6B27B" w14:textId="77777777" w:rsidR="00A60349" w:rsidRPr="00A60349" w:rsidRDefault="00A60349" w:rsidP="00A60349">
      <w:pPr>
        <w:rPr>
          <w:b/>
          <w:bCs/>
        </w:rPr>
      </w:pPr>
    </w:p>
    <w:p w14:paraId="5B2A0DDF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>FORMULARZ OFERTY</w:t>
      </w:r>
    </w:p>
    <w:p w14:paraId="77630125" w14:textId="77777777" w:rsidR="00A60349" w:rsidRPr="00A60349" w:rsidRDefault="00A60349" w:rsidP="00A60349">
      <w:pPr>
        <w:rPr>
          <w:b/>
          <w:bCs/>
        </w:rPr>
      </w:pPr>
    </w:p>
    <w:p w14:paraId="2C2FE02E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NAZWA WYKONAWCY:……………………………………………………………………..</w:t>
      </w:r>
    </w:p>
    <w:p w14:paraId="43B80261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05400986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ADRES:………………………………………………………………………………………………</w:t>
      </w:r>
    </w:p>
    <w:p w14:paraId="04BA1BB2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Adres zamieszkania (dotyczy osób prowadzących działalność gospodarczą):……………………………..</w:t>
      </w:r>
    </w:p>
    <w:p w14:paraId="72C5301C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POWIAT:…………………………………WOJEWÓDZTWO …………………………….............</w:t>
      </w:r>
    </w:p>
    <w:p w14:paraId="11D3A812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TEL.…………………………………………….FAX ……………………………………………</w:t>
      </w:r>
    </w:p>
    <w:p w14:paraId="7FE384CA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E-MAIL………………………………………………………………………………………….</w:t>
      </w:r>
    </w:p>
    <w:p w14:paraId="566A39CF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NIP…………………………………. REGON:………………………………………………...</w:t>
      </w:r>
    </w:p>
    <w:p w14:paraId="4438A0ED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BANK/ NR KONTA ……………………………………………………………………………</w:t>
      </w:r>
    </w:p>
    <w:p w14:paraId="4B827F0F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Do: Nazwa i siedziba Zamawiającego:</w:t>
      </w:r>
    </w:p>
    <w:p w14:paraId="68514FEB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>Akademia Górniczo – Hutnicza im. Stanisława Staszica w Krakowie</w:t>
      </w:r>
    </w:p>
    <w:p w14:paraId="1273D2AD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 xml:space="preserve">Dział Zamówień Publicznych  </w:t>
      </w:r>
    </w:p>
    <w:p w14:paraId="0065E455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 xml:space="preserve">Al. Mickiewicza 30, 30-059 Kraków,  </w:t>
      </w:r>
    </w:p>
    <w:p w14:paraId="5FF54E2B" w14:textId="77777777" w:rsidR="00A60349" w:rsidRPr="00A60349" w:rsidRDefault="00A60349" w:rsidP="00A60349">
      <w:pPr>
        <w:rPr>
          <w:b/>
          <w:bCs/>
        </w:rPr>
      </w:pPr>
    </w:p>
    <w:p w14:paraId="60C4B7CA" w14:textId="192EE130" w:rsidR="00A60349" w:rsidRPr="00A60349" w:rsidRDefault="00A60349" w:rsidP="00A60349">
      <w:pPr>
        <w:rPr>
          <w:bCs/>
        </w:rPr>
      </w:pPr>
      <w:r w:rsidRPr="00A60349">
        <w:rPr>
          <w:bCs/>
        </w:rPr>
        <w:t xml:space="preserve">Przystępując do postępowania o udzielenie zamówienia publicznego, którego przedmiotem jest </w:t>
      </w:r>
      <w:r w:rsidRPr="00A60349">
        <w:rPr>
          <w:b/>
        </w:rPr>
        <w:t xml:space="preserve">Dostawa </w:t>
      </w:r>
      <w:r>
        <w:rPr>
          <w:b/>
        </w:rPr>
        <w:t>automatycznej suszarki w punkcie krytycznym</w:t>
      </w:r>
      <w:r w:rsidRPr="00A60349">
        <w:rPr>
          <w:b/>
        </w:rPr>
        <w:t xml:space="preserve"> na potrzeby </w:t>
      </w:r>
      <w:proofErr w:type="spellStart"/>
      <w:r w:rsidRPr="00A60349">
        <w:rPr>
          <w:b/>
        </w:rPr>
        <w:t>WIMi</w:t>
      </w:r>
      <w:r>
        <w:rPr>
          <w:b/>
        </w:rPr>
        <w:t>C</w:t>
      </w:r>
      <w:proofErr w:type="spellEnd"/>
      <w:r w:rsidRPr="00A60349">
        <w:rPr>
          <w:b/>
          <w:bCs/>
        </w:rPr>
        <w:t>, nr sprawy: KC-DE-zp.272-</w:t>
      </w:r>
      <w:r>
        <w:rPr>
          <w:b/>
          <w:bCs/>
        </w:rPr>
        <w:t>639</w:t>
      </w:r>
      <w:r w:rsidRPr="00A60349">
        <w:rPr>
          <w:b/>
          <w:bCs/>
        </w:rPr>
        <w:t xml:space="preserve">/25, </w:t>
      </w:r>
      <w:r w:rsidRPr="00A60349">
        <w:rPr>
          <w:bCs/>
        </w:rPr>
        <w:t>oferuję realizację przedmiotu zamówienia, zgodnie z zasadami określonymi w specyfikacji warunków zamówienia.</w:t>
      </w:r>
    </w:p>
    <w:p w14:paraId="75CBA562" w14:textId="77777777" w:rsidR="00A60349" w:rsidRPr="00A60349" w:rsidRDefault="00A60349" w:rsidP="00A60349">
      <w:pPr>
        <w:rPr>
          <w:bCs/>
        </w:rPr>
      </w:pPr>
    </w:p>
    <w:p w14:paraId="20949B1D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>Cena netto za całość zamówienia:   ........................................................... PLN</w:t>
      </w:r>
    </w:p>
    <w:p w14:paraId="000F5A6A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>Cena brutto za całość zamówienia:...............................................................PLN</w:t>
      </w:r>
    </w:p>
    <w:p w14:paraId="680C54CB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>Słownie brutto: .......................................................................................................................</w:t>
      </w:r>
    </w:p>
    <w:p w14:paraId="3C1DEA1B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>Powyższa cena zawiera podatek VAT w wysokości 23% tj. ……………………. PLN</w:t>
      </w:r>
    </w:p>
    <w:p w14:paraId="62AAE6AC" w14:textId="77777777" w:rsidR="00A60349" w:rsidRPr="00A60349" w:rsidRDefault="00A60349" w:rsidP="00A60349">
      <w:pPr>
        <w:rPr>
          <w:b/>
          <w:bCs/>
        </w:rPr>
      </w:pPr>
    </w:p>
    <w:p w14:paraId="51603EA8" w14:textId="24D5D414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>Producent/model zaoferowane</w:t>
      </w:r>
      <w:r w:rsidR="00AA16A3">
        <w:rPr>
          <w:b/>
          <w:bCs/>
        </w:rPr>
        <w:t>j suszarki: ……………………………..</w:t>
      </w:r>
      <w:r w:rsidRPr="00A60349">
        <w:rPr>
          <w:b/>
          <w:bCs/>
        </w:rPr>
        <w:t xml:space="preserve"> </w:t>
      </w:r>
    </w:p>
    <w:p w14:paraId="403BA91E" w14:textId="77777777" w:rsidR="00A60349" w:rsidRPr="00A60349" w:rsidRDefault="00A60349" w:rsidP="00A60349">
      <w:pPr>
        <w:rPr>
          <w:b/>
          <w:bCs/>
        </w:rPr>
      </w:pPr>
    </w:p>
    <w:p w14:paraId="4BD3CAC6" w14:textId="77777777" w:rsidR="00A60349" w:rsidRPr="00A60349" w:rsidRDefault="00A60349" w:rsidP="00A60349">
      <w:pPr>
        <w:rPr>
          <w:bCs/>
        </w:rPr>
      </w:pPr>
      <w:r w:rsidRPr="00A60349">
        <w:rPr>
          <w:b/>
          <w:bCs/>
        </w:rPr>
        <w:t>Okres udzielonej gwarancji  wynosi: 12 miesięcy</w:t>
      </w:r>
    </w:p>
    <w:p w14:paraId="1716F6D5" w14:textId="77777777" w:rsidR="00A60349" w:rsidRPr="00A60349" w:rsidRDefault="00A60349" w:rsidP="00A60349">
      <w:pPr>
        <w:rPr>
          <w:b/>
          <w:bCs/>
        </w:rPr>
      </w:pPr>
    </w:p>
    <w:p w14:paraId="6708083E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 xml:space="preserve">Termin realizacji umowy: ………. dni od daty podpisania umowy. </w:t>
      </w:r>
      <w:r w:rsidRPr="00A60349">
        <w:rPr>
          <w:b/>
          <w:bCs/>
          <w:i/>
          <w:iCs/>
        </w:rPr>
        <w:t>/kryterium oceny ofert/</w:t>
      </w:r>
    </w:p>
    <w:p w14:paraId="3A311B93" w14:textId="77777777" w:rsidR="00A60349" w:rsidRPr="00A60349" w:rsidRDefault="00A60349" w:rsidP="00A60349">
      <w:pPr>
        <w:rPr>
          <w:b/>
          <w:iCs/>
        </w:rPr>
      </w:pPr>
    </w:p>
    <w:p w14:paraId="38B0E2B3" w14:textId="77777777" w:rsidR="00A60349" w:rsidRPr="00A60349" w:rsidRDefault="00A60349" w:rsidP="00A60349">
      <w:pPr>
        <w:rPr>
          <w:b/>
          <w:iCs/>
        </w:rPr>
      </w:pPr>
    </w:p>
    <w:p w14:paraId="74F5BA93" w14:textId="77777777" w:rsidR="00A60349" w:rsidRPr="00A60349" w:rsidRDefault="00A60349" w:rsidP="00A60349">
      <w:pPr>
        <w:rPr>
          <w:bCs/>
          <w:i/>
        </w:rPr>
      </w:pPr>
    </w:p>
    <w:p w14:paraId="12039988" w14:textId="77777777" w:rsidR="00A60349" w:rsidRPr="00A60349" w:rsidRDefault="00A60349" w:rsidP="00A60349">
      <w:pPr>
        <w:rPr>
          <w:b/>
          <w:bCs/>
        </w:rPr>
      </w:pPr>
      <w:r w:rsidRPr="00A60349">
        <w:rPr>
          <w:bCs/>
        </w:rPr>
        <w:t>Oświadczamy, że zgodnie z ustawą z dnia 6 marca 2018 r. Prawo przedsiębiorców, należymy do małych lub średnich przedsiębiorców:</w:t>
      </w:r>
      <w:r w:rsidRPr="00A60349">
        <w:rPr>
          <w:b/>
          <w:bCs/>
        </w:rPr>
        <w:t xml:space="preserve"> TAK/NIE</w:t>
      </w:r>
    </w:p>
    <w:p w14:paraId="2F25C143" w14:textId="77777777" w:rsidR="00A60349" w:rsidRPr="00A60349" w:rsidRDefault="00A60349" w:rsidP="00A60349">
      <w:pPr>
        <w:rPr>
          <w:b/>
          <w:bCs/>
        </w:rPr>
      </w:pPr>
    </w:p>
    <w:p w14:paraId="5673EC6C" w14:textId="77777777" w:rsidR="00A60349" w:rsidRPr="00A60349" w:rsidRDefault="00A60349" w:rsidP="00A60349">
      <w:pPr>
        <w:rPr>
          <w:bCs/>
        </w:rPr>
      </w:pPr>
      <w:r w:rsidRPr="00A60349">
        <w:rPr>
          <w:b/>
          <w:bCs/>
        </w:rPr>
        <w:t xml:space="preserve">Termin płatności: </w:t>
      </w:r>
      <w:r w:rsidRPr="00A60349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841D735" w14:textId="77777777" w:rsidR="00A60349" w:rsidRPr="00A60349" w:rsidRDefault="00A60349" w:rsidP="00A60349">
      <w:pPr>
        <w:rPr>
          <w:bCs/>
        </w:rPr>
      </w:pPr>
    </w:p>
    <w:p w14:paraId="50E9DC47" w14:textId="77777777" w:rsidR="00A60349" w:rsidRPr="00A60349" w:rsidRDefault="00A60349" w:rsidP="00A60349">
      <w:pPr>
        <w:rPr>
          <w:bCs/>
        </w:rPr>
      </w:pPr>
    </w:p>
    <w:p w14:paraId="36B46955" w14:textId="77777777" w:rsidR="00A60349" w:rsidRPr="00A60349" w:rsidRDefault="00A60349" w:rsidP="00A60349">
      <w:pPr>
        <w:rPr>
          <w:bCs/>
        </w:rPr>
      </w:pPr>
    </w:p>
    <w:p w14:paraId="4239BE0A" w14:textId="77777777" w:rsidR="00A60349" w:rsidRPr="00A60349" w:rsidRDefault="00A60349" w:rsidP="00A60349">
      <w:pPr>
        <w:rPr>
          <w:b/>
          <w:bCs/>
          <w:u w:val="single"/>
        </w:rPr>
      </w:pPr>
      <w:r w:rsidRPr="00A60349">
        <w:rPr>
          <w:b/>
          <w:bCs/>
          <w:u w:val="single"/>
        </w:rPr>
        <w:t>Jednocześnie oświadczamy, że:</w:t>
      </w:r>
    </w:p>
    <w:p w14:paraId="3C3C6F82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Oświadczamy, że jesteśmy związani niniejszą ofertą przez okres wskazany w SWZ.</w:t>
      </w:r>
    </w:p>
    <w:p w14:paraId="758E9AF3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7ADB5C7A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4C77AC6E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Oświadczamy, iż serwis gwarancyjny na zaoferowany sprzęt będzie realizowany przez producenta lub autoryzowanego przedstawiciela producenta, tj. ……………………….(</w:t>
      </w:r>
      <w:r w:rsidRPr="00A60349">
        <w:rPr>
          <w:bCs/>
          <w:i/>
          <w:iCs/>
        </w:rPr>
        <w:t>Należy uzupełnić, jeśli dotyczy</w:t>
      </w:r>
      <w:r w:rsidRPr="00A60349">
        <w:rPr>
          <w:bCs/>
        </w:rPr>
        <w:t>)</w:t>
      </w:r>
    </w:p>
    <w:p w14:paraId="261ED865" w14:textId="77777777" w:rsidR="00A60349" w:rsidRPr="00A60349" w:rsidRDefault="00A60349" w:rsidP="00A60349">
      <w:pPr>
        <w:numPr>
          <w:ilvl w:val="0"/>
          <w:numId w:val="1"/>
        </w:numPr>
        <w:rPr>
          <w:b/>
          <w:bCs/>
        </w:rPr>
      </w:pPr>
      <w:r w:rsidRPr="00A60349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8606BC4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6130635" w14:textId="77777777" w:rsidR="00A60349" w:rsidRPr="00A60349" w:rsidRDefault="00A60349" w:rsidP="00A60349">
      <w:pPr>
        <w:rPr>
          <w:bCs/>
          <w:i/>
        </w:rPr>
      </w:pPr>
      <w:r w:rsidRPr="00A60349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E20E72" w14:textId="77777777" w:rsidR="00A60349" w:rsidRPr="00A60349" w:rsidRDefault="00A60349" w:rsidP="00A60349">
      <w:pPr>
        <w:rPr>
          <w:bCs/>
          <w:i/>
        </w:rPr>
      </w:pPr>
      <w:r w:rsidRPr="00A60349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511A88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0349" w:rsidRPr="00A60349" w14:paraId="6DD9C79B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3BB8E" w14:textId="77777777" w:rsidR="00A60349" w:rsidRPr="00A60349" w:rsidRDefault="00A60349" w:rsidP="00A60349">
            <w:pPr>
              <w:rPr>
                <w:bCs/>
              </w:rPr>
            </w:pPr>
            <w:r w:rsidRPr="00A60349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F22DC" w14:textId="77777777" w:rsidR="00A60349" w:rsidRPr="00A60349" w:rsidRDefault="00A60349" w:rsidP="00A60349">
            <w:pPr>
              <w:rPr>
                <w:bCs/>
              </w:rPr>
            </w:pPr>
            <w:r w:rsidRPr="00A60349">
              <w:rPr>
                <w:bCs/>
              </w:rPr>
              <w:t xml:space="preserve">Opis części zamówienia, którą wykonawca </w:t>
            </w:r>
          </w:p>
          <w:p w14:paraId="06191776" w14:textId="77777777" w:rsidR="00A60349" w:rsidRPr="00A60349" w:rsidRDefault="00A60349" w:rsidP="00A60349">
            <w:pPr>
              <w:rPr>
                <w:bCs/>
              </w:rPr>
            </w:pPr>
            <w:r w:rsidRPr="00A60349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5AC90" w14:textId="77777777" w:rsidR="00A60349" w:rsidRPr="00A60349" w:rsidRDefault="00A60349" w:rsidP="00A60349">
            <w:pPr>
              <w:rPr>
                <w:bCs/>
              </w:rPr>
            </w:pPr>
            <w:r w:rsidRPr="00A60349">
              <w:rPr>
                <w:bCs/>
              </w:rPr>
              <w:t>Nazwa podwykonawcy</w:t>
            </w:r>
            <w:r w:rsidRPr="00A60349">
              <w:rPr>
                <w:bCs/>
              </w:rPr>
              <w:br/>
              <w:t>(o ile jest znana)</w:t>
            </w:r>
          </w:p>
        </w:tc>
      </w:tr>
      <w:tr w:rsidR="00A60349" w:rsidRPr="00A60349" w14:paraId="7B74BE5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B8775" w14:textId="77777777" w:rsidR="00A60349" w:rsidRPr="00A60349" w:rsidRDefault="00A60349" w:rsidP="00A60349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880F9" w14:textId="77777777" w:rsidR="00A60349" w:rsidRPr="00A60349" w:rsidRDefault="00A60349" w:rsidP="00A60349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8B8C2" w14:textId="77777777" w:rsidR="00A60349" w:rsidRPr="00A60349" w:rsidRDefault="00A60349" w:rsidP="00A60349">
            <w:pPr>
              <w:rPr>
                <w:bCs/>
              </w:rPr>
            </w:pPr>
          </w:p>
        </w:tc>
      </w:tr>
      <w:tr w:rsidR="00A60349" w:rsidRPr="00A60349" w14:paraId="7A8EB21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63372" w14:textId="77777777" w:rsidR="00A60349" w:rsidRPr="00A60349" w:rsidRDefault="00A60349" w:rsidP="00A60349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0665F" w14:textId="77777777" w:rsidR="00A60349" w:rsidRPr="00A60349" w:rsidRDefault="00A60349" w:rsidP="00A60349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408B5" w14:textId="77777777" w:rsidR="00A60349" w:rsidRPr="00A60349" w:rsidRDefault="00A60349" w:rsidP="00A60349">
            <w:pPr>
              <w:rPr>
                <w:bCs/>
              </w:rPr>
            </w:pPr>
          </w:p>
        </w:tc>
      </w:tr>
    </w:tbl>
    <w:p w14:paraId="4F52E7E2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Upoważnionymi do reprezentowania naszej firmy są następujące osoby:</w:t>
      </w:r>
    </w:p>
    <w:p w14:paraId="3A96A68A" w14:textId="77777777" w:rsidR="00A60349" w:rsidRPr="00A60349" w:rsidRDefault="00A60349" w:rsidP="00A60349">
      <w:pPr>
        <w:rPr>
          <w:b/>
          <w:bCs/>
        </w:rPr>
      </w:pPr>
      <w:r w:rsidRPr="00A60349">
        <w:rPr>
          <w:b/>
          <w:bCs/>
        </w:rPr>
        <w:tab/>
        <w:t>Imię i Nazwisko</w:t>
      </w:r>
      <w:r w:rsidRPr="00A60349">
        <w:rPr>
          <w:b/>
          <w:bCs/>
        </w:rPr>
        <w:tab/>
      </w:r>
      <w:r w:rsidRPr="00A60349">
        <w:rPr>
          <w:b/>
          <w:bCs/>
        </w:rPr>
        <w:tab/>
      </w:r>
      <w:r w:rsidRPr="00A60349">
        <w:rPr>
          <w:b/>
          <w:bCs/>
        </w:rPr>
        <w:tab/>
      </w:r>
      <w:r w:rsidRPr="00A60349">
        <w:rPr>
          <w:b/>
          <w:bCs/>
        </w:rPr>
        <w:tab/>
      </w:r>
      <w:r w:rsidRPr="00A60349">
        <w:rPr>
          <w:b/>
          <w:bCs/>
        </w:rPr>
        <w:tab/>
      </w:r>
      <w:r w:rsidRPr="00A60349">
        <w:rPr>
          <w:b/>
          <w:bCs/>
        </w:rPr>
        <w:tab/>
      </w:r>
      <w:r w:rsidRPr="00A60349">
        <w:rPr>
          <w:b/>
          <w:bCs/>
        </w:rPr>
        <w:tab/>
      </w:r>
    </w:p>
    <w:p w14:paraId="407FC304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 xml:space="preserve">.............................................................................................................. </w:t>
      </w:r>
      <w:r w:rsidRPr="00A60349">
        <w:rPr>
          <w:bCs/>
        </w:rPr>
        <w:tab/>
      </w:r>
      <w:r w:rsidRPr="00A60349">
        <w:rPr>
          <w:bCs/>
        </w:rPr>
        <w:tab/>
        <w:t xml:space="preserve"> </w:t>
      </w:r>
    </w:p>
    <w:p w14:paraId="006943DA" w14:textId="77777777" w:rsidR="00A60349" w:rsidRPr="00A60349" w:rsidRDefault="00A60349" w:rsidP="00A60349">
      <w:pPr>
        <w:rPr>
          <w:bCs/>
        </w:rPr>
      </w:pPr>
    </w:p>
    <w:p w14:paraId="615CBC0A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 xml:space="preserve">.............................................................................................................. </w:t>
      </w:r>
      <w:r w:rsidRPr="00A60349">
        <w:rPr>
          <w:bCs/>
        </w:rPr>
        <w:tab/>
      </w:r>
      <w:r w:rsidRPr="00A60349">
        <w:rPr>
          <w:bCs/>
        </w:rPr>
        <w:tab/>
        <w:t xml:space="preserve"> </w:t>
      </w:r>
    </w:p>
    <w:p w14:paraId="3DA6AE2A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upoważnienie dla powyżej wskazanych osób wynika z następującego (</w:t>
      </w:r>
      <w:proofErr w:type="spellStart"/>
      <w:r w:rsidRPr="00A60349">
        <w:rPr>
          <w:bCs/>
        </w:rPr>
        <w:t>ych</w:t>
      </w:r>
      <w:proofErr w:type="spellEnd"/>
      <w:r w:rsidRPr="00A60349">
        <w:rPr>
          <w:bCs/>
        </w:rPr>
        <w:t>) dokumentu(ów)</w:t>
      </w:r>
    </w:p>
    <w:p w14:paraId="3E746404" w14:textId="77777777" w:rsidR="00A60349" w:rsidRPr="00A60349" w:rsidRDefault="00A60349" w:rsidP="00A60349">
      <w:pPr>
        <w:rPr>
          <w:bCs/>
        </w:rPr>
      </w:pPr>
      <w:r w:rsidRPr="00A60349">
        <w:rPr>
          <w:bCs/>
        </w:rPr>
        <w:t>……………………………………………………...........................……które dołączamy do oferty.</w:t>
      </w:r>
    </w:p>
    <w:p w14:paraId="122DB05E" w14:textId="77777777" w:rsidR="00A60349" w:rsidRPr="00A60349" w:rsidRDefault="00A60349" w:rsidP="00A60349">
      <w:pPr>
        <w:numPr>
          <w:ilvl w:val="0"/>
          <w:numId w:val="1"/>
        </w:numPr>
        <w:rPr>
          <w:bCs/>
        </w:rPr>
      </w:pPr>
      <w:r w:rsidRPr="00A60349">
        <w:rPr>
          <w:bCs/>
        </w:rPr>
        <w:t>załącznikami do niniejszej oferty są:</w:t>
      </w:r>
    </w:p>
    <w:p w14:paraId="7DD3C17D" w14:textId="77777777" w:rsidR="00A60349" w:rsidRPr="00A60349" w:rsidRDefault="00A60349" w:rsidP="00A60349">
      <w:pPr>
        <w:numPr>
          <w:ilvl w:val="1"/>
          <w:numId w:val="2"/>
        </w:numPr>
        <w:rPr>
          <w:bCs/>
        </w:rPr>
      </w:pPr>
      <w:r w:rsidRPr="00A60349">
        <w:rPr>
          <w:bCs/>
        </w:rPr>
        <w:lastRenderedPageBreak/>
        <w:t>………………………………………………………………………………………….</w:t>
      </w:r>
    </w:p>
    <w:p w14:paraId="3FB2D338" w14:textId="77777777" w:rsidR="00A60349" w:rsidRPr="00A60349" w:rsidRDefault="00A60349" w:rsidP="00A60349">
      <w:pPr>
        <w:numPr>
          <w:ilvl w:val="1"/>
          <w:numId w:val="2"/>
        </w:numPr>
        <w:rPr>
          <w:bCs/>
        </w:rPr>
      </w:pPr>
      <w:r w:rsidRPr="00A60349">
        <w:rPr>
          <w:bCs/>
        </w:rPr>
        <w:t>……………………………………………..……………………………………………</w:t>
      </w:r>
    </w:p>
    <w:p w14:paraId="4A5DDA18" w14:textId="77777777" w:rsidR="00A60349" w:rsidRPr="00A60349" w:rsidRDefault="00A60349" w:rsidP="00A60349">
      <w:pPr>
        <w:numPr>
          <w:ilvl w:val="1"/>
          <w:numId w:val="2"/>
        </w:numPr>
        <w:rPr>
          <w:bCs/>
        </w:rPr>
      </w:pPr>
      <w:r w:rsidRPr="00A60349">
        <w:rPr>
          <w:bCs/>
        </w:rPr>
        <w:t>..............................................................................</w:t>
      </w:r>
    </w:p>
    <w:p w14:paraId="0D84A0E4" w14:textId="77777777" w:rsidR="00A60349" w:rsidRPr="00A60349" w:rsidRDefault="00A60349" w:rsidP="00A60349">
      <w:pPr>
        <w:numPr>
          <w:ilvl w:val="1"/>
          <w:numId w:val="2"/>
        </w:numPr>
        <w:rPr>
          <w:bCs/>
        </w:rPr>
      </w:pPr>
      <w:r w:rsidRPr="00A60349">
        <w:rPr>
          <w:bCs/>
        </w:rPr>
        <w:t>………………………………………………………………………………………….</w:t>
      </w:r>
    </w:p>
    <w:p w14:paraId="341CF9F6" w14:textId="77777777" w:rsidR="00A60349" w:rsidRPr="00A60349" w:rsidRDefault="00A60349" w:rsidP="00A60349">
      <w:pPr>
        <w:numPr>
          <w:ilvl w:val="1"/>
          <w:numId w:val="2"/>
        </w:numPr>
        <w:rPr>
          <w:bCs/>
        </w:rPr>
      </w:pPr>
      <w:r w:rsidRPr="00A60349">
        <w:rPr>
          <w:bCs/>
        </w:rPr>
        <w:t>……………………………………………..……………………………………………</w:t>
      </w:r>
    </w:p>
    <w:p w14:paraId="56AE0F82" w14:textId="77777777" w:rsidR="00A60349" w:rsidRPr="00A60349" w:rsidRDefault="00A60349" w:rsidP="00A60349">
      <w:pPr>
        <w:rPr>
          <w:bCs/>
        </w:rPr>
      </w:pPr>
    </w:p>
    <w:p w14:paraId="6E95D074" w14:textId="77777777" w:rsidR="00A60349" w:rsidRPr="00A60349" w:rsidRDefault="00A60349" w:rsidP="00A60349">
      <w:pPr>
        <w:rPr>
          <w:b/>
          <w:bCs/>
        </w:rPr>
      </w:pPr>
    </w:p>
    <w:p w14:paraId="046AF75E" w14:textId="77777777" w:rsidR="00A60349" w:rsidRPr="00A60349" w:rsidRDefault="00A60349" w:rsidP="00A60349">
      <w:pPr>
        <w:rPr>
          <w:bCs/>
          <w:i/>
          <w:iCs/>
        </w:rPr>
      </w:pPr>
      <w:r w:rsidRPr="00A60349">
        <w:rPr>
          <w:b/>
          <w:bCs/>
          <w:i/>
          <w:iCs/>
        </w:rPr>
        <w:t>Oferta</w:t>
      </w:r>
      <w:r w:rsidRPr="00A60349">
        <w:rPr>
          <w:bCs/>
          <w:i/>
          <w:iCs/>
        </w:rPr>
        <w:t xml:space="preserve"> </w:t>
      </w:r>
      <w:r w:rsidRPr="00A60349">
        <w:rPr>
          <w:b/>
          <w:bCs/>
          <w:i/>
          <w:iCs/>
        </w:rPr>
        <w:t>powinna</w:t>
      </w:r>
      <w:r w:rsidRPr="00A60349">
        <w:rPr>
          <w:bCs/>
          <w:i/>
          <w:iCs/>
        </w:rPr>
        <w:t xml:space="preserve"> </w:t>
      </w:r>
      <w:r w:rsidRPr="00A60349">
        <w:rPr>
          <w:b/>
          <w:bCs/>
          <w:i/>
          <w:iCs/>
        </w:rPr>
        <w:t>być sporządzona</w:t>
      </w:r>
      <w:r w:rsidRPr="00A60349">
        <w:rPr>
          <w:bCs/>
          <w:i/>
          <w:iCs/>
        </w:rPr>
        <w:t xml:space="preserve"> </w:t>
      </w:r>
      <w:r w:rsidRPr="00A60349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16A08321" w14:textId="77777777" w:rsidR="00A60349" w:rsidRPr="00A60349" w:rsidRDefault="00A60349" w:rsidP="00A60349">
      <w:pPr>
        <w:rPr>
          <w:bCs/>
        </w:rPr>
      </w:pPr>
    </w:p>
    <w:p w14:paraId="26D34263" w14:textId="77777777" w:rsidR="00A60349" w:rsidRPr="00A60349" w:rsidRDefault="00A60349" w:rsidP="00A60349"/>
    <w:p w14:paraId="11A688B0" w14:textId="77777777" w:rsidR="00A60349" w:rsidRPr="00A60349" w:rsidRDefault="00A60349" w:rsidP="00A60349"/>
    <w:p w14:paraId="2AD39232" w14:textId="77777777" w:rsidR="00FE545C" w:rsidRPr="00A60349" w:rsidRDefault="00FE545C" w:rsidP="00A60349"/>
    <w:sectPr w:rsidR="00FE545C" w:rsidRPr="00A603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1BD3" w14:textId="77777777" w:rsidR="00BE5E99" w:rsidRDefault="00BE5E99">
      <w:r>
        <w:separator/>
      </w:r>
    </w:p>
  </w:endnote>
  <w:endnote w:type="continuationSeparator" w:id="0">
    <w:p w14:paraId="28BC35F8" w14:textId="77777777" w:rsidR="00BE5E99" w:rsidRDefault="00BE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39C94" w14:textId="77777777" w:rsidR="00FC2641" w:rsidRDefault="00FC26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FBB0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8378" w14:textId="77777777" w:rsidR="00FC2641" w:rsidRDefault="00FC2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6BB3A" w14:textId="77777777" w:rsidR="00BE5E99" w:rsidRDefault="00BE5E99">
      <w:r>
        <w:separator/>
      </w:r>
    </w:p>
  </w:footnote>
  <w:footnote w:type="continuationSeparator" w:id="0">
    <w:p w14:paraId="20983102" w14:textId="77777777" w:rsidR="00BE5E99" w:rsidRDefault="00BE5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10065" w14:textId="77777777" w:rsidR="00FC2641" w:rsidRDefault="00FC2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BCA9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D853B" w14:textId="77777777" w:rsidR="00FC2641" w:rsidRDefault="00FC2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150C9"/>
    <w:multiLevelType w:val="hybridMultilevel"/>
    <w:tmpl w:val="77764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345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16880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5325582">
    <w:abstractNumId w:val="1"/>
  </w:num>
  <w:num w:numId="4" w16cid:durableId="605188797">
    <w:abstractNumId w:val="3"/>
  </w:num>
  <w:num w:numId="5" w16cid:durableId="11416538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E9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0349"/>
    <w:rsid w:val="00A83018"/>
    <w:rsid w:val="00AA16A3"/>
    <w:rsid w:val="00B774DC"/>
    <w:rsid w:val="00BE5E9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264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1A7278"/>
  <w15:chartTrackingRefBased/>
  <w15:docId w15:val="{60EE5E88-1E6F-4B37-913F-9D97E210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599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2025-10-23T08:58:00Z</cp:lastPrinted>
  <dcterms:created xsi:type="dcterms:W3CDTF">2025-10-23T08:45:00Z</dcterms:created>
  <dcterms:modified xsi:type="dcterms:W3CDTF">2025-10-23T08:58:00Z</dcterms:modified>
</cp:coreProperties>
</file>