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FDDC0" w14:textId="77777777" w:rsidR="00512A81" w:rsidRDefault="00512A81" w:rsidP="00BA5498">
      <w:pPr>
        <w:jc w:val="right"/>
        <w:rPr>
          <w:rFonts w:ascii="Verdana" w:hAnsi="Verdana"/>
          <w:b/>
          <w:sz w:val="18"/>
          <w:szCs w:val="18"/>
          <w:lang w:val="pl-PL"/>
        </w:rPr>
      </w:pPr>
    </w:p>
    <w:p w14:paraId="54AD1389" w14:textId="64B62ED7" w:rsidR="00BA5498"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1F8E9211" w14:textId="77777777" w:rsidR="00512A81" w:rsidRDefault="00512A81" w:rsidP="00BA5498">
      <w:pPr>
        <w:jc w:val="right"/>
        <w:rPr>
          <w:rFonts w:ascii="Verdana" w:hAnsi="Verdana"/>
          <w:b/>
          <w:sz w:val="18"/>
          <w:szCs w:val="18"/>
          <w:lang w:val="pl-PL"/>
        </w:rPr>
      </w:pPr>
    </w:p>
    <w:p w14:paraId="2CDDB9A6" w14:textId="77777777" w:rsidR="00512A81" w:rsidRDefault="00512A81" w:rsidP="00BA5498">
      <w:pPr>
        <w:jc w:val="right"/>
        <w:rPr>
          <w:rFonts w:ascii="Verdana" w:hAnsi="Verdana"/>
          <w:b/>
          <w:sz w:val="18"/>
          <w:szCs w:val="18"/>
          <w:lang w:val="pl-PL"/>
        </w:rPr>
      </w:pPr>
    </w:p>
    <w:p w14:paraId="00429BD4" w14:textId="77777777" w:rsidR="00512A81" w:rsidRPr="001A12CE" w:rsidRDefault="00512A81" w:rsidP="00BA5498">
      <w:pPr>
        <w:jc w:val="right"/>
        <w:rPr>
          <w:rFonts w:ascii="Verdana" w:hAnsi="Verdana"/>
          <w:b/>
          <w:sz w:val="18"/>
          <w:szCs w:val="18"/>
          <w:lang w:val="pl-PL"/>
        </w:rPr>
      </w:pP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Default="00BA5498" w:rsidP="00BA5498">
      <w:pPr>
        <w:pStyle w:val="Tekstpodstawowy"/>
        <w:spacing w:line="240" w:lineRule="auto"/>
        <w:ind w:right="-47"/>
        <w:jc w:val="center"/>
        <w:rPr>
          <w:rFonts w:ascii="Verdana" w:hAnsi="Verdana"/>
          <w:b/>
          <w:sz w:val="18"/>
          <w:szCs w:val="18"/>
        </w:rPr>
      </w:pPr>
    </w:p>
    <w:p w14:paraId="6C85A083" w14:textId="77777777" w:rsidR="00512A81" w:rsidRPr="001A12CE" w:rsidRDefault="00512A81"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A0DC577" w14:textId="77777777" w:rsidR="00D56DC0" w:rsidRPr="00D56DC0" w:rsidRDefault="00BA5498" w:rsidP="006760C1">
      <w:pPr>
        <w:pStyle w:val="Akapitzlist"/>
        <w:numPr>
          <w:ilvl w:val="0"/>
          <w:numId w:val="2"/>
        </w:numPr>
        <w:tabs>
          <w:tab w:val="num" w:pos="360"/>
        </w:tabs>
        <w:ind w:left="360" w:right="-47"/>
        <w:jc w:val="both"/>
        <w:rPr>
          <w:rFonts w:ascii="Verdana" w:hAnsi="Verdana"/>
          <w:iCs/>
          <w:sz w:val="18"/>
          <w:szCs w:val="18"/>
          <w:lang w:val="pl-PL"/>
        </w:rPr>
      </w:pPr>
      <w:r w:rsidRPr="00D56DC0">
        <w:rPr>
          <w:rFonts w:ascii="Verdana" w:hAnsi="Verdana"/>
          <w:sz w:val="18"/>
          <w:szCs w:val="18"/>
          <w:lang w:val="pl-PL"/>
        </w:rPr>
        <w:t xml:space="preserve">Przedmiotem niniejszej umowy </w:t>
      </w:r>
      <w:r w:rsidRPr="00D56DC0">
        <w:rPr>
          <w:rFonts w:ascii="Verdana" w:hAnsi="Verdana"/>
          <w:color w:val="000000"/>
          <w:sz w:val="18"/>
          <w:szCs w:val="18"/>
          <w:lang w:val="pl-PL"/>
        </w:rPr>
        <w:t>jest</w:t>
      </w:r>
      <w:bookmarkStart w:id="0" w:name="_Hlk58842586"/>
      <w:r w:rsidRPr="00D56DC0">
        <w:rPr>
          <w:rFonts w:ascii="Verdana" w:hAnsi="Verdana"/>
          <w:color w:val="000000"/>
          <w:sz w:val="18"/>
          <w:szCs w:val="18"/>
          <w:lang w:val="pl-PL"/>
        </w:rPr>
        <w:t>:</w:t>
      </w:r>
      <w:r w:rsidR="007101CD" w:rsidRPr="00D56DC0">
        <w:rPr>
          <w:rFonts w:ascii="Verdana" w:hAnsi="Verdana"/>
          <w:color w:val="000000"/>
          <w:sz w:val="18"/>
          <w:szCs w:val="18"/>
          <w:lang w:val="pl-PL"/>
        </w:rPr>
        <w:t xml:space="preserve"> </w:t>
      </w:r>
      <w:bookmarkStart w:id="1" w:name="_Hlk98922074"/>
      <w:bookmarkEnd w:id="0"/>
      <w:r w:rsidR="00D56DC0" w:rsidRPr="00D56DC0">
        <w:rPr>
          <w:rFonts w:ascii="Verdana" w:hAnsi="Verdana" w:cs="Arial"/>
          <w:b/>
          <w:sz w:val="18"/>
          <w:szCs w:val="18"/>
          <w:lang w:val="pl-PL"/>
        </w:rPr>
        <w:t xml:space="preserve">Dostawa analizatora widma dla </w:t>
      </w:r>
      <w:proofErr w:type="spellStart"/>
      <w:r w:rsidR="00D56DC0" w:rsidRPr="00D56DC0">
        <w:rPr>
          <w:rFonts w:ascii="Verdana" w:hAnsi="Verdana" w:cs="Arial"/>
          <w:b/>
          <w:sz w:val="18"/>
          <w:szCs w:val="18"/>
          <w:lang w:val="pl-PL"/>
        </w:rPr>
        <w:t>WIMiIP</w:t>
      </w:r>
      <w:proofErr w:type="spellEnd"/>
      <w:r w:rsidR="00D56DC0" w:rsidRPr="00D56DC0">
        <w:rPr>
          <w:rFonts w:ascii="Verdana" w:hAnsi="Verdana" w:cs="Arial"/>
          <w:b/>
          <w:sz w:val="18"/>
          <w:szCs w:val="18"/>
          <w:lang w:val="pl-PL"/>
        </w:rPr>
        <w:t xml:space="preserve"> KC-DE-zp.272-641/25</w:t>
      </w:r>
    </w:p>
    <w:p w14:paraId="77130D12" w14:textId="62E443E6" w:rsidR="00BA5498" w:rsidRPr="00D56DC0" w:rsidRDefault="00BA5498" w:rsidP="006760C1">
      <w:pPr>
        <w:pStyle w:val="Akapitzlist"/>
        <w:numPr>
          <w:ilvl w:val="0"/>
          <w:numId w:val="2"/>
        </w:numPr>
        <w:tabs>
          <w:tab w:val="num" w:pos="360"/>
        </w:tabs>
        <w:ind w:left="360" w:right="-47"/>
        <w:jc w:val="both"/>
        <w:rPr>
          <w:rFonts w:ascii="Verdana" w:hAnsi="Verdana"/>
          <w:iCs/>
          <w:sz w:val="18"/>
          <w:szCs w:val="18"/>
          <w:lang w:val="pl-PL"/>
        </w:rPr>
      </w:pPr>
      <w:r w:rsidRPr="00D56DC0">
        <w:rPr>
          <w:rFonts w:ascii="Verdana" w:hAnsi="Verdana"/>
          <w:sz w:val="18"/>
          <w:szCs w:val="18"/>
          <w:lang w:val="pl-PL"/>
        </w:rPr>
        <w:t xml:space="preserve">Szczegółowa specyfikacja sprzętu </w:t>
      </w:r>
      <w:bookmarkEnd w:id="1"/>
      <w:r w:rsidRPr="00D56DC0">
        <w:rPr>
          <w:rFonts w:ascii="Verdana" w:hAnsi="Verdana"/>
          <w:sz w:val="18"/>
          <w:szCs w:val="18"/>
          <w:lang w:val="pl-PL"/>
        </w:rPr>
        <w:t xml:space="preserve">jest określona w </w:t>
      </w:r>
      <w:r w:rsidRPr="00D56DC0">
        <w:rPr>
          <w:rFonts w:ascii="Verdana" w:hAnsi="Verdana"/>
          <w:iCs/>
          <w:sz w:val="18"/>
          <w:szCs w:val="18"/>
          <w:lang w:val="pl-PL"/>
        </w:rPr>
        <w:t>załączniku nr 1 - ofercie Sprzedawcy, który stanowi integralną część niniejszej umowy.</w:t>
      </w:r>
    </w:p>
    <w:p w14:paraId="4D154A53" w14:textId="77777777" w:rsidR="007101CD" w:rsidRDefault="007101CD" w:rsidP="007101CD">
      <w:pPr>
        <w:pStyle w:val="Tekstpodstawowy"/>
        <w:spacing w:line="240" w:lineRule="auto"/>
        <w:ind w:left="360" w:right="-47"/>
        <w:jc w:val="both"/>
        <w:rPr>
          <w:rFonts w:ascii="Verdana" w:hAnsi="Verdana"/>
          <w:iCs/>
          <w:sz w:val="18"/>
          <w:szCs w:val="18"/>
        </w:rPr>
      </w:pPr>
    </w:p>
    <w:p w14:paraId="53F7CE67" w14:textId="77777777" w:rsidR="00512A81" w:rsidRPr="001A12CE" w:rsidRDefault="00512A81"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3542F867"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4029E2AD" w:rsidR="001A12CE"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5C5900">
        <w:rPr>
          <w:rFonts w:ascii="Verdana" w:hAnsi="Verdana"/>
          <w:sz w:val="18"/>
          <w:szCs w:val="18"/>
        </w:rPr>
        <w:t>.</w:t>
      </w:r>
    </w:p>
    <w:p w14:paraId="3B081C06" w14:textId="21E9E8EE" w:rsidR="00474F33" w:rsidRDefault="00474F33" w:rsidP="005C5900">
      <w:pPr>
        <w:pStyle w:val="Tekstpodstawowy"/>
        <w:ind w:right="-47"/>
        <w:jc w:val="both"/>
        <w:rPr>
          <w:rFonts w:ascii="Verdana" w:hAnsi="Verdana"/>
          <w:sz w:val="18"/>
          <w:szCs w:val="18"/>
        </w:rPr>
      </w:pPr>
    </w:p>
    <w:p w14:paraId="7BD3975C" w14:textId="77777777" w:rsidR="00474F33" w:rsidRPr="008F4793" w:rsidRDefault="00474F33" w:rsidP="00CD17A5">
      <w:pPr>
        <w:pStyle w:val="Tekstpodstawowy"/>
        <w:spacing w:line="240" w:lineRule="auto"/>
        <w:ind w:right="-47"/>
        <w:jc w:val="both"/>
        <w:rPr>
          <w:rFonts w:ascii="Verdana" w:hAnsi="Verdana"/>
          <w:sz w:val="18"/>
          <w:szCs w:val="18"/>
        </w:rPr>
      </w:pP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1A12CE">
        <w:rPr>
          <w:rFonts w:ascii="Verdana" w:eastAsia="Calibri" w:hAnsi="Verdana"/>
          <w:color w:val="00000A"/>
          <w:sz w:val="18"/>
          <w:szCs w:val="18"/>
          <w:lang w:val="pl-PL" w:eastAsia="en-US"/>
        </w:rPr>
        <w:lastRenderedPageBreak/>
        <w:t xml:space="preserve">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362D014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B263CE">
        <w:rPr>
          <w:rFonts w:ascii="Verdana" w:hAnsi="Verdana"/>
          <w:bCs/>
          <w:sz w:val="18"/>
          <w:szCs w:val="18"/>
          <w:lang w:val="pl-PL" w:eastAsia="en-US"/>
        </w:rPr>
        <w:t>niż</w:t>
      </w:r>
      <w:r w:rsidR="0022488F" w:rsidRPr="00B263CE">
        <w:rPr>
          <w:rFonts w:ascii="Verdana" w:hAnsi="Verdana"/>
          <w:bCs/>
          <w:sz w:val="18"/>
          <w:szCs w:val="18"/>
          <w:lang w:val="pl-PL" w:eastAsia="en-US"/>
        </w:rPr>
        <w:t xml:space="preserve"> </w:t>
      </w:r>
      <w:r w:rsidR="00D56DC0">
        <w:rPr>
          <w:rFonts w:ascii="Verdana" w:hAnsi="Verdana"/>
          <w:b/>
          <w:sz w:val="18"/>
          <w:szCs w:val="18"/>
          <w:lang w:val="pl-PL" w:eastAsia="en-US"/>
        </w:rPr>
        <w:t>7</w:t>
      </w:r>
      <w:r w:rsidR="0072723C" w:rsidRPr="00B263CE">
        <w:rPr>
          <w:rFonts w:ascii="Verdana" w:hAnsi="Verdana"/>
          <w:b/>
          <w:sz w:val="18"/>
          <w:szCs w:val="18"/>
          <w:lang w:val="pl-PL" w:eastAsia="en-US"/>
        </w:rPr>
        <w:t xml:space="preserve"> d</w:t>
      </w:r>
      <w:r w:rsidR="00D56DC0">
        <w:rPr>
          <w:rFonts w:ascii="Verdana" w:hAnsi="Verdana"/>
          <w:b/>
          <w:sz w:val="18"/>
          <w:szCs w:val="18"/>
          <w:lang w:val="pl-PL" w:eastAsia="en-US"/>
        </w:rPr>
        <w:t>ni</w:t>
      </w:r>
      <w:r w:rsidR="00B263CE">
        <w:rPr>
          <w:rFonts w:ascii="Verdana" w:hAnsi="Verdana"/>
          <w:b/>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22488F" w:rsidRPr="00B263CE">
        <w:rPr>
          <w:rFonts w:ascii="Verdana" w:hAnsi="Verdana"/>
          <w:b/>
          <w:sz w:val="18"/>
          <w:szCs w:val="18"/>
          <w:lang w:val="pl-PL" w:eastAsia="en-US"/>
        </w:rPr>
        <w:t>14</w:t>
      </w:r>
      <w:r w:rsidR="00CF293B" w:rsidRPr="00B263CE">
        <w:rPr>
          <w:rFonts w:ascii="Verdana" w:hAnsi="Verdana"/>
          <w:b/>
          <w:sz w:val="18"/>
          <w:szCs w:val="18"/>
          <w:lang w:val="pl-PL" w:eastAsia="en-US"/>
        </w:rPr>
        <w:t xml:space="preserve"> </w:t>
      </w:r>
      <w:r w:rsidR="00147CBD" w:rsidRPr="00B263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1E169238"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Jeśli czas usunięcia wady lub usterki będzie przekraczał</w:t>
      </w:r>
      <w:r w:rsidR="00E00BEE">
        <w:rPr>
          <w:rFonts w:ascii="Verdana" w:hAnsi="Verdana"/>
          <w:bCs/>
          <w:sz w:val="18"/>
          <w:szCs w:val="18"/>
          <w:lang w:val="pl-PL" w:eastAsia="en-US"/>
        </w:rPr>
        <w:t xml:space="preserve"> </w:t>
      </w:r>
      <w:r w:rsidR="0022488F" w:rsidRPr="00B263CE">
        <w:rPr>
          <w:rFonts w:ascii="Verdana" w:hAnsi="Verdana"/>
          <w:b/>
          <w:sz w:val="18"/>
          <w:szCs w:val="18"/>
          <w:lang w:val="pl-PL" w:eastAsia="en-US"/>
        </w:rPr>
        <w:t>14</w:t>
      </w:r>
      <w:r w:rsidR="00CF293B" w:rsidRPr="00B263CE">
        <w:rPr>
          <w:rFonts w:ascii="Verdana" w:hAnsi="Verdana"/>
          <w:b/>
          <w:sz w:val="18"/>
          <w:szCs w:val="18"/>
          <w:lang w:val="pl-PL" w:eastAsia="en-US"/>
        </w:rPr>
        <w:t xml:space="preserve"> </w:t>
      </w:r>
      <w:r w:rsidRPr="00B263CE">
        <w:rPr>
          <w:rFonts w:ascii="Verdana" w:hAnsi="Verdana"/>
          <w:b/>
          <w:sz w:val="18"/>
          <w:szCs w:val="18"/>
          <w:lang w:val="pl-PL" w:eastAsia="en-US"/>
        </w:rPr>
        <w:t>dni</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w:t>
      </w:r>
      <w:r w:rsidRPr="001A12CE">
        <w:rPr>
          <w:rFonts w:ascii="Verdana" w:eastAsia="Lucida Sans Unicode" w:hAnsi="Verdana" w:cs="Times New Roman"/>
          <w:sz w:val="18"/>
          <w:szCs w:val="18"/>
          <w:lang w:eastAsia="ar-SA"/>
        </w:rPr>
        <w:lastRenderedPageBreak/>
        <w:t xml:space="preserve">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0D3B32B4" w14:textId="77777777" w:rsidR="00CD17A5" w:rsidRDefault="00CD17A5" w:rsidP="00BA5498">
      <w:pPr>
        <w:pStyle w:val="Zwykytekst"/>
        <w:tabs>
          <w:tab w:val="left" w:pos="7050"/>
        </w:tabs>
        <w:rPr>
          <w:rFonts w:ascii="Verdana" w:hAnsi="Verdana" w:cs="Times New Roman"/>
          <w:i/>
          <w:iCs/>
          <w:sz w:val="18"/>
          <w:szCs w:val="18"/>
          <w:lang w:val="pl-PL"/>
        </w:rPr>
      </w:pPr>
    </w:p>
    <w:p w14:paraId="4089BF92" w14:textId="77777777" w:rsidR="00CD17A5" w:rsidRDefault="00CD17A5" w:rsidP="00BA5498">
      <w:pPr>
        <w:pStyle w:val="Zwykytekst"/>
        <w:tabs>
          <w:tab w:val="left" w:pos="7050"/>
        </w:tabs>
        <w:rPr>
          <w:rFonts w:ascii="Verdana" w:hAnsi="Verdana" w:cs="Times New Roman"/>
          <w:i/>
          <w:iCs/>
          <w:sz w:val="18"/>
          <w:szCs w:val="18"/>
          <w:lang w:val="pl-PL"/>
        </w:rPr>
      </w:pPr>
    </w:p>
    <w:p w14:paraId="7F7D9C4B" w14:textId="77777777" w:rsidR="00CD17A5" w:rsidRDefault="00CD17A5" w:rsidP="00BA5498">
      <w:pPr>
        <w:pStyle w:val="Zwykytekst"/>
        <w:tabs>
          <w:tab w:val="left" w:pos="7050"/>
        </w:tabs>
        <w:rPr>
          <w:rFonts w:ascii="Verdana" w:hAnsi="Verdana" w:cs="Times New Roman"/>
          <w:i/>
          <w:iCs/>
          <w:sz w:val="18"/>
          <w:szCs w:val="18"/>
          <w:lang w:val="pl-PL"/>
        </w:rPr>
      </w:pPr>
    </w:p>
    <w:p w14:paraId="43980B9D" w14:textId="77777777" w:rsidR="00CD17A5" w:rsidRDefault="00CD17A5" w:rsidP="00BA5498">
      <w:pPr>
        <w:pStyle w:val="Zwykytekst"/>
        <w:tabs>
          <w:tab w:val="left" w:pos="7050"/>
        </w:tabs>
        <w:rPr>
          <w:rFonts w:ascii="Verdana" w:hAnsi="Verdana" w:cs="Times New Roman"/>
          <w:i/>
          <w:iCs/>
          <w:sz w:val="18"/>
          <w:szCs w:val="18"/>
          <w:lang w:val="pl-PL"/>
        </w:rPr>
      </w:pPr>
    </w:p>
    <w:p w14:paraId="0ECE5CA0" w14:textId="77777777" w:rsidR="00531F31" w:rsidRDefault="00531F31" w:rsidP="00BA5498">
      <w:pPr>
        <w:pStyle w:val="Zwykytekst"/>
        <w:tabs>
          <w:tab w:val="left" w:pos="7050"/>
        </w:tabs>
        <w:rPr>
          <w:rFonts w:ascii="Verdana" w:hAnsi="Verdana" w:cs="Times New Roman"/>
          <w:i/>
          <w:iCs/>
          <w:sz w:val="18"/>
          <w:szCs w:val="18"/>
          <w:lang w:val="pl-PL"/>
        </w:rPr>
      </w:pPr>
    </w:p>
    <w:p w14:paraId="0830ADF2" w14:textId="77777777" w:rsidR="00531F31" w:rsidRDefault="00531F31" w:rsidP="00BA5498">
      <w:pPr>
        <w:pStyle w:val="Zwykytekst"/>
        <w:tabs>
          <w:tab w:val="left" w:pos="7050"/>
        </w:tabs>
        <w:rPr>
          <w:rFonts w:ascii="Verdana" w:hAnsi="Verdana" w:cs="Times New Roman"/>
          <w:i/>
          <w:iCs/>
          <w:sz w:val="18"/>
          <w:szCs w:val="18"/>
          <w:lang w:val="pl-PL"/>
        </w:rPr>
      </w:pPr>
    </w:p>
    <w:p w14:paraId="3426BF7B" w14:textId="77777777" w:rsidR="00531F31" w:rsidRDefault="00531F31" w:rsidP="00BA5498">
      <w:pPr>
        <w:pStyle w:val="Zwykytekst"/>
        <w:tabs>
          <w:tab w:val="left" w:pos="7050"/>
        </w:tabs>
        <w:rPr>
          <w:rFonts w:ascii="Verdana" w:hAnsi="Verdana" w:cs="Times New Roman"/>
          <w:i/>
          <w:iCs/>
          <w:sz w:val="18"/>
          <w:szCs w:val="18"/>
          <w:lang w:val="pl-PL"/>
        </w:rPr>
      </w:pPr>
    </w:p>
    <w:p w14:paraId="26865D68" w14:textId="77777777" w:rsidR="00531F31" w:rsidRDefault="00531F31" w:rsidP="00BA5498">
      <w:pPr>
        <w:pStyle w:val="Zwykytekst"/>
        <w:tabs>
          <w:tab w:val="left" w:pos="7050"/>
        </w:tabs>
        <w:rPr>
          <w:rFonts w:ascii="Verdana" w:hAnsi="Verdana" w:cs="Times New Roman"/>
          <w:i/>
          <w:iCs/>
          <w:sz w:val="18"/>
          <w:szCs w:val="18"/>
          <w:lang w:val="pl-PL"/>
        </w:rPr>
      </w:pPr>
    </w:p>
    <w:p w14:paraId="01ECFF82" w14:textId="77777777" w:rsidR="00531F31" w:rsidRDefault="00531F31" w:rsidP="00BA5498">
      <w:pPr>
        <w:pStyle w:val="Zwykytekst"/>
        <w:tabs>
          <w:tab w:val="left" w:pos="7050"/>
        </w:tabs>
        <w:rPr>
          <w:rFonts w:ascii="Verdana" w:hAnsi="Verdana" w:cs="Times New Roman"/>
          <w:i/>
          <w:iCs/>
          <w:sz w:val="18"/>
          <w:szCs w:val="18"/>
          <w:lang w:val="pl-PL"/>
        </w:rPr>
      </w:pPr>
    </w:p>
    <w:p w14:paraId="77548B76" w14:textId="77777777" w:rsidR="00531F31" w:rsidRDefault="00531F31" w:rsidP="00BA5498">
      <w:pPr>
        <w:pStyle w:val="Zwykytekst"/>
        <w:tabs>
          <w:tab w:val="left" w:pos="7050"/>
        </w:tabs>
        <w:rPr>
          <w:rFonts w:ascii="Verdana" w:hAnsi="Verdana" w:cs="Times New Roman"/>
          <w:i/>
          <w:iCs/>
          <w:sz w:val="18"/>
          <w:szCs w:val="18"/>
          <w:lang w:val="pl-PL"/>
        </w:rPr>
      </w:pPr>
    </w:p>
    <w:p w14:paraId="527A4DF1" w14:textId="77777777" w:rsidR="00531F31" w:rsidRDefault="00531F31" w:rsidP="00BA5498">
      <w:pPr>
        <w:pStyle w:val="Zwykytekst"/>
        <w:tabs>
          <w:tab w:val="left" w:pos="7050"/>
        </w:tabs>
        <w:rPr>
          <w:rFonts w:ascii="Verdana" w:hAnsi="Verdana" w:cs="Times New Roman"/>
          <w:i/>
          <w:iCs/>
          <w:sz w:val="18"/>
          <w:szCs w:val="18"/>
          <w:lang w:val="pl-PL"/>
        </w:rPr>
      </w:pPr>
    </w:p>
    <w:p w14:paraId="65334566" w14:textId="77777777" w:rsidR="00CD17A5" w:rsidRDefault="00CD17A5" w:rsidP="00BA5498">
      <w:pPr>
        <w:pStyle w:val="Zwykytekst"/>
        <w:tabs>
          <w:tab w:val="left" w:pos="7050"/>
        </w:tabs>
        <w:rPr>
          <w:rFonts w:ascii="Verdana" w:hAnsi="Verdana" w:cs="Times New Roman"/>
          <w:i/>
          <w:iCs/>
          <w:sz w:val="18"/>
          <w:szCs w:val="18"/>
          <w:lang w:val="pl-PL"/>
        </w:rPr>
      </w:pPr>
    </w:p>
    <w:p w14:paraId="6E3DABFD" w14:textId="77777777" w:rsidR="00CD17A5" w:rsidRDefault="00CD17A5"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C5900"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54659" w14:textId="77777777" w:rsidR="002B4EAF" w:rsidRDefault="002B4EAF">
      <w:r>
        <w:separator/>
      </w:r>
    </w:p>
  </w:endnote>
  <w:endnote w:type="continuationSeparator" w:id="0">
    <w:p w14:paraId="5DFA7233" w14:textId="77777777" w:rsidR="002B4EAF" w:rsidRDefault="002B4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8AFC6" w14:textId="77777777" w:rsidR="002B4EAF" w:rsidRDefault="002B4EAF">
      <w:r>
        <w:separator/>
      </w:r>
    </w:p>
  </w:footnote>
  <w:footnote w:type="continuationSeparator" w:id="0">
    <w:p w14:paraId="4A40CAD7" w14:textId="77777777" w:rsidR="002B4EAF" w:rsidRDefault="002B4EAF">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2C0"/>
    <w:rsid w:val="00022C9B"/>
    <w:rsid w:val="0002467C"/>
    <w:rsid w:val="000257D3"/>
    <w:rsid w:val="000310CE"/>
    <w:rsid w:val="00040A7A"/>
    <w:rsid w:val="00043938"/>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30F2"/>
    <w:rsid w:val="000D2584"/>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B6787"/>
    <w:rsid w:val="001C1C56"/>
    <w:rsid w:val="001C2A93"/>
    <w:rsid w:val="001C50AE"/>
    <w:rsid w:val="001D2EFA"/>
    <w:rsid w:val="001E373A"/>
    <w:rsid w:val="001E7B4A"/>
    <w:rsid w:val="001F2979"/>
    <w:rsid w:val="001F2C74"/>
    <w:rsid w:val="001F341B"/>
    <w:rsid w:val="00204490"/>
    <w:rsid w:val="00211290"/>
    <w:rsid w:val="0022488F"/>
    <w:rsid w:val="00224D41"/>
    <w:rsid w:val="002430FD"/>
    <w:rsid w:val="00252C5B"/>
    <w:rsid w:val="00261783"/>
    <w:rsid w:val="0026241A"/>
    <w:rsid w:val="00262D4C"/>
    <w:rsid w:val="00267340"/>
    <w:rsid w:val="00270BD1"/>
    <w:rsid w:val="00273122"/>
    <w:rsid w:val="00275C59"/>
    <w:rsid w:val="002857A3"/>
    <w:rsid w:val="00285DAC"/>
    <w:rsid w:val="002A73BE"/>
    <w:rsid w:val="002B2698"/>
    <w:rsid w:val="002B4EAF"/>
    <w:rsid w:val="002B64BF"/>
    <w:rsid w:val="002C1ED7"/>
    <w:rsid w:val="002E46A0"/>
    <w:rsid w:val="002E602A"/>
    <w:rsid w:val="002F0026"/>
    <w:rsid w:val="002F1B70"/>
    <w:rsid w:val="002F7BF5"/>
    <w:rsid w:val="003127CA"/>
    <w:rsid w:val="00312E8E"/>
    <w:rsid w:val="0032240B"/>
    <w:rsid w:val="00330659"/>
    <w:rsid w:val="00337165"/>
    <w:rsid w:val="00361047"/>
    <w:rsid w:val="00362F20"/>
    <w:rsid w:val="00375F65"/>
    <w:rsid w:val="003974EB"/>
    <w:rsid w:val="003B50B3"/>
    <w:rsid w:val="003B52EF"/>
    <w:rsid w:val="003B54F1"/>
    <w:rsid w:val="003C5D18"/>
    <w:rsid w:val="003C6167"/>
    <w:rsid w:val="003D29EB"/>
    <w:rsid w:val="003D642E"/>
    <w:rsid w:val="003F1749"/>
    <w:rsid w:val="00407867"/>
    <w:rsid w:val="00423010"/>
    <w:rsid w:val="00431DF2"/>
    <w:rsid w:val="00434027"/>
    <w:rsid w:val="00436B12"/>
    <w:rsid w:val="004453BE"/>
    <w:rsid w:val="00474F33"/>
    <w:rsid w:val="00487B09"/>
    <w:rsid w:val="00496551"/>
    <w:rsid w:val="004A692C"/>
    <w:rsid w:val="004C110B"/>
    <w:rsid w:val="004C3C3F"/>
    <w:rsid w:val="004C4EC3"/>
    <w:rsid w:val="004E16E6"/>
    <w:rsid w:val="0050219D"/>
    <w:rsid w:val="00512A81"/>
    <w:rsid w:val="00512D88"/>
    <w:rsid w:val="00512FD2"/>
    <w:rsid w:val="00523F87"/>
    <w:rsid w:val="00531F31"/>
    <w:rsid w:val="00540BDE"/>
    <w:rsid w:val="00554D84"/>
    <w:rsid w:val="005619BC"/>
    <w:rsid w:val="00562023"/>
    <w:rsid w:val="00582174"/>
    <w:rsid w:val="00592C84"/>
    <w:rsid w:val="00593CEB"/>
    <w:rsid w:val="005A1950"/>
    <w:rsid w:val="005C1E60"/>
    <w:rsid w:val="005C5900"/>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17F1"/>
    <w:rsid w:val="006E7312"/>
    <w:rsid w:val="006F51B5"/>
    <w:rsid w:val="006F7905"/>
    <w:rsid w:val="007101CD"/>
    <w:rsid w:val="00714F51"/>
    <w:rsid w:val="0072723C"/>
    <w:rsid w:val="00731F6E"/>
    <w:rsid w:val="00732BB7"/>
    <w:rsid w:val="00746096"/>
    <w:rsid w:val="0075043D"/>
    <w:rsid w:val="00760900"/>
    <w:rsid w:val="00775E05"/>
    <w:rsid w:val="00787834"/>
    <w:rsid w:val="0079127E"/>
    <w:rsid w:val="0079566D"/>
    <w:rsid w:val="00796BF3"/>
    <w:rsid w:val="007979F9"/>
    <w:rsid w:val="007A2EF1"/>
    <w:rsid w:val="007B00D4"/>
    <w:rsid w:val="007C1720"/>
    <w:rsid w:val="007C205A"/>
    <w:rsid w:val="007C392B"/>
    <w:rsid w:val="007C4F39"/>
    <w:rsid w:val="007D703B"/>
    <w:rsid w:val="00800261"/>
    <w:rsid w:val="0080366E"/>
    <w:rsid w:val="00805C67"/>
    <w:rsid w:val="008136DD"/>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50B6"/>
    <w:rsid w:val="008F6E11"/>
    <w:rsid w:val="0091371D"/>
    <w:rsid w:val="009209BC"/>
    <w:rsid w:val="0092337E"/>
    <w:rsid w:val="0092730E"/>
    <w:rsid w:val="00930EF2"/>
    <w:rsid w:val="009311C1"/>
    <w:rsid w:val="00931D11"/>
    <w:rsid w:val="00950F53"/>
    <w:rsid w:val="009561DA"/>
    <w:rsid w:val="00966026"/>
    <w:rsid w:val="0098432D"/>
    <w:rsid w:val="009924EB"/>
    <w:rsid w:val="00997B0E"/>
    <w:rsid w:val="009A694A"/>
    <w:rsid w:val="009A7064"/>
    <w:rsid w:val="009B12B8"/>
    <w:rsid w:val="009B7BA6"/>
    <w:rsid w:val="009C0E4F"/>
    <w:rsid w:val="009C297A"/>
    <w:rsid w:val="009C4826"/>
    <w:rsid w:val="009C62BF"/>
    <w:rsid w:val="009E1E5D"/>
    <w:rsid w:val="009E548D"/>
    <w:rsid w:val="009E5EA8"/>
    <w:rsid w:val="009F7ECA"/>
    <w:rsid w:val="00A35A9D"/>
    <w:rsid w:val="00A3613F"/>
    <w:rsid w:val="00A41298"/>
    <w:rsid w:val="00A5493C"/>
    <w:rsid w:val="00A57131"/>
    <w:rsid w:val="00A601F8"/>
    <w:rsid w:val="00A65187"/>
    <w:rsid w:val="00A67B70"/>
    <w:rsid w:val="00A701A7"/>
    <w:rsid w:val="00A70EA7"/>
    <w:rsid w:val="00A71E8F"/>
    <w:rsid w:val="00A82B5A"/>
    <w:rsid w:val="00AA7F39"/>
    <w:rsid w:val="00AB22FC"/>
    <w:rsid w:val="00AB6468"/>
    <w:rsid w:val="00AC0E24"/>
    <w:rsid w:val="00AD0A14"/>
    <w:rsid w:val="00AE6C49"/>
    <w:rsid w:val="00AE7237"/>
    <w:rsid w:val="00AF7449"/>
    <w:rsid w:val="00B10D33"/>
    <w:rsid w:val="00B15183"/>
    <w:rsid w:val="00B17F80"/>
    <w:rsid w:val="00B21CF6"/>
    <w:rsid w:val="00B263CE"/>
    <w:rsid w:val="00B40FE0"/>
    <w:rsid w:val="00B41AD0"/>
    <w:rsid w:val="00B50EE2"/>
    <w:rsid w:val="00B726EE"/>
    <w:rsid w:val="00B844F4"/>
    <w:rsid w:val="00BA1B11"/>
    <w:rsid w:val="00BA53AC"/>
    <w:rsid w:val="00BA5498"/>
    <w:rsid w:val="00BB3FA6"/>
    <w:rsid w:val="00BC32A6"/>
    <w:rsid w:val="00BD0C12"/>
    <w:rsid w:val="00BD5E3D"/>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D17A5"/>
    <w:rsid w:val="00CF0DDB"/>
    <w:rsid w:val="00CF293B"/>
    <w:rsid w:val="00D00988"/>
    <w:rsid w:val="00D01B94"/>
    <w:rsid w:val="00D03706"/>
    <w:rsid w:val="00D12891"/>
    <w:rsid w:val="00D432AD"/>
    <w:rsid w:val="00D46DCD"/>
    <w:rsid w:val="00D56DC0"/>
    <w:rsid w:val="00D62522"/>
    <w:rsid w:val="00D70657"/>
    <w:rsid w:val="00D76A6B"/>
    <w:rsid w:val="00D83922"/>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9739D"/>
    <w:rsid w:val="00E97BEE"/>
    <w:rsid w:val="00EB099D"/>
    <w:rsid w:val="00EB278E"/>
    <w:rsid w:val="00EC1D38"/>
    <w:rsid w:val="00EC72AF"/>
    <w:rsid w:val="00ED2551"/>
    <w:rsid w:val="00ED7A5A"/>
    <w:rsid w:val="00EE2D94"/>
    <w:rsid w:val="00EE6740"/>
    <w:rsid w:val="00EF0390"/>
    <w:rsid w:val="00EF337C"/>
    <w:rsid w:val="00F06BC9"/>
    <w:rsid w:val="00F10CB2"/>
    <w:rsid w:val="00F16E5C"/>
    <w:rsid w:val="00F17776"/>
    <w:rsid w:val="00F41BCD"/>
    <w:rsid w:val="00F449CF"/>
    <w:rsid w:val="00F65272"/>
    <w:rsid w:val="00F66B18"/>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3285</Words>
  <Characters>19712</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22952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2025-03-27T12:17:00Z</cp:lastPrinted>
  <dcterms:created xsi:type="dcterms:W3CDTF">2025-10-23T08:58:00Z</dcterms:created>
  <dcterms:modified xsi:type="dcterms:W3CDTF">2025-10-23T10:04:00Z</dcterms:modified>
</cp:coreProperties>
</file>