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271F56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D474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90216B">
        <w:rPr>
          <w:rFonts w:ascii="Arial" w:hAnsi="Arial" w:cs="Arial"/>
          <w:b/>
        </w:rPr>
        <w:t>641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7E64B25" w:rsidR="00F90CD1" w:rsidRPr="00ED2EDD" w:rsidRDefault="0090216B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0216B">
        <w:rPr>
          <w:rFonts w:ascii="Arial" w:hAnsi="Arial" w:cs="Arial"/>
          <w:b/>
          <w:iCs/>
          <w:sz w:val="20"/>
          <w:szCs w:val="20"/>
        </w:rPr>
        <w:t>Dostawa analizatora widma dla WIMiIP KC-DE-zp.272-641/25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B3201" w14:textId="77777777" w:rsidR="002909D6" w:rsidRDefault="002909D6" w:rsidP="0038231F">
      <w:pPr>
        <w:spacing w:after="0" w:line="240" w:lineRule="auto"/>
      </w:pPr>
      <w:r>
        <w:separator/>
      </w:r>
    </w:p>
  </w:endnote>
  <w:endnote w:type="continuationSeparator" w:id="0">
    <w:p w14:paraId="6CCA01CB" w14:textId="77777777" w:rsidR="002909D6" w:rsidRDefault="002909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BF789" w14:textId="77777777" w:rsidR="002909D6" w:rsidRDefault="002909D6" w:rsidP="0038231F">
      <w:pPr>
        <w:spacing w:after="0" w:line="240" w:lineRule="auto"/>
      </w:pPr>
      <w:r>
        <w:separator/>
      </w:r>
    </w:p>
  </w:footnote>
  <w:footnote w:type="continuationSeparator" w:id="0">
    <w:p w14:paraId="6D326CC5" w14:textId="77777777" w:rsidR="002909D6" w:rsidRDefault="002909D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70E01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9D6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00386"/>
    <w:rsid w:val="004119E6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49B4"/>
    <w:rsid w:val="00591B74"/>
    <w:rsid w:val="005925F1"/>
    <w:rsid w:val="00597BD8"/>
    <w:rsid w:val="005B0221"/>
    <w:rsid w:val="005B11F3"/>
    <w:rsid w:val="005B1A29"/>
    <w:rsid w:val="005B49AC"/>
    <w:rsid w:val="005C20DC"/>
    <w:rsid w:val="005C39CA"/>
    <w:rsid w:val="005D4EBE"/>
    <w:rsid w:val="005E176A"/>
    <w:rsid w:val="005E24AA"/>
    <w:rsid w:val="005E4EE6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5A5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91D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C1DE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0216B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9F3EF5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30F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3596"/>
    <w:rsid w:val="00D7532C"/>
    <w:rsid w:val="00D80F6E"/>
    <w:rsid w:val="00DA6266"/>
    <w:rsid w:val="00DA6EC7"/>
    <w:rsid w:val="00DC0A50"/>
    <w:rsid w:val="00DD146A"/>
    <w:rsid w:val="00DD3E9D"/>
    <w:rsid w:val="00DD474F"/>
    <w:rsid w:val="00DE58DD"/>
    <w:rsid w:val="00DE5902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44164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A6C36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04CF"/>
    <w:rsid w:val="00F51282"/>
    <w:rsid w:val="00F66810"/>
    <w:rsid w:val="00F8042D"/>
    <w:rsid w:val="00F80D6F"/>
    <w:rsid w:val="00F83AD5"/>
    <w:rsid w:val="00F83DB5"/>
    <w:rsid w:val="00F8636A"/>
    <w:rsid w:val="00F863D1"/>
    <w:rsid w:val="00F90CD1"/>
    <w:rsid w:val="00FC0317"/>
    <w:rsid w:val="00FC2585"/>
    <w:rsid w:val="00FC5C40"/>
    <w:rsid w:val="00FD07E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2025-10-23T08:59:00Z</dcterms:created>
  <dcterms:modified xsi:type="dcterms:W3CDTF">2025-10-23T09:13:00Z</dcterms:modified>
</cp:coreProperties>
</file>