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DF30A6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F30A6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F30A6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F30A6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5181F3A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03C8684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Adres zamieszkania (dotyczy osób prowadzących działalność gospodarczą):</w:t>
      </w:r>
      <w:r w:rsidR="004A02B1" w:rsidRPr="00DF30A6">
        <w:rPr>
          <w:rFonts w:ascii="Verdana" w:hAnsi="Verdana"/>
          <w:sz w:val="18"/>
          <w:szCs w:val="18"/>
        </w:rPr>
        <w:t>……………………………..</w:t>
      </w:r>
    </w:p>
    <w:p w14:paraId="42FF8484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F30A6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F30A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F30A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F30A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F30A6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1AAFDEEF" w:rsidR="00C9110A" w:rsidRPr="00DF30A6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A5CBB" w:rsidRPr="00EA5CBB">
        <w:rPr>
          <w:rFonts w:ascii="Verdana" w:hAnsi="Verdana"/>
          <w:b/>
          <w:sz w:val="18"/>
          <w:szCs w:val="18"/>
        </w:rPr>
        <w:t>Dostawa analizatora widma dla WIMiIP KC-DE-zp.272-641/25</w:t>
      </w:r>
      <w:r w:rsidRPr="00DF30A6">
        <w:rPr>
          <w:rFonts w:ascii="Verdana" w:hAnsi="Verdana"/>
          <w:b/>
          <w:sz w:val="18"/>
          <w:szCs w:val="18"/>
        </w:rPr>
        <w:t xml:space="preserve">, </w:t>
      </w:r>
      <w:r w:rsidRPr="00DF30A6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DF30A6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2EB2CEB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 PLN</w:t>
      </w:r>
    </w:p>
    <w:p w14:paraId="73272243" w14:textId="0BFBAB90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Cena brutto za całość zamówienia:............................................................</w:t>
      </w:r>
      <w:r w:rsidR="00DF30A6">
        <w:rPr>
          <w:rFonts w:ascii="Verdana" w:hAnsi="Verdana"/>
          <w:b/>
          <w:sz w:val="18"/>
          <w:szCs w:val="18"/>
        </w:rPr>
        <w:t xml:space="preserve"> </w:t>
      </w:r>
      <w:r w:rsidRPr="00DF30A6">
        <w:rPr>
          <w:rFonts w:ascii="Verdana" w:hAnsi="Verdana"/>
          <w:b/>
          <w:sz w:val="18"/>
          <w:szCs w:val="18"/>
        </w:rPr>
        <w:t>PLN</w:t>
      </w:r>
    </w:p>
    <w:p w14:paraId="3F5A5DF3" w14:textId="19158D28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Słownie brutto: .....................................................................................</w:t>
      </w:r>
    </w:p>
    <w:p w14:paraId="08D305A1" w14:textId="15092A02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Powyższa cena zawiera podatek VAT w wysokości 23% tj. …………………</w:t>
      </w:r>
      <w:r w:rsidR="00DF30A6">
        <w:rPr>
          <w:rFonts w:ascii="Verdana" w:hAnsi="Verdana"/>
          <w:b/>
          <w:sz w:val="18"/>
          <w:szCs w:val="18"/>
        </w:rPr>
        <w:t xml:space="preserve">  </w:t>
      </w:r>
      <w:r w:rsidRPr="00DF30A6">
        <w:rPr>
          <w:rFonts w:ascii="Verdana" w:hAnsi="Verdana"/>
          <w:b/>
          <w:sz w:val="18"/>
          <w:szCs w:val="18"/>
        </w:rPr>
        <w:t xml:space="preserve"> PLN</w:t>
      </w:r>
    </w:p>
    <w:p w14:paraId="228B9681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019A25C" w14:textId="6845A7EE" w:rsidR="00B77460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Producent/model zaoferowanego urządzenia:…………………………………………</w:t>
      </w:r>
    </w:p>
    <w:p w14:paraId="6A96B59D" w14:textId="77777777" w:rsidR="00DF30A6" w:rsidRPr="00DF30A6" w:rsidRDefault="00DF30A6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527698E9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AC22BA1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 xml:space="preserve">Okres udzielonej gwarancji  wynosi: ……… miesięcy*) </w:t>
      </w:r>
      <w:r w:rsidRPr="00DF30A6">
        <w:rPr>
          <w:rFonts w:ascii="Verdana" w:hAnsi="Verdana"/>
          <w:b/>
          <w:i/>
          <w:iCs/>
          <w:sz w:val="18"/>
          <w:szCs w:val="18"/>
          <w:highlight w:val="yellow"/>
        </w:rPr>
        <w:t>/kryterium oceny ofert/</w:t>
      </w:r>
    </w:p>
    <w:p w14:paraId="29A3C0B6" w14:textId="235DB532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  <w:r w:rsidRPr="00DF30A6">
        <w:rPr>
          <w:rFonts w:ascii="Verdana" w:hAnsi="Verdana"/>
          <w:bCs/>
          <w:i/>
          <w:iCs/>
          <w:sz w:val="18"/>
          <w:szCs w:val="18"/>
        </w:rPr>
        <w:t xml:space="preserve">*)W przypadku nie podania okresu gwarancji, Zamawiający przyjmie minimalny okres gwarancji wskazany w </w:t>
      </w:r>
      <w:r w:rsidR="00DF30A6">
        <w:rPr>
          <w:rFonts w:ascii="Verdana" w:hAnsi="Verdana"/>
          <w:bCs/>
          <w:i/>
          <w:iCs/>
          <w:sz w:val="18"/>
          <w:szCs w:val="18"/>
        </w:rPr>
        <w:t>SWZ</w:t>
      </w:r>
      <w:r w:rsidR="00DF30A6" w:rsidRPr="00DF30A6">
        <w:rPr>
          <w:rFonts w:ascii="Verdana" w:hAnsi="Verdana"/>
          <w:bCs/>
          <w:i/>
          <w:iCs/>
          <w:sz w:val="18"/>
          <w:szCs w:val="18"/>
        </w:rPr>
        <w:t>.</w:t>
      </w:r>
    </w:p>
    <w:p w14:paraId="40B6CDF3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</w:p>
    <w:p w14:paraId="3EA78CB8" w14:textId="580CC526" w:rsidR="004A02B1" w:rsidRPr="00DF30A6" w:rsidRDefault="004A02B1" w:rsidP="00B77460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 w:rsidRPr="00DF30A6">
        <w:rPr>
          <w:rFonts w:ascii="Verdana" w:hAnsi="Verdana"/>
          <w:b/>
          <w:color w:val="000000"/>
          <w:sz w:val="18"/>
          <w:szCs w:val="18"/>
        </w:rPr>
        <w:t>Termin realizacji umowy: ……… dni od daty podpisania umowy</w:t>
      </w:r>
      <w:r w:rsidR="00DF30A6">
        <w:rPr>
          <w:rFonts w:ascii="Verdana" w:hAnsi="Verdana"/>
          <w:b/>
          <w:color w:val="000000"/>
          <w:sz w:val="18"/>
          <w:szCs w:val="18"/>
        </w:rPr>
        <w:t>**)</w:t>
      </w:r>
      <w:r w:rsidRPr="00DF30A6"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/kryterium oceny ofert/</w:t>
      </w:r>
    </w:p>
    <w:p w14:paraId="0B051211" w14:textId="2F768C44" w:rsidR="00C9110A" w:rsidRPr="00DF30A6" w:rsidRDefault="00DF30A6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  <w:r w:rsidRPr="00DF30A6">
        <w:rPr>
          <w:rFonts w:ascii="Verdana" w:hAnsi="Verdana"/>
          <w:i/>
          <w:sz w:val="18"/>
          <w:szCs w:val="18"/>
        </w:rPr>
        <w:t>**)</w:t>
      </w:r>
      <w:r>
        <w:rPr>
          <w:rFonts w:ascii="Verdana" w:hAnsi="Verdana"/>
          <w:i/>
          <w:sz w:val="18"/>
          <w:szCs w:val="18"/>
        </w:rPr>
        <w:t>W</w:t>
      </w:r>
      <w:r w:rsidRPr="00DF30A6">
        <w:rPr>
          <w:rFonts w:ascii="Verdana" w:hAnsi="Verdana"/>
          <w:i/>
          <w:sz w:val="18"/>
          <w:szCs w:val="18"/>
        </w:rPr>
        <w:t xml:space="preserve"> przypadku</w:t>
      </w:r>
      <w:r>
        <w:rPr>
          <w:rFonts w:ascii="Verdana" w:hAnsi="Verdana"/>
          <w:i/>
          <w:sz w:val="18"/>
          <w:szCs w:val="18"/>
        </w:rPr>
        <w:t xml:space="preserve"> nie podania</w:t>
      </w:r>
      <w:r w:rsidRPr="00DF30A6">
        <w:rPr>
          <w:rFonts w:ascii="Verdana" w:hAnsi="Verdana"/>
          <w:i/>
          <w:sz w:val="18"/>
          <w:szCs w:val="18"/>
        </w:rPr>
        <w:t xml:space="preserve"> terminu realizacji przez Wykonawcę, Zamawiający przyjmie maksymalny termin wskazany w SWZ.</w:t>
      </w:r>
    </w:p>
    <w:p w14:paraId="66691489" w14:textId="77777777" w:rsidR="00DF30A6" w:rsidRPr="00DF30A6" w:rsidRDefault="00DF30A6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DF30A6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F30A6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DF30A6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DF30A6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 xml:space="preserve">Termin płatności: </w:t>
      </w:r>
      <w:r w:rsidRPr="00DF30A6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DF30A6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DF30A6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DF30A6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DF30A6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DF30A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DF30A6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F30A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DF30A6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F30A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F30A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5FFF5D9" w14:textId="57AFBDBB" w:rsidR="00773B3A" w:rsidRPr="00DF30A6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DF30A6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DF30A6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F30A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DF30A6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F30A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DF30A6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F30A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F30A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F30A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F30A6">
              <w:rPr>
                <w:rFonts w:ascii="Verdana" w:hAnsi="Verdana"/>
                <w:sz w:val="18"/>
                <w:szCs w:val="18"/>
              </w:rPr>
              <w:t>Nazwa podwykonawcy</w:t>
            </w:r>
            <w:r w:rsidRPr="00DF30A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DF30A6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DF30A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DF30A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DF30A6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DF30A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DF30A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DF30A6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F30A6">
        <w:rPr>
          <w:rFonts w:ascii="Verdana" w:hAnsi="Verdana" w:cs="Times New Roman"/>
          <w:sz w:val="18"/>
          <w:szCs w:val="18"/>
        </w:rPr>
        <w:tab/>
        <w:t>Imię i Nazwisko</w:t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DF30A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F30A6">
        <w:rPr>
          <w:rFonts w:ascii="Verdana" w:hAnsi="Verdana"/>
          <w:sz w:val="18"/>
          <w:szCs w:val="18"/>
        </w:rPr>
        <w:tab/>
      </w:r>
      <w:r w:rsidRPr="00DF30A6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DF30A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DF30A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F30A6">
        <w:rPr>
          <w:rFonts w:ascii="Verdana" w:hAnsi="Verdana"/>
          <w:sz w:val="18"/>
          <w:szCs w:val="18"/>
        </w:rPr>
        <w:tab/>
      </w:r>
      <w:r w:rsidRPr="00DF30A6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6BF1A064" w14:textId="77777777" w:rsidR="00C9110A" w:rsidRPr="00DF30A6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9767BDE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DF30A6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DF30A6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DF30A6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DF30A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DF30A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DF30A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DF30A6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23239" w14:textId="77777777" w:rsidR="00EA42D4" w:rsidRDefault="00EA42D4">
      <w:r>
        <w:separator/>
      </w:r>
    </w:p>
  </w:endnote>
  <w:endnote w:type="continuationSeparator" w:id="0">
    <w:p w14:paraId="20980D78" w14:textId="77777777" w:rsidR="00EA42D4" w:rsidRDefault="00EA4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CC523" w14:textId="77777777" w:rsidR="00EA42D4" w:rsidRDefault="00EA42D4">
      <w:r>
        <w:separator/>
      </w:r>
    </w:p>
  </w:footnote>
  <w:footnote w:type="continuationSeparator" w:id="0">
    <w:p w14:paraId="12A3818D" w14:textId="77777777" w:rsidR="00EA42D4" w:rsidRDefault="00EA4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704FC"/>
    <w:rsid w:val="00071CCC"/>
    <w:rsid w:val="00081341"/>
    <w:rsid w:val="000960B7"/>
    <w:rsid w:val="000978A0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64B09"/>
    <w:rsid w:val="001801DD"/>
    <w:rsid w:val="0018064E"/>
    <w:rsid w:val="00183576"/>
    <w:rsid w:val="00185405"/>
    <w:rsid w:val="001C0AF0"/>
    <w:rsid w:val="001C47DB"/>
    <w:rsid w:val="001D4612"/>
    <w:rsid w:val="002046BE"/>
    <w:rsid w:val="00207E98"/>
    <w:rsid w:val="0021193A"/>
    <w:rsid w:val="002133B1"/>
    <w:rsid w:val="00217478"/>
    <w:rsid w:val="00224CB0"/>
    <w:rsid w:val="002723B0"/>
    <w:rsid w:val="002908E0"/>
    <w:rsid w:val="00291A94"/>
    <w:rsid w:val="00296237"/>
    <w:rsid w:val="002A3EC6"/>
    <w:rsid w:val="002A664C"/>
    <w:rsid w:val="002A772B"/>
    <w:rsid w:val="002C5B9B"/>
    <w:rsid w:val="002E362C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B74DF"/>
    <w:rsid w:val="003C2643"/>
    <w:rsid w:val="003D4E15"/>
    <w:rsid w:val="003E2E0B"/>
    <w:rsid w:val="00400BD5"/>
    <w:rsid w:val="00405496"/>
    <w:rsid w:val="00410116"/>
    <w:rsid w:val="00415804"/>
    <w:rsid w:val="00417C3D"/>
    <w:rsid w:val="00422B23"/>
    <w:rsid w:val="00427698"/>
    <w:rsid w:val="00427FE6"/>
    <w:rsid w:val="004365EC"/>
    <w:rsid w:val="00443EE5"/>
    <w:rsid w:val="00445D41"/>
    <w:rsid w:val="00474217"/>
    <w:rsid w:val="004A02B1"/>
    <w:rsid w:val="004A1F00"/>
    <w:rsid w:val="004A4F37"/>
    <w:rsid w:val="004B7300"/>
    <w:rsid w:val="004C19D7"/>
    <w:rsid w:val="004C6753"/>
    <w:rsid w:val="004E5131"/>
    <w:rsid w:val="004F3CA4"/>
    <w:rsid w:val="0052767D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4080"/>
    <w:rsid w:val="00646202"/>
    <w:rsid w:val="0065290F"/>
    <w:rsid w:val="006603ED"/>
    <w:rsid w:val="0067662E"/>
    <w:rsid w:val="006803B8"/>
    <w:rsid w:val="006815F6"/>
    <w:rsid w:val="00691505"/>
    <w:rsid w:val="006933DF"/>
    <w:rsid w:val="006975E1"/>
    <w:rsid w:val="006A51C3"/>
    <w:rsid w:val="006A5839"/>
    <w:rsid w:val="006B1724"/>
    <w:rsid w:val="006B733B"/>
    <w:rsid w:val="006C6C41"/>
    <w:rsid w:val="006D37DF"/>
    <w:rsid w:val="00733037"/>
    <w:rsid w:val="00734025"/>
    <w:rsid w:val="00744333"/>
    <w:rsid w:val="00773B3A"/>
    <w:rsid w:val="007748F0"/>
    <w:rsid w:val="0078125D"/>
    <w:rsid w:val="0078277E"/>
    <w:rsid w:val="007A4321"/>
    <w:rsid w:val="007B2D91"/>
    <w:rsid w:val="007B42CD"/>
    <w:rsid w:val="007B54D1"/>
    <w:rsid w:val="007C05C9"/>
    <w:rsid w:val="007C2BA0"/>
    <w:rsid w:val="007D0F4E"/>
    <w:rsid w:val="007D501F"/>
    <w:rsid w:val="007E0E0B"/>
    <w:rsid w:val="007E5FFA"/>
    <w:rsid w:val="00820C6F"/>
    <w:rsid w:val="008273CE"/>
    <w:rsid w:val="00833933"/>
    <w:rsid w:val="00844B18"/>
    <w:rsid w:val="00853083"/>
    <w:rsid w:val="00860328"/>
    <w:rsid w:val="00861EC8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628F3"/>
    <w:rsid w:val="0096498C"/>
    <w:rsid w:val="00970FE4"/>
    <w:rsid w:val="009751E8"/>
    <w:rsid w:val="009842BA"/>
    <w:rsid w:val="00996D96"/>
    <w:rsid w:val="009B2AE7"/>
    <w:rsid w:val="009C3357"/>
    <w:rsid w:val="009E3ACD"/>
    <w:rsid w:val="00A0022B"/>
    <w:rsid w:val="00A14312"/>
    <w:rsid w:val="00A16897"/>
    <w:rsid w:val="00A16A76"/>
    <w:rsid w:val="00A24377"/>
    <w:rsid w:val="00A346FE"/>
    <w:rsid w:val="00A47B4D"/>
    <w:rsid w:val="00A5227F"/>
    <w:rsid w:val="00A557A1"/>
    <w:rsid w:val="00A83018"/>
    <w:rsid w:val="00A83495"/>
    <w:rsid w:val="00AB0FCA"/>
    <w:rsid w:val="00AB6E39"/>
    <w:rsid w:val="00AC08EF"/>
    <w:rsid w:val="00AD63E6"/>
    <w:rsid w:val="00AE10DF"/>
    <w:rsid w:val="00B33EE5"/>
    <w:rsid w:val="00B629A2"/>
    <w:rsid w:val="00B718A7"/>
    <w:rsid w:val="00B77460"/>
    <w:rsid w:val="00B774DC"/>
    <w:rsid w:val="00B92379"/>
    <w:rsid w:val="00BA64A3"/>
    <w:rsid w:val="00BB2AC8"/>
    <w:rsid w:val="00BD4AE2"/>
    <w:rsid w:val="00BF0255"/>
    <w:rsid w:val="00BF6706"/>
    <w:rsid w:val="00C16C38"/>
    <w:rsid w:val="00C43C78"/>
    <w:rsid w:val="00C460D4"/>
    <w:rsid w:val="00C67CB1"/>
    <w:rsid w:val="00C9110A"/>
    <w:rsid w:val="00C92CEB"/>
    <w:rsid w:val="00C969A6"/>
    <w:rsid w:val="00CA4548"/>
    <w:rsid w:val="00CA7D36"/>
    <w:rsid w:val="00CC70FB"/>
    <w:rsid w:val="00CC750A"/>
    <w:rsid w:val="00CD6853"/>
    <w:rsid w:val="00CE5760"/>
    <w:rsid w:val="00CF5F1A"/>
    <w:rsid w:val="00D04834"/>
    <w:rsid w:val="00D24208"/>
    <w:rsid w:val="00D34E03"/>
    <w:rsid w:val="00D60C38"/>
    <w:rsid w:val="00D639EA"/>
    <w:rsid w:val="00D66893"/>
    <w:rsid w:val="00D7049B"/>
    <w:rsid w:val="00D74507"/>
    <w:rsid w:val="00D90ACB"/>
    <w:rsid w:val="00D935FD"/>
    <w:rsid w:val="00D9714F"/>
    <w:rsid w:val="00DA273F"/>
    <w:rsid w:val="00DA5A50"/>
    <w:rsid w:val="00DB6E60"/>
    <w:rsid w:val="00DC1500"/>
    <w:rsid w:val="00DC37A5"/>
    <w:rsid w:val="00DC6ACD"/>
    <w:rsid w:val="00DD3715"/>
    <w:rsid w:val="00DF30A6"/>
    <w:rsid w:val="00E21113"/>
    <w:rsid w:val="00E430B3"/>
    <w:rsid w:val="00E44371"/>
    <w:rsid w:val="00E47C31"/>
    <w:rsid w:val="00E65464"/>
    <w:rsid w:val="00E65AEA"/>
    <w:rsid w:val="00E949B0"/>
    <w:rsid w:val="00EA1159"/>
    <w:rsid w:val="00EA42D4"/>
    <w:rsid w:val="00EA5CBB"/>
    <w:rsid w:val="00EB225B"/>
    <w:rsid w:val="00EC0BEA"/>
    <w:rsid w:val="00EC2604"/>
    <w:rsid w:val="00F00591"/>
    <w:rsid w:val="00F00D1F"/>
    <w:rsid w:val="00F13E57"/>
    <w:rsid w:val="00F15450"/>
    <w:rsid w:val="00F31B40"/>
    <w:rsid w:val="00F35573"/>
    <w:rsid w:val="00F459D2"/>
    <w:rsid w:val="00F51688"/>
    <w:rsid w:val="00F53146"/>
    <w:rsid w:val="00F54742"/>
    <w:rsid w:val="00F576CD"/>
    <w:rsid w:val="00F57FA2"/>
    <w:rsid w:val="00F65669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755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3</cp:revision>
  <cp:lastPrinted>2025-07-10T07:28:00Z</cp:lastPrinted>
  <dcterms:created xsi:type="dcterms:W3CDTF">2025-10-23T08:58:00Z</dcterms:created>
  <dcterms:modified xsi:type="dcterms:W3CDTF">2025-10-23T09:13:00Z</dcterms:modified>
</cp:coreProperties>
</file>