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3029C" w14:textId="31EB0D66" w:rsidR="00FB7F50" w:rsidRPr="0039642E" w:rsidRDefault="00677515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39642E">
        <w:rPr>
          <w:rFonts w:ascii="Verdana" w:hAnsi="Verdana"/>
          <w:sz w:val="20"/>
          <w:szCs w:val="20"/>
        </w:rPr>
        <w:t>Kraków</w:t>
      </w:r>
      <w:r w:rsidR="00FB7F50" w:rsidRPr="0039642E">
        <w:rPr>
          <w:rFonts w:ascii="Verdana" w:hAnsi="Verdana"/>
          <w:sz w:val="20"/>
          <w:szCs w:val="20"/>
        </w:rPr>
        <w:t xml:space="preserve"> dnia: </w:t>
      </w:r>
      <w:r w:rsidRPr="0039642E">
        <w:rPr>
          <w:rFonts w:ascii="Verdana" w:hAnsi="Verdana"/>
          <w:sz w:val="20"/>
          <w:szCs w:val="20"/>
        </w:rPr>
        <w:t>2025-10-3</w:t>
      </w:r>
      <w:r w:rsidR="00D42AB1">
        <w:rPr>
          <w:rFonts w:ascii="Verdana" w:hAnsi="Verdana"/>
          <w:sz w:val="20"/>
          <w:szCs w:val="20"/>
        </w:rPr>
        <w:t>1</w:t>
      </w:r>
    </w:p>
    <w:p w14:paraId="6287FEED" w14:textId="77777777" w:rsidR="00FB7F50" w:rsidRPr="0039642E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14:paraId="164BA54A" w14:textId="77777777" w:rsidR="00677515" w:rsidRPr="0039642E" w:rsidRDefault="00677515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39642E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6F10BD87" w14:textId="77777777" w:rsidR="00677515" w:rsidRPr="0039642E" w:rsidRDefault="00677515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39642E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7043E657" w14:textId="77777777" w:rsidR="00FB7F50" w:rsidRPr="0039642E" w:rsidRDefault="00677515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39642E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77E89302" w14:textId="77777777" w:rsidR="00FB7F50" w:rsidRPr="0039642E" w:rsidRDefault="00677515" w:rsidP="00FB7F50">
      <w:pPr>
        <w:rPr>
          <w:rFonts w:ascii="Verdana" w:hAnsi="Verdana"/>
          <w:sz w:val="20"/>
          <w:szCs w:val="20"/>
        </w:rPr>
      </w:pPr>
      <w:r w:rsidRPr="0039642E">
        <w:rPr>
          <w:rFonts w:ascii="Verdana" w:hAnsi="Verdana"/>
          <w:sz w:val="20"/>
          <w:szCs w:val="20"/>
        </w:rPr>
        <w:t>Al. Mickiewicza</w:t>
      </w:r>
      <w:r w:rsidR="00FB7F50" w:rsidRPr="0039642E">
        <w:rPr>
          <w:rFonts w:ascii="Verdana" w:hAnsi="Verdana"/>
          <w:sz w:val="20"/>
          <w:szCs w:val="20"/>
        </w:rPr>
        <w:t xml:space="preserve"> </w:t>
      </w:r>
      <w:r w:rsidRPr="0039642E">
        <w:rPr>
          <w:rFonts w:ascii="Verdana" w:hAnsi="Verdana"/>
          <w:sz w:val="20"/>
          <w:szCs w:val="20"/>
        </w:rPr>
        <w:t>30</w:t>
      </w:r>
    </w:p>
    <w:p w14:paraId="305CBA39" w14:textId="77777777" w:rsidR="00FB7F50" w:rsidRPr="0039642E" w:rsidRDefault="00677515" w:rsidP="00FB7F50">
      <w:pPr>
        <w:rPr>
          <w:rFonts w:ascii="Verdana" w:hAnsi="Verdana"/>
          <w:sz w:val="20"/>
          <w:szCs w:val="20"/>
        </w:rPr>
      </w:pPr>
      <w:r w:rsidRPr="0039642E">
        <w:rPr>
          <w:rFonts w:ascii="Verdana" w:hAnsi="Verdana"/>
          <w:sz w:val="20"/>
          <w:szCs w:val="20"/>
        </w:rPr>
        <w:t>30-059</w:t>
      </w:r>
      <w:r w:rsidR="00FB7F50" w:rsidRPr="0039642E">
        <w:rPr>
          <w:rFonts w:ascii="Verdana" w:hAnsi="Verdana"/>
          <w:sz w:val="20"/>
          <w:szCs w:val="20"/>
        </w:rPr>
        <w:t xml:space="preserve"> </w:t>
      </w:r>
      <w:r w:rsidRPr="0039642E">
        <w:rPr>
          <w:rFonts w:ascii="Verdana" w:hAnsi="Verdana"/>
          <w:sz w:val="20"/>
          <w:szCs w:val="20"/>
        </w:rPr>
        <w:t>Kraków</w:t>
      </w:r>
    </w:p>
    <w:p w14:paraId="7060F857" w14:textId="77777777" w:rsidR="008642B3" w:rsidRPr="0039642E" w:rsidRDefault="00A17CDB">
      <w:pPr>
        <w:pStyle w:val="Nagwek1"/>
        <w:spacing w:before="600"/>
        <w:rPr>
          <w:rFonts w:ascii="Verdana" w:hAnsi="Verdana"/>
          <w:sz w:val="20"/>
        </w:rPr>
      </w:pPr>
      <w:r w:rsidRPr="0039642E">
        <w:rPr>
          <w:rFonts w:ascii="Verdana" w:hAnsi="Verdana"/>
          <w:sz w:val="20"/>
        </w:rPr>
        <w:t>OGŁOSZENIE</w:t>
      </w:r>
    </w:p>
    <w:p w14:paraId="5324276D" w14:textId="77777777" w:rsidR="008642B3" w:rsidRPr="0039642E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39642E">
        <w:rPr>
          <w:rFonts w:ascii="Verdana" w:hAnsi="Verdana"/>
          <w:b/>
          <w:sz w:val="20"/>
          <w:szCs w:val="20"/>
        </w:rPr>
        <w:t xml:space="preserve">o </w:t>
      </w:r>
      <w:r w:rsidR="0054734E" w:rsidRPr="0039642E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677515" w:rsidRPr="0039642E" w14:paraId="15D0EFA3" w14:textId="77777777" w:rsidTr="000E4D72">
        <w:trPr>
          <w:trHeight w:val="638"/>
        </w:trPr>
        <w:tc>
          <w:tcPr>
            <w:tcW w:w="959" w:type="dxa"/>
          </w:tcPr>
          <w:p w14:paraId="2D096A53" w14:textId="77777777" w:rsidR="00677515" w:rsidRPr="0039642E" w:rsidRDefault="00677515" w:rsidP="000E4D72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9642E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5D40B0F1" w14:textId="77777777" w:rsidR="00677515" w:rsidRPr="0039642E" w:rsidRDefault="00677515" w:rsidP="000E4D72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9642E">
              <w:rPr>
                <w:rFonts w:ascii="Verdana" w:hAnsi="Verdana"/>
                <w:sz w:val="20"/>
                <w:szCs w:val="20"/>
              </w:rPr>
              <w:t>postępowania o udzielenie zamówienia publicznego, prowadzonego w trybie: przetarg nieograniczony</w:t>
            </w:r>
            <w:r w:rsidRPr="0039642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9642E">
              <w:rPr>
                <w:rFonts w:ascii="Verdana" w:hAnsi="Verdana"/>
                <w:sz w:val="20"/>
                <w:szCs w:val="20"/>
              </w:rPr>
              <w:t>pn.</w:t>
            </w:r>
            <w:r w:rsidRPr="0039642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9642E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39642E">
              <w:rPr>
                <w:rFonts w:ascii="Verdana" w:hAnsi="Verdana"/>
                <w:b/>
                <w:bCs/>
                <w:sz w:val="20"/>
                <w:szCs w:val="20"/>
              </w:rPr>
              <w:t>Dostawa 36 miesięcznej subskrypcji pakietu Microsoft 365 A3 wraz z pakietami dodatkowymi i platformą szkoleniową dla AGH w Krakowie - KC-DE-zp.272-540/25</w:t>
            </w:r>
            <w:r w:rsidRPr="0039642E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39642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9642E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39642E">
              <w:rPr>
                <w:rFonts w:ascii="Verdana" w:hAnsi="Verdana"/>
                <w:b/>
                <w:sz w:val="20"/>
                <w:szCs w:val="20"/>
              </w:rPr>
              <w:t xml:space="preserve"> KC-DE-zp.272-540/25</w:t>
            </w:r>
            <w:r w:rsidRPr="0039642E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14:paraId="0B85EAC7" w14:textId="77777777" w:rsidR="008642B3" w:rsidRPr="0039642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39642E">
        <w:rPr>
          <w:rFonts w:ascii="Verdana" w:hAnsi="Verdana"/>
          <w:sz w:val="20"/>
          <w:szCs w:val="20"/>
        </w:rPr>
        <w:t xml:space="preserve">Zamawiający, </w:t>
      </w:r>
      <w:r w:rsidR="00CC324B" w:rsidRPr="0039642E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39642E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39642E">
        <w:rPr>
          <w:rFonts w:ascii="Verdana" w:hAnsi="Verdana"/>
          <w:sz w:val="20"/>
          <w:szCs w:val="20"/>
        </w:rPr>
        <w:t xml:space="preserve">ust. 1 pkt. 1 i </w:t>
      </w:r>
      <w:r w:rsidRPr="0039642E">
        <w:rPr>
          <w:rFonts w:ascii="Verdana" w:hAnsi="Verdana"/>
          <w:sz w:val="20"/>
          <w:szCs w:val="20"/>
        </w:rPr>
        <w:t xml:space="preserve">ust. </w:t>
      </w:r>
      <w:r w:rsidR="00A17CDB" w:rsidRPr="0039642E">
        <w:rPr>
          <w:rFonts w:ascii="Verdana" w:hAnsi="Verdana"/>
          <w:sz w:val="20"/>
          <w:szCs w:val="20"/>
        </w:rPr>
        <w:t>2</w:t>
      </w:r>
      <w:r w:rsidRPr="0039642E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39642E">
        <w:rPr>
          <w:rFonts w:ascii="Verdana" w:hAnsi="Verdana"/>
          <w:sz w:val="20"/>
          <w:szCs w:val="20"/>
        </w:rPr>
        <w:t xml:space="preserve"> </w:t>
      </w:r>
      <w:r w:rsidR="00CC1A8E" w:rsidRPr="0039642E">
        <w:rPr>
          <w:rFonts w:ascii="Verdana" w:hAnsi="Verdana"/>
          <w:sz w:val="20"/>
          <w:szCs w:val="20"/>
        </w:rPr>
        <w:t xml:space="preserve">(Dz.U.2024.1320 t.j. ze zm.) </w:t>
      </w:r>
      <w:r w:rsidRPr="0039642E">
        <w:rPr>
          <w:rFonts w:ascii="Verdana" w:hAnsi="Verdana"/>
          <w:sz w:val="20"/>
          <w:szCs w:val="20"/>
        </w:rPr>
        <w:t>zwanej dalej „ustawą Pzp”</w:t>
      </w:r>
      <w:r w:rsidR="00D26ED6" w:rsidRPr="0039642E">
        <w:rPr>
          <w:rFonts w:ascii="Verdana" w:hAnsi="Verdana"/>
          <w:sz w:val="20"/>
          <w:szCs w:val="20"/>
        </w:rPr>
        <w:t xml:space="preserve">, </w:t>
      </w:r>
      <w:r w:rsidRPr="0039642E">
        <w:rPr>
          <w:rFonts w:ascii="Verdana" w:hAnsi="Verdana"/>
          <w:sz w:val="20"/>
          <w:szCs w:val="20"/>
        </w:rPr>
        <w:t>informuje</w:t>
      </w:r>
      <w:r w:rsidR="00D26ED6" w:rsidRPr="0039642E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39642E">
        <w:rPr>
          <w:rFonts w:ascii="Verdana" w:hAnsi="Verdana"/>
          <w:sz w:val="20"/>
          <w:szCs w:val="20"/>
        </w:rPr>
        <w:t>najkorzystniejsz</w:t>
      </w:r>
      <w:r w:rsidR="00D26ED6" w:rsidRPr="0039642E">
        <w:rPr>
          <w:rFonts w:ascii="Verdana" w:hAnsi="Verdana"/>
          <w:sz w:val="20"/>
          <w:szCs w:val="20"/>
        </w:rPr>
        <w:t xml:space="preserve">a wybrana została </w:t>
      </w:r>
      <w:r w:rsidR="00756CDA" w:rsidRPr="0039642E">
        <w:rPr>
          <w:rFonts w:ascii="Verdana" w:hAnsi="Verdana"/>
          <w:sz w:val="20"/>
          <w:szCs w:val="20"/>
        </w:rPr>
        <w:t>ofer</w:t>
      </w:r>
      <w:r w:rsidR="00D26ED6" w:rsidRPr="0039642E">
        <w:rPr>
          <w:rFonts w:ascii="Verdana" w:hAnsi="Verdana"/>
          <w:sz w:val="20"/>
          <w:szCs w:val="20"/>
        </w:rPr>
        <w:t>t</w:t>
      </w:r>
      <w:r w:rsidR="009F0E5C" w:rsidRPr="0039642E">
        <w:rPr>
          <w:rFonts w:ascii="Verdana" w:hAnsi="Verdana"/>
          <w:sz w:val="20"/>
          <w:szCs w:val="20"/>
        </w:rPr>
        <w:t>a</w:t>
      </w:r>
      <w:r w:rsidR="00D26ED6" w:rsidRPr="0039642E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77515" w:rsidRPr="0039642E" w14:paraId="07408CCE" w14:textId="77777777" w:rsidTr="000E4D72">
        <w:trPr>
          <w:cantSplit/>
        </w:trPr>
        <w:tc>
          <w:tcPr>
            <w:tcW w:w="10150" w:type="dxa"/>
          </w:tcPr>
          <w:p w14:paraId="2B8C8E5D" w14:textId="77777777" w:rsidR="00677515" w:rsidRPr="0039642E" w:rsidRDefault="00677515" w:rsidP="000E4D72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39642E">
              <w:rPr>
                <w:rFonts w:ascii="Verdana" w:hAnsi="Verdana"/>
                <w:b/>
                <w:sz w:val="20"/>
                <w:szCs w:val="20"/>
                <w:lang w:val="en-US"/>
              </w:rPr>
              <w:t>A.P.N. Promise S.A.</w:t>
            </w:r>
          </w:p>
          <w:p w14:paraId="4A3E56DB" w14:textId="77777777" w:rsidR="00677515" w:rsidRPr="0039642E" w:rsidRDefault="00677515" w:rsidP="000E4D72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39642E">
              <w:rPr>
                <w:rFonts w:ascii="Verdana" w:hAnsi="Verdana"/>
                <w:bCs/>
                <w:sz w:val="20"/>
                <w:szCs w:val="20"/>
              </w:rPr>
              <w:t xml:space="preserve">Domaniewska 44a </w:t>
            </w:r>
          </w:p>
          <w:p w14:paraId="5496FDED" w14:textId="77777777" w:rsidR="00677515" w:rsidRPr="0039642E" w:rsidRDefault="00677515" w:rsidP="000E4D72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39642E">
              <w:rPr>
                <w:rFonts w:ascii="Verdana" w:hAnsi="Verdana"/>
                <w:bCs/>
                <w:sz w:val="20"/>
                <w:szCs w:val="20"/>
              </w:rPr>
              <w:t>02-672 Warszawa</w:t>
            </w:r>
          </w:p>
          <w:p w14:paraId="3F985C4B" w14:textId="77777777" w:rsidR="00677515" w:rsidRPr="0039642E" w:rsidRDefault="00677515" w:rsidP="000E4D72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9642E">
              <w:rPr>
                <w:rFonts w:ascii="Verdana" w:hAnsi="Verdana"/>
                <w:sz w:val="20"/>
                <w:szCs w:val="20"/>
              </w:rPr>
              <w:t>na:</w:t>
            </w:r>
          </w:p>
          <w:p w14:paraId="53197200" w14:textId="77777777" w:rsidR="00677515" w:rsidRPr="0039642E" w:rsidRDefault="00677515" w:rsidP="000E4D72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9642E">
              <w:rPr>
                <w:rFonts w:ascii="Verdana" w:hAnsi="Verdana"/>
                <w:sz w:val="20"/>
                <w:szCs w:val="20"/>
              </w:rPr>
              <w:t xml:space="preserve">Dostawa 36 miesięcznej subskrypcji pakietu Microsoft 365 A3 wraz z pakietami dodatkowymi i platformą szkoleniową dla AGH w Krakowie - KC-DE-zp.272-540/25 </w:t>
            </w:r>
          </w:p>
          <w:p w14:paraId="12375227" w14:textId="77777777" w:rsidR="00677515" w:rsidRPr="0039642E" w:rsidRDefault="00677515" w:rsidP="000E4D72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9642E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39642E">
              <w:rPr>
                <w:rFonts w:ascii="Verdana" w:hAnsi="Verdana"/>
                <w:b/>
                <w:sz w:val="20"/>
                <w:szCs w:val="20"/>
              </w:rPr>
              <w:t>3 046 429.56 zł</w:t>
            </w:r>
            <w:r w:rsidRPr="0039642E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6F576813" w14:textId="77777777" w:rsidR="00677515" w:rsidRPr="0039642E" w:rsidRDefault="00677515" w:rsidP="000E4D72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9642E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39642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39642E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39642E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52665D87" w14:textId="77777777" w:rsidR="003A0AFC" w:rsidRPr="0039642E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39642E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4677"/>
        <w:gridCol w:w="2268"/>
        <w:gridCol w:w="2127"/>
      </w:tblGrid>
      <w:tr w:rsidR="0039642E" w:rsidRPr="0039642E" w14:paraId="45EEAF47" w14:textId="77777777" w:rsidTr="0039642E">
        <w:trPr>
          <w:trHeight w:val="510"/>
        </w:trPr>
        <w:tc>
          <w:tcPr>
            <w:tcW w:w="1135" w:type="dxa"/>
            <w:vAlign w:val="center"/>
          </w:tcPr>
          <w:p w14:paraId="3C1EE1B4" w14:textId="77777777" w:rsidR="0039642E" w:rsidRPr="0039642E" w:rsidRDefault="0039642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39642E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4677" w:type="dxa"/>
            <w:vAlign w:val="center"/>
          </w:tcPr>
          <w:p w14:paraId="07C5922E" w14:textId="77777777" w:rsidR="0039642E" w:rsidRPr="0039642E" w:rsidRDefault="0039642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9642E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14:paraId="4185B5BE" w14:textId="77777777" w:rsidR="0039642E" w:rsidRPr="0039642E" w:rsidRDefault="0039642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9642E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14:paraId="24BEC740" w14:textId="77777777" w:rsidR="0039642E" w:rsidRPr="0039642E" w:rsidRDefault="0039642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9642E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9642E" w:rsidRPr="0039642E" w14:paraId="3CA2414C" w14:textId="77777777" w:rsidTr="0039642E">
        <w:tc>
          <w:tcPr>
            <w:tcW w:w="1135" w:type="dxa"/>
            <w:vAlign w:val="center"/>
          </w:tcPr>
          <w:p w14:paraId="70C70624" w14:textId="77777777" w:rsidR="0039642E" w:rsidRPr="0039642E" w:rsidRDefault="0039642E" w:rsidP="000E4D7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9642E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4677" w:type="dxa"/>
            <w:vAlign w:val="center"/>
          </w:tcPr>
          <w:p w14:paraId="1E437AA2" w14:textId="77777777" w:rsidR="0039642E" w:rsidRPr="0039642E" w:rsidRDefault="0039642E" w:rsidP="000E4D7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39642E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A.P.N. Promise S.A.</w:t>
            </w:r>
          </w:p>
          <w:p w14:paraId="1DC44D87" w14:textId="77777777" w:rsidR="0039642E" w:rsidRPr="0039642E" w:rsidRDefault="0039642E" w:rsidP="000E4D7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9642E">
              <w:rPr>
                <w:rFonts w:ascii="Verdana" w:hAnsi="Verdana" w:cs="Times New Roman"/>
                <w:bCs/>
                <w:sz w:val="18"/>
                <w:szCs w:val="18"/>
              </w:rPr>
              <w:t xml:space="preserve">Domaniewska 44a </w:t>
            </w:r>
          </w:p>
          <w:p w14:paraId="0EDF021F" w14:textId="77777777" w:rsidR="0039642E" w:rsidRPr="0039642E" w:rsidRDefault="0039642E" w:rsidP="000E4D7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9642E">
              <w:rPr>
                <w:rFonts w:ascii="Verdana" w:hAnsi="Verdana" w:cs="Times New Roman"/>
                <w:bCs/>
                <w:sz w:val="18"/>
                <w:szCs w:val="18"/>
              </w:rPr>
              <w:t>02-672 Warszawa</w:t>
            </w:r>
          </w:p>
        </w:tc>
        <w:tc>
          <w:tcPr>
            <w:tcW w:w="2268" w:type="dxa"/>
            <w:vAlign w:val="center"/>
          </w:tcPr>
          <w:p w14:paraId="1C611D14" w14:textId="77777777" w:rsidR="0039642E" w:rsidRPr="0039642E" w:rsidRDefault="0039642E" w:rsidP="000E4D7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9642E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127" w:type="dxa"/>
            <w:vAlign w:val="center"/>
          </w:tcPr>
          <w:p w14:paraId="01E80206" w14:textId="77777777" w:rsidR="0039642E" w:rsidRPr="0039642E" w:rsidRDefault="0039642E" w:rsidP="000E4D7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9642E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37AFE564" w14:textId="77777777" w:rsidR="00E85D70" w:rsidRPr="0039642E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72000391" w14:textId="77777777" w:rsidR="00F960D7" w:rsidRPr="0039642E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14:paraId="0595D481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B450" w14:textId="77777777" w:rsidR="0033340F" w:rsidRDefault="0033340F">
      <w:r>
        <w:separator/>
      </w:r>
    </w:p>
  </w:endnote>
  <w:endnote w:type="continuationSeparator" w:id="0">
    <w:p w14:paraId="177E637A" w14:textId="77777777" w:rsidR="0033340F" w:rsidRDefault="00333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E519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64C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5EF14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85A09D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C156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32057" w14:textId="77777777" w:rsidR="0033340F" w:rsidRDefault="0033340F">
      <w:r>
        <w:separator/>
      </w:r>
    </w:p>
  </w:footnote>
  <w:footnote w:type="continuationSeparator" w:id="0">
    <w:p w14:paraId="5EF2C384" w14:textId="77777777" w:rsidR="0033340F" w:rsidRDefault="00333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4C4F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CA75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BF8C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340F"/>
    <w:rsid w:val="00005838"/>
    <w:rsid w:val="00022322"/>
    <w:rsid w:val="00042497"/>
    <w:rsid w:val="000C1E6F"/>
    <w:rsid w:val="000E4E56"/>
    <w:rsid w:val="001A1468"/>
    <w:rsid w:val="001B7815"/>
    <w:rsid w:val="001C31ED"/>
    <w:rsid w:val="002071F1"/>
    <w:rsid w:val="002B1E4F"/>
    <w:rsid w:val="002B6761"/>
    <w:rsid w:val="0033340F"/>
    <w:rsid w:val="003445A0"/>
    <w:rsid w:val="0039642E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7515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AB1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82C49A"/>
  <w15:chartTrackingRefBased/>
  <w15:docId w15:val="{C80AEA20-E3F0-4950-B89B-5C45F22AF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191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4</cp:revision>
  <cp:lastPrinted>1899-12-31T23:00:00Z</cp:lastPrinted>
  <dcterms:created xsi:type="dcterms:W3CDTF">2025-10-30T12:01:00Z</dcterms:created>
  <dcterms:modified xsi:type="dcterms:W3CDTF">2025-10-31T06:42:00Z</dcterms:modified>
</cp:coreProperties>
</file>