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136730C" w:rsidR="00C9110A" w:rsidRPr="00EB0442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EB0442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EB0442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EB0442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EB0442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EB0442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EB0442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EB0442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EB0442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EB0442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11706E49" w:rsidR="00C9110A" w:rsidRPr="0061375F" w:rsidRDefault="00C9110A" w:rsidP="0061375F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61375F" w:rsidRPr="0061375F">
        <w:rPr>
          <w:rFonts w:ascii="Verdana" w:hAnsi="Verdana"/>
          <w:b/>
          <w:sz w:val="16"/>
          <w:szCs w:val="16"/>
        </w:rPr>
        <w:t>Dostawa komputerów stacjonarnych -</w:t>
      </w:r>
      <w:r w:rsidR="0061375F">
        <w:rPr>
          <w:rFonts w:ascii="Verdana" w:hAnsi="Verdana"/>
          <w:b/>
          <w:sz w:val="16"/>
          <w:szCs w:val="16"/>
        </w:rPr>
        <w:t xml:space="preserve"> </w:t>
      </w:r>
      <w:r w:rsidR="0061375F" w:rsidRPr="0061375F">
        <w:rPr>
          <w:rFonts w:ascii="Verdana" w:hAnsi="Verdana"/>
          <w:b/>
          <w:sz w:val="16"/>
          <w:szCs w:val="16"/>
        </w:rPr>
        <w:t xml:space="preserve">4szt  dla </w:t>
      </w:r>
      <w:proofErr w:type="spellStart"/>
      <w:r w:rsidR="0061375F" w:rsidRPr="0061375F">
        <w:rPr>
          <w:rFonts w:ascii="Verdana" w:hAnsi="Verdana"/>
          <w:b/>
          <w:sz w:val="16"/>
          <w:szCs w:val="16"/>
        </w:rPr>
        <w:t>WEAIiIB</w:t>
      </w:r>
      <w:proofErr w:type="spellEnd"/>
      <w:r w:rsidR="0061375F">
        <w:rPr>
          <w:rFonts w:ascii="Verdana" w:hAnsi="Verdana"/>
          <w:b/>
          <w:sz w:val="16"/>
          <w:szCs w:val="16"/>
        </w:rPr>
        <w:t xml:space="preserve">  </w:t>
      </w:r>
      <w:r w:rsidR="0061375F" w:rsidRPr="0061375F">
        <w:rPr>
          <w:rFonts w:ascii="Verdana" w:hAnsi="Verdana"/>
          <w:b/>
          <w:sz w:val="16"/>
          <w:szCs w:val="16"/>
        </w:rPr>
        <w:t>KC-DE-zp.272-659/25</w:t>
      </w:r>
      <w:r w:rsidRPr="00EB0442">
        <w:rPr>
          <w:rFonts w:ascii="Verdana" w:hAnsi="Verdana"/>
          <w:b/>
          <w:sz w:val="16"/>
          <w:szCs w:val="16"/>
        </w:rPr>
        <w:t xml:space="preserve">, </w:t>
      </w:r>
      <w:r w:rsidRPr="00EB0442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EB0442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1616"/>
        <w:gridCol w:w="1417"/>
        <w:gridCol w:w="709"/>
        <w:gridCol w:w="1417"/>
        <w:gridCol w:w="1418"/>
        <w:gridCol w:w="1134"/>
        <w:gridCol w:w="1643"/>
      </w:tblGrid>
      <w:tr w:rsidR="0061375F" w14:paraId="1CF35B85" w14:textId="77777777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18D8C6" w14:textId="77777777" w:rsidR="0061375F" w:rsidRDefault="0061375F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63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40FBF8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F0F4358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 producenta </w:t>
            </w:r>
          </w:p>
          <w:p w14:paraId="27975053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i model </w:t>
            </w:r>
          </w:p>
          <w:p w14:paraId="72F15352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F166275" w14:textId="77777777" w:rsidR="0061375F" w:rsidRDefault="0061375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CBEB1D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2076B63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AF831E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45DAB0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3E33BAC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7515FF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69D98950" w14:textId="77777777" w:rsidR="0061375F" w:rsidRDefault="0061375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75AC4F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12604245" w14:textId="77777777" w:rsidR="0061375F" w:rsidRDefault="0061375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[PLN]</w:t>
            </w:r>
          </w:p>
          <w:p w14:paraId="11DB164E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61375F" w14:paraId="5D22C923" w14:textId="77777777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0AC519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382A60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BE53A1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9B2E84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544E6C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518895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F1A600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7A412B" w14:textId="77777777" w:rsidR="0061375F" w:rsidRDefault="0061375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61375F" w14:paraId="0A4B212F" w14:textId="77777777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3E9A" w14:textId="77777777" w:rsidR="0061375F" w:rsidRDefault="0061375F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63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D4939" w14:textId="7E3E291D" w:rsidR="0061375F" w:rsidRDefault="0061375F">
            <w:pPr>
              <w:spacing w:line="276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Komputer stacjonarny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126" w14:textId="77777777" w:rsidR="0061375F" w:rsidRDefault="0061375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E8F2" w14:textId="77777777" w:rsidR="0061375F" w:rsidRDefault="0061375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78A45318" w14:textId="1D6B4F7B" w:rsidR="0061375F" w:rsidRDefault="0061375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AEFD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EFB5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BDDDC0" w14:textId="77777777" w:rsidR="0061375F" w:rsidRDefault="006137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F0F746" w14:textId="77777777" w:rsidR="0061375F" w:rsidRDefault="006137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1375F" w14:paraId="381BF783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201694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F07B4" w14:textId="77777777" w:rsidR="0061375F" w:rsidRDefault="0061375F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(netto)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A7595D" w14:textId="77777777" w:rsidR="0061375F" w:rsidRDefault="006137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1375F" w14:paraId="5FA488B5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F3354F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0CD93" w14:textId="77777777" w:rsidR="0061375F" w:rsidRDefault="0061375F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VAT (23%)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EB4AE1" w14:textId="77777777" w:rsidR="0061375F" w:rsidRDefault="006137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1375F" w14:paraId="1BC24BFD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1D620B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151D" w14:textId="77777777" w:rsidR="0061375F" w:rsidRDefault="0061375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(brutto)</w:t>
            </w:r>
          </w:p>
          <w:p w14:paraId="7201E08F" w14:textId="77777777" w:rsidR="0061375F" w:rsidRDefault="006137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4D10C4DC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Słownie brutto: ……………………………………………………/</w:t>
            </w:r>
          </w:p>
          <w:p w14:paraId="175D0FF4" w14:textId="77777777" w:rsidR="0061375F" w:rsidRDefault="0061375F">
            <w:pPr>
              <w:ind w:right="425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39C9EC" w14:textId="77777777" w:rsidR="0061375F" w:rsidRDefault="006137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0C044B1D" w14:textId="77777777" w:rsidR="0061375F" w:rsidRDefault="0061375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…………….</w:t>
            </w:r>
          </w:p>
        </w:tc>
      </w:tr>
    </w:tbl>
    <w:p w14:paraId="30A19E66" w14:textId="77777777" w:rsidR="003257D2" w:rsidRPr="00EB0442" w:rsidRDefault="003257D2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14A832F1" w14:textId="0136DBF9" w:rsidR="0009706C" w:rsidRPr="00EB0442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EB0442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0A5D692F" w14:textId="77777777" w:rsidR="003257D2" w:rsidRPr="00EB0442" w:rsidRDefault="003257D2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13EEB9E1" w14:textId="77777777" w:rsidR="0061375F" w:rsidRDefault="0061375F" w:rsidP="003257D2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1256274E" w14:textId="1D977E7E" w:rsidR="0061375F" w:rsidRPr="00EB0442" w:rsidRDefault="0061375F" w:rsidP="0061375F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6"/>
          <w:szCs w:val="16"/>
        </w:rPr>
      </w:pPr>
      <w:r w:rsidRPr="00EB0442">
        <w:rPr>
          <w:rFonts w:ascii="Verdana" w:hAnsi="Verdana"/>
          <w:b/>
          <w:color w:val="000000"/>
          <w:sz w:val="16"/>
          <w:szCs w:val="16"/>
        </w:rPr>
        <w:t xml:space="preserve">Termin realizacji umowy: </w:t>
      </w:r>
      <w:r w:rsidR="004B686D">
        <w:rPr>
          <w:rFonts w:ascii="Verdana" w:hAnsi="Verdana"/>
          <w:b/>
          <w:color w:val="000000"/>
          <w:sz w:val="16"/>
          <w:szCs w:val="16"/>
        </w:rPr>
        <w:t xml:space="preserve"> do </w:t>
      </w:r>
      <w:r w:rsidR="00300DF6">
        <w:rPr>
          <w:rFonts w:ascii="Verdana" w:hAnsi="Verdana"/>
          <w:b/>
          <w:color w:val="000000"/>
          <w:sz w:val="16"/>
          <w:szCs w:val="16"/>
        </w:rPr>
        <w:t>3</w:t>
      </w:r>
      <w:r w:rsidRPr="00EB0442">
        <w:rPr>
          <w:rFonts w:ascii="Verdana" w:hAnsi="Verdana"/>
          <w:b/>
          <w:color w:val="000000"/>
          <w:sz w:val="16"/>
          <w:szCs w:val="16"/>
        </w:rPr>
        <w:t xml:space="preserve"> dni od daty otrzymania zamówienia potwierdzonego przez </w:t>
      </w:r>
      <w:proofErr w:type="spellStart"/>
      <w:r w:rsidRPr="00EB0442">
        <w:rPr>
          <w:rFonts w:ascii="Verdana" w:hAnsi="Verdana"/>
          <w:b/>
          <w:color w:val="000000"/>
          <w:sz w:val="16"/>
          <w:szCs w:val="16"/>
        </w:rPr>
        <w:t>MNiSW</w:t>
      </w:r>
      <w:proofErr w:type="spellEnd"/>
      <w:r w:rsidRPr="00EB0442">
        <w:rPr>
          <w:rFonts w:ascii="Verdana" w:hAnsi="Verdana"/>
          <w:b/>
          <w:color w:val="000000"/>
          <w:sz w:val="16"/>
          <w:szCs w:val="16"/>
        </w:rPr>
        <w:t xml:space="preserve"> </w:t>
      </w:r>
    </w:p>
    <w:p w14:paraId="0E2EA452" w14:textId="77777777" w:rsidR="0061375F" w:rsidRPr="00EB0442" w:rsidRDefault="0061375F" w:rsidP="0061375F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2E628E1F" w14:textId="77777777" w:rsidR="0061375F" w:rsidRPr="00EB0442" w:rsidRDefault="0061375F" w:rsidP="0061375F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4436BBD6" w14:textId="48451930" w:rsidR="0061375F" w:rsidRDefault="0061375F" w:rsidP="0061375F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OKRES gwarancji </w:t>
      </w:r>
      <w:r>
        <w:rPr>
          <w:rFonts w:ascii="Verdana" w:hAnsi="Verdana"/>
          <w:b/>
          <w:sz w:val="16"/>
          <w:szCs w:val="16"/>
        </w:rPr>
        <w:t>:……………………….</w:t>
      </w:r>
      <w:r w:rsidRPr="00EB0442">
        <w:rPr>
          <w:rFonts w:ascii="Verdana" w:hAnsi="Verdana"/>
          <w:b/>
          <w:sz w:val="16"/>
          <w:szCs w:val="16"/>
        </w:rPr>
        <w:t>miesięcy</w:t>
      </w:r>
      <w:r>
        <w:rPr>
          <w:rFonts w:ascii="Verdana" w:hAnsi="Verdana"/>
          <w:b/>
          <w:sz w:val="16"/>
          <w:szCs w:val="16"/>
        </w:rPr>
        <w:t>*)</w:t>
      </w:r>
      <w:r w:rsidRPr="00EB0442">
        <w:rPr>
          <w:rFonts w:ascii="Verdana" w:hAnsi="Verdana"/>
          <w:b/>
          <w:i/>
          <w:iCs/>
          <w:sz w:val="16"/>
          <w:szCs w:val="16"/>
        </w:rPr>
        <w:t xml:space="preserve"> </w:t>
      </w:r>
      <w:r w:rsidRPr="00EB0442">
        <w:rPr>
          <w:rFonts w:ascii="Verdana" w:hAnsi="Verdana"/>
          <w:b/>
          <w:i/>
          <w:iCs/>
          <w:sz w:val="16"/>
          <w:szCs w:val="16"/>
          <w:highlight w:val="yellow"/>
        </w:rPr>
        <w:t>/kryterium oceny ofert/</w:t>
      </w:r>
    </w:p>
    <w:p w14:paraId="15F2F4CF" w14:textId="1D904F16" w:rsidR="0061375F" w:rsidRPr="0061375F" w:rsidRDefault="0061375F" w:rsidP="0061375F">
      <w:pPr>
        <w:widowControl w:val="0"/>
        <w:ind w:right="1"/>
        <w:jc w:val="both"/>
        <w:rPr>
          <w:rFonts w:ascii="Verdana" w:hAnsi="Verdana"/>
          <w:bCs/>
          <w:i/>
          <w:iCs/>
          <w:sz w:val="16"/>
          <w:szCs w:val="16"/>
        </w:rPr>
      </w:pPr>
      <w:r w:rsidRPr="0061375F">
        <w:rPr>
          <w:rFonts w:ascii="Verdana" w:hAnsi="Verdana"/>
          <w:bCs/>
          <w:i/>
          <w:iCs/>
          <w:sz w:val="16"/>
          <w:szCs w:val="16"/>
        </w:rPr>
        <w:t>*)W przypadku nie podania okresu gwarancji przez Wykonawcę, Zamawiający przyjmie minimalny okres  wskazany w SWZ</w:t>
      </w:r>
    </w:p>
    <w:p w14:paraId="4DFA2B92" w14:textId="77777777" w:rsidR="0061375F" w:rsidRDefault="0061375F" w:rsidP="003257D2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1EEC6CCD" w14:textId="77777777" w:rsidR="0061375F" w:rsidRDefault="0061375F" w:rsidP="003257D2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5DB3D21E" w14:textId="55FC1C8F" w:rsidR="003257D2" w:rsidRPr="00EB0442" w:rsidRDefault="003257D2" w:rsidP="003257D2">
      <w:pPr>
        <w:jc w:val="both"/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61375F">
        <w:rPr>
          <w:rFonts w:ascii="Verdana" w:hAnsi="Verdana"/>
          <w:b/>
          <w:bCs/>
          <w:i/>
          <w:iCs/>
          <w:sz w:val="16"/>
          <w:szCs w:val="16"/>
        </w:rPr>
        <w:t>komputery stacjonarne</w:t>
      </w:r>
      <w:r w:rsidRPr="00EB0442">
        <w:rPr>
          <w:rFonts w:ascii="Verdana" w:hAnsi="Verdana"/>
          <w:i/>
          <w:iCs/>
          <w:sz w:val="16"/>
          <w:szCs w:val="16"/>
        </w:rPr>
        <w:t xml:space="preserve">  wchodzące w zakres niniejszego zamówienia. Po przedstawieniu przez Zamawiającego zamówienia potwierdzonego przez organ nadzorujący Zamawiającego Wykonawca uwzględni w wystawionej fakturze 0% stawkę podatku VAT.  </w:t>
      </w:r>
    </w:p>
    <w:p w14:paraId="11D6FAA3" w14:textId="77777777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679C0434" w14:textId="77777777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1C44B693" w14:textId="77777777" w:rsidR="003257D2" w:rsidRPr="00EB0442" w:rsidRDefault="003257D2" w:rsidP="00EB5064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5A29A22B" w14:textId="77777777" w:rsidR="003E23EF" w:rsidRPr="00EB0442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EB0442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EB0442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EB0442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EB0442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Termin płatności: </w:t>
      </w:r>
      <w:r w:rsidRPr="00EB0442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EB0442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EB0442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CACE586" w14:textId="77777777" w:rsidR="000B6D2C" w:rsidRPr="00EB0442" w:rsidRDefault="000B6D2C" w:rsidP="000B6D2C">
      <w:pPr>
        <w:rPr>
          <w:rFonts w:ascii="Verdana" w:hAnsi="Verdana"/>
          <w:b/>
          <w:sz w:val="16"/>
          <w:szCs w:val="16"/>
          <w:u w:val="single"/>
        </w:rPr>
      </w:pPr>
      <w:r w:rsidRPr="00EB0442">
        <w:rPr>
          <w:rFonts w:ascii="Verdana" w:hAnsi="Verdana"/>
          <w:b/>
          <w:sz w:val="16"/>
          <w:szCs w:val="16"/>
          <w:u w:val="single"/>
        </w:rPr>
        <w:lastRenderedPageBreak/>
        <w:t>Jednocześnie oświadczamy, że:</w:t>
      </w:r>
    </w:p>
    <w:p w14:paraId="4FEE1C5F" w14:textId="77777777" w:rsidR="000B6D2C" w:rsidRPr="00EB0442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CC3486B" w14:textId="77777777" w:rsidR="000B6D2C" w:rsidRPr="00EB0442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B0442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86028E8" w14:textId="30321CB0" w:rsidR="000B6D2C" w:rsidRPr="00EB0442" w:rsidRDefault="000B6D2C" w:rsidP="000B6D2C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  <w:highlight w:val="yellow"/>
        </w:rPr>
      </w:pPr>
      <w:r w:rsidRPr="00EB0442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ABE1DE4" w14:textId="76B40118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EB0442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. zm.) będzie się ubiegał o zastosowanie przy zakupie 0% stawki VAT na </w:t>
      </w:r>
      <w:r w:rsidR="003A48A5" w:rsidRPr="003A48A5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komputery stacjonarne  </w:t>
      </w: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  w zakresie objętym zwolnieniem – zgodnie z art. 83 ust. 1 pkt 26 przywołanej ustawy. </w:t>
      </w:r>
    </w:p>
    <w:p w14:paraId="1A8D98C2" w14:textId="46D3D4EB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3A48A5" w:rsidRPr="003A48A5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komputery stacjonarne  </w:t>
      </w:r>
      <w:r w:rsidRPr="00EB0442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 </w:t>
      </w: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-są przeznaczone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EB0442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EB0442">
        <w:rPr>
          <w:rFonts w:ascii="Verdana" w:hAnsi="Verdana"/>
          <w:color w:val="000000"/>
          <w:sz w:val="16"/>
          <w:szCs w:val="16"/>
          <w:lang w:eastAsia="ar-SA"/>
        </w:rPr>
        <w:t>. zm.)</w:t>
      </w:r>
    </w:p>
    <w:p w14:paraId="452A17A7" w14:textId="77777777" w:rsidR="000B6D2C" w:rsidRPr="00EB0442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A3EF3" w14:textId="77777777" w:rsidR="000B6D2C" w:rsidRPr="00EB0442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B044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ADF5F4" w14:textId="77777777" w:rsidR="000B6D2C" w:rsidRPr="00EB0442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B044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C146EB" w14:textId="77777777" w:rsidR="000B6D2C" w:rsidRPr="00EB0442" w:rsidRDefault="000B6D2C" w:rsidP="000B6D2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6D2C" w:rsidRPr="00EB0442" w14:paraId="444BA96C" w14:textId="77777777" w:rsidTr="008148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5E77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E4CE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53D48A20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DEEB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>Nazwa podwykonawcy</w:t>
            </w:r>
            <w:r w:rsidRPr="00EB0442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B6D2C" w:rsidRPr="00EB0442" w14:paraId="2700CFE4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7C16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2864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5A58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B6D2C" w:rsidRPr="00EB0442" w14:paraId="008BB2CB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2349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8FF9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FEE1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56B9F1" w14:textId="77777777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C27FBC3" w14:textId="77777777" w:rsidR="000B6D2C" w:rsidRPr="00EB0442" w:rsidRDefault="000B6D2C" w:rsidP="000B6D2C">
      <w:pPr>
        <w:pStyle w:val="Nagwek1"/>
        <w:rPr>
          <w:rFonts w:ascii="Verdana" w:hAnsi="Verdana" w:cs="Times New Roman"/>
          <w:sz w:val="16"/>
          <w:szCs w:val="16"/>
        </w:rPr>
      </w:pPr>
      <w:r w:rsidRPr="00EB0442">
        <w:rPr>
          <w:rFonts w:ascii="Verdana" w:hAnsi="Verdana" w:cs="Times New Roman"/>
          <w:sz w:val="16"/>
          <w:szCs w:val="16"/>
        </w:rPr>
        <w:tab/>
        <w:t>Imię i Nazwisko</w:t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</w:p>
    <w:p w14:paraId="64F2496F" w14:textId="77777777" w:rsidR="000B6D2C" w:rsidRPr="00EB0442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EB0442">
        <w:rPr>
          <w:rFonts w:ascii="Verdana" w:hAnsi="Verdana"/>
          <w:sz w:val="16"/>
          <w:szCs w:val="16"/>
        </w:rPr>
        <w:tab/>
      </w:r>
      <w:r w:rsidRPr="00EB0442">
        <w:rPr>
          <w:rFonts w:ascii="Verdana" w:hAnsi="Verdana"/>
          <w:sz w:val="16"/>
          <w:szCs w:val="16"/>
        </w:rPr>
        <w:tab/>
        <w:t xml:space="preserve"> </w:t>
      </w:r>
    </w:p>
    <w:p w14:paraId="3DF80489" w14:textId="77777777" w:rsidR="000B6D2C" w:rsidRPr="00EB0442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EB0442">
        <w:rPr>
          <w:rFonts w:ascii="Verdana" w:hAnsi="Verdana"/>
          <w:sz w:val="16"/>
          <w:szCs w:val="16"/>
        </w:rPr>
        <w:tab/>
      </w:r>
      <w:r w:rsidRPr="00EB0442">
        <w:rPr>
          <w:rFonts w:ascii="Verdana" w:hAnsi="Verdana"/>
          <w:sz w:val="16"/>
          <w:szCs w:val="16"/>
        </w:rPr>
        <w:tab/>
      </w:r>
    </w:p>
    <w:p w14:paraId="6ED2D41C" w14:textId="77777777" w:rsidR="000B6D2C" w:rsidRPr="00EB0442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292015EF" w14:textId="77777777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EB0442">
        <w:rPr>
          <w:rFonts w:ascii="Verdana" w:hAnsi="Verdana"/>
          <w:sz w:val="16"/>
          <w:szCs w:val="16"/>
        </w:rPr>
        <w:t>ych</w:t>
      </w:r>
      <w:proofErr w:type="spellEnd"/>
      <w:r w:rsidRPr="00EB0442">
        <w:rPr>
          <w:rFonts w:ascii="Verdana" w:hAnsi="Verdana"/>
          <w:sz w:val="16"/>
          <w:szCs w:val="16"/>
        </w:rPr>
        <w:t>) dokumentu(ów)</w:t>
      </w:r>
    </w:p>
    <w:p w14:paraId="4EF62AB2" w14:textId="77777777" w:rsidR="000B6D2C" w:rsidRPr="00EB0442" w:rsidRDefault="000B6D2C" w:rsidP="000B6D2C">
      <w:p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4D0C355" w14:textId="77777777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załącznikami do niniejszej oferty są:</w:t>
      </w:r>
    </w:p>
    <w:p w14:paraId="67E27775" w14:textId="77777777" w:rsidR="000B6D2C" w:rsidRPr="00EB0442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0DACB3" w14:textId="77777777" w:rsidR="000B6D2C" w:rsidRPr="00EB0442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5A75022" w14:textId="77777777" w:rsidR="000B6D2C" w:rsidRPr="00EB0442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7EB9DAA0" w14:textId="77777777" w:rsidR="000B6D2C" w:rsidRPr="00EB0442" w:rsidRDefault="000B6D2C" w:rsidP="000B6D2C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3B0527C2" w14:textId="77777777" w:rsidR="000B6D2C" w:rsidRPr="00EB0442" w:rsidRDefault="000B6D2C" w:rsidP="000B6D2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6AE05F17" w:rsidR="00FE545C" w:rsidRPr="00EB0442" w:rsidRDefault="00FE545C" w:rsidP="000B6D2C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EB0442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9DC1D" w14:textId="77777777" w:rsidR="00351027" w:rsidRDefault="00351027">
      <w:r>
        <w:separator/>
      </w:r>
    </w:p>
  </w:endnote>
  <w:endnote w:type="continuationSeparator" w:id="0">
    <w:p w14:paraId="11F9AEAB" w14:textId="77777777" w:rsidR="00351027" w:rsidRDefault="0035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A4FD9" w14:textId="77777777" w:rsidR="00351027" w:rsidRDefault="00351027">
      <w:r>
        <w:separator/>
      </w:r>
    </w:p>
  </w:footnote>
  <w:footnote w:type="continuationSeparator" w:id="0">
    <w:p w14:paraId="2F8FA54B" w14:textId="77777777" w:rsidR="00351027" w:rsidRDefault="0035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45618"/>
    <w:rsid w:val="00056A44"/>
    <w:rsid w:val="000704FC"/>
    <w:rsid w:val="00071CCC"/>
    <w:rsid w:val="00081341"/>
    <w:rsid w:val="000822F5"/>
    <w:rsid w:val="00085E14"/>
    <w:rsid w:val="000868FF"/>
    <w:rsid w:val="000960B7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459F6"/>
    <w:rsid w:val="001524A2"/>
    <w:rsid w:val="00157125"/>
    <w:rsid w:val="00164B09"/>
    <w:rsid w:val="001801DD"/>
    <w:rsid w:val="0018064E"/>
    <w:rsid w:val="00183576"/>
    <w:rsid w:val="00184C84"/>
    <w:rsid w:val="00185405"/>
    <w:rsid w:val="0019174F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7478"/>
    <w:rsid w:val="00220D50"/>
    <w:rsid w:val="00224CB0"/>
    <w:rsid w:val="002257B4"/>
    <w:rsid w:val="00241D52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00DF6"/>
    <w:rsid w:val="00315A4A"/>
    <w:rsid w:val="003257D2"/>
    <w:rsid w:val="00333C8A"/>
    <w:rsid w:val="00335B1B"/>
    <w:rsid w:val="00351027"/>
    <w:rsid w:val="00351DCD"/>
    <w:rsid w:val="003556A2"/>
    <w:rsid w:val="003571ED"/>
    <w:rsid w:val="00382315"/>
    <w:rsid w:val="003831B5"/>
    <w:rsid w:val="003862BF"/>
    <w:rsid w:val="003A48A5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56040"/>
    <w:rsid w:val="00474217"/>
    <w:rsid w:val="004A02B1"/>
    <w:rsid w:val="004A1F00"/>
    <w:rsid w:val="004A45FA"/>
    <w:rsid w:val="004A4F37"/>
    <w:rsid w:val="004B686D"/>
    <w:rsid w:val="004B7300"/>
    <w:rsid w:val="004C19D7"/>
    <w:rsid w:val="004C6753"/>
    <w:rsid w:val="004E5131"/>
    <w:rsid w:val="004F3CA4"/>
    <w:rsid w:val="0052767D"/>
    <w:rsid w:val="005303EF"/>
    <w:rsid w:val="00535F97"/>
    <w:rsid w:val="00555CAF"/>
    <w:rsid w:val="005615F4"/>
    <w:rsid w:val="00561ADF"/>
    <w:rsid w:val="00562023"/>
    <w:rsid w:val="00566E17"/>
    <w:rsid w:val="00595C87"/>
    <w:rsid w:val="005A0E0C"/>
    <w:rsid w:val="005A5322"/>
    <w:rsid w:val="005B0EFD"/>
    <w:rsid w:val="005B3332"/>
    <w:rsid w:val="005C14A3"/>
    <w:rsid w:val="005D2C65"/>
    <w:rsid w:val="005D2C98"/>
    <w:rsid w:val="005E6D94"/>
    <w:rsid w:val="0061375F"/>
    <w:rsid w:val="0063384F"/>
    <w:rsid w:val="00643C6F"/>
    <w:rsid w:val="00644080"/>
    <w:rsid w:val="00646202"/>
    <w:rsid w:val="0065290F"/>
    <w:rsid w:val="006603ED"/>
    <w:rsid w:val="00665646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33037"/>
    <w:rsid w:val="00734025"/>
    <w:rsid w:val="00741132"/>
    <w:rsid w:val="00766509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F0436"/>
    <w:rsid w:val="00816B76"/>
    <w:rsid w:val="00820C6F"/>
    <w:rsid w:val="008273CE"/>
    <w:rsid w:val="00833933"/>
    <w:rsid w:val="00844B18"/>
    <w:rsid w:val="00853083"/>
    <w:rsid w:val="0085663A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32EC"/>
    <w:rsid w:val="00904823"/>
    <w:rsid w:val="0090584B"/>
    <w:rsid w:val="00905B2B"/>
    <w:rsid w:val="00907B61"/>
    <w:rsid w:val="0091645D"/>
    <w:rsid w:val="00920A8C"/>
    <w:rsid w:val="00921439"/>
    <w:rsid w:val="00946550"/>
    <w:rsid w:val="009628F3"/>
    <w:rsid w:val="0096498C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272EC"/>
    <w:rsid w:val="00B33EE5"/>
    <w:rsid w:val="00B46AF9"/>
    <w:rsid w:val="00B629A2"/>
    <w:rsid w:val="00B67100"/>
    <w:rsid w:val="00B718A7"/>
    <w:rsid w:val="00B77460"/>
    <w:rsid w:val="00B774DC"/>
    <w:rsid w:val="00B92379"/>
    <w:rsid w:val="00BB2AC8"/>
    <w:rsid w:val="00BD2683"/>
    <w:rsid w:val="00BD4AE2"/>
    <w:rsid w:val="00BF0255"/>
    <w:rsid w:val="00BF6706"/>
    <w:rsid w:val="00C16C38"/>
    <w:rsid w:val="00C36CA0"/>
    <w:rsid w:val="00C43C78"/>
    <w:rsid w:val="00C45E1C"/>
    <w:rsid w:val="00C460D4"/>
    <w:rsid w:val="00C570FD"/>
    <w:rsid w:val="00C61CA4"/>
    <w:rsid w:val="00C67CB1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B0442"/>
    <w:rsid w:val="00EB225B"/>
    <w:rsid w:val="00EB5064"/>
    <w:rsid w:val="00EC0BEA"/>
    <w:rsid w:val="00EC2604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2025-08-04T07:24:00Z</cp:lastPrinted>
  <dcterms:created xsi:type="dcterms:W3CDTF">2025-10-30T08:36:00Z</dcterms:created>
  <dcterms:modified xsi:type="dcterms:W3CDTF">2025-10-30T13:30:00Z</dcterms:modified>
</cp:coreProperties>
</file>