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743E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743E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743EF">
        <w:rPr>
          <w:sz w:val="22"/>
          <w:szCs w:val="22"/>
        </w:rPr>
        <w:t>2025-10-30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743EF" w:rsidRPr="003743EF" w:rsidRDefault="003743EF" w:rsidP="00FB7F50">
      <w:pPr>
        <w:spacing w:after="40"/>
        <w:rPr>
          <w:b/>
          <w:bCs/>
          <w:sz w:val="22"/>
          <w:szCs w:val="22"/>
        </w:rPr>
      </w:pPr>
      <w:r w:rsidRPr="003743EF">
        <w:rPr>
          <w:b/>
          <w:bCs/>
          <w:sz w:val="22"/>
          <w:szCs w:val="22"/>
        </w:rPr>
        <w:t>Akademia Górniczo - Hutnicza</w:t>
      </w:r>
    </w:p>
    <w:p w:rsidR="003743EF" w:rsidRPr="003743EF" w:rsidRDefault="003743EF" w:rsidP="00FB7F50">
      <w:pPr>
        <w:spacing w:after="40"/>
        <w:rPr>
          <w:b/>
          <w:bCs/>
          <w:sz w:val="22"/>
          <w:szCs w:val="22"/>
        </w:rPr>
      </w:pPr>
      <w:r w:rsidRPr="003743EF">
        <w:rPr>
          <w:b/>
          <w:bCs/>
          <w:sz w:val="22"/>
          <w:szCs w:val="22"/>
        </w:rPr>
        <w:t>im. Stanisława Staszica w Krakowie</w:t>
      </w:r>
    </w:p>
    <w:p w:rsidR="00FB7F50" w:rsidRPr="002245BE" w:rsidRDefault="003743EF" w:rsidP="00FB7F50">
      <w:pPr>
        <w:spacing w:after="40"/>
        <w:rPr>
          <w:b/>
          <w:bCs/>
          <w:sz w:val="22"/>
          <w:szCs w:val="22"/>
        </w:rPr>
      </w:pPr>
      <w:r w:rsidRPr="003743EF">
        <w:rPr>
          <w:b/>
          <w:bCs/>
          <w:sz w:val="22"/>
          <w:szCs w:val="22"/>
        </w:rPr>
        <w:t>Dział Zamówień Publicznych</w:t>
      </w:r>
    </w:p>
    <w:p w:rsidR="00FB7F50" w:rsidRPr="002245BE" w:rsidRDefault="003743EF" w:rsidP="00FB7F50">
      <w:pPr>
        <w:rPr>
          <w:sz w:val="22"/>
          <w:szCs w:val="22"/>
        </w:rPr>
      </w:pPr>
      <w:r w:rsidRPr="003743E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743EF">
        <w:rPr>
          <w:sz w:val="22"/>
          <w:szCs w:val="22"/>
        </w:rPr>
        <w:t>30</w:t>
      </w:r>
    </w:p>
    <w:p w:rsidR="00FB7F50" w:rsidRPr="002245BE" w:rsidRDefault="003743EF" w:rsidP="00FB7F50">
      <w:pPr>
        <w:rPr>
          <w:sz w:val="22"/>
          <w:szCs w:val="22"/>
        </w:rPr>
      </w:pPr>
      <w:r w:rsidRPr="003743E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743EF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743EF" w:rsidRPr="00607F9B" w:rsidTr="00B31723">
        <w:trPr>
          <w:trHeight w:val="638"/>
        </w:trPr>
        <w:tc>
          <w:tcPr>
            <w:tcW w:w="959" w:type="dxa"/>
            <w:shd w:val="clear" w:color="auto" w:fill="auto"/>
          </w:tcPr>
          <w:p w:rsidR="003743EF" w:rsidRPr="00607F9B" w:rsidRDefault="003743EF" w:rsidP="00B317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743EF" w:rsidRPr="00607F9B" w:rsidRDefault="003743EF" w:rsidP="00B317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743E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743E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43EF">
              <w:rPr>
                <w:b/>
                <w:bCs/>
                <w:sz w:val="22"/>
                <w:szCs w:val="22"/>
              </w:rPr>
              <w:t xml:space="preserve">Dostawa monitorów interaktywnych </w:t>
            </w:r>
            <w:proofErr w:type="spellStart"/>
            <w:r w:rsidRPr="003743EF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3743EF">
              <w:rPr>
                <w:b/>
                <w:bCs/>
                <w:sz w:val="22"/>
                <w:szCs w:val="22"/>
              </w:rPr>
              <w:t xml:space="preserve"> - KC-DE-zp.272-565/25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43EF">
              <w:rPr>
                <w:b/>
                <w:sz w:val="22"/>
                <w:szCs w:val="22"/>
              </w:rPr>
              <w:t>KC-DE-zp.272-565/25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743EF" w:rsidTr="00B317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743EF" w:rsidRPr="00D26ED6" w:rsidRDefault="003743EF" w:rsidP="00B3172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743EF">
              <w:rPr>
                <w:b/>
                <w:sz w:val="22"/>
                <w:szCs w:val="22"/>
              </w:rPr>
              <w:t>Poke</w:t>
            </w:r>
            <w:proofErr w:type="spellEnd"/>
            <w:r w:rsidRPr="003743E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743EF">
              <w:rPr>
                <w:b/>
                <w:sz w:val="22"/>
                <w:szCs w:val="22"/>
              </w:rPr>
              <w:t>Yoke</w:t>
            </w:r>
            <w:proofErr w:type="spellEnd"/>
            <w:r w:rsidRPr="003743EF">
              <w:rPr>
                <w:b/>
                <w:sz w:val="22"/>
                <w:szCs w:val="22"/>
              </w:rPr>
              <w:t xml:space="preserve"> Marcin Szopa</w:t>
            </w:r>
          </w:p>
          <w:p w:rsidR="003743EF" w:rsidRPr="009F0E5C" w:rsidRDefault="003743EF" w:rsidP="00B31723">
            <w:pPr>
              <w:jc w:val="both"/>
              <w:rPr>
                <w:bCs/>
                <w:sz w:val="22"/>
                <w:szCs w:val="22"/>
              </w:rPr>
            </w:pPr>
            <w:r w:rsidRPr="003743EF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43EF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743EF" w:rsidRPr="009F0E5C" w:rsidRDefault="003743EF" w:rsidP="00B31723">
            <w:pPr>
              <w:jc w:val="both"/>
              <w:rPr>
                <w:bCs/>
                <w:sz w:val="22"/>
                <w:szCs w:val="22"/>
              </w:rPr>
            </w:pPr>
            <w:r w:rsidRPr="003743EF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43EF">
              <w:rPr>
                <w:bCs/>
                <w:sz w:val="22"/>
                <w:szCs w:val="22"/>
              </w:rPr>
              <w:t>Bibice</w:t>
            </w:r>
          </w:p>
          <w:p w:rsidR="003743EF" w:rsidRPr="00D26ED6" w:rsidRDefault="003743EF" w:rsidP="00B3172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743EF">
              <w:rPr>
                <w:b/>
                <w:sz w:val="22"/>
                <w:szCs w:val="22"/>
              </w:rPr>
              <w:t>20 541.00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743EF" w:rsidRDefault="003743EF" w:rsidP="00B3172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843"/>
        <w:gridCol w:w="1559"/>
        <w:gridCol w:w="2127"/>
      </w:tblGrid>
      <w:tr w:rsidR="003E4F05" w:rsidRPr="008567C7" w:rsidTr="003E4F05">
        <w:trPr>
          <w:trHeight w:val="510"/>
        </w:trPr>
        <w:tc>
          <w:tcPr>
            <w:tcW w:w="709" w:type="dxa"/>
            <w:vAlign w:val="center"/>
          </w:tcPr>
          <w:p w:rsidR="003E4F05" w:rsidRPr="008567C7" w:rsidRDefault="003E4F0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3E4F05" w:rsidRPr="008567C7" w:rsidRDefault="003E4F0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3E4F05" w:rsidRPr="008567C7" w:rsidRDefault="003E4F0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3E4F05" w:rsidRPr="008567C7" w:rsidRDefault="003E4F0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:rsidR="003E4F05" w:rsidRPr="008567C7" w:rsidRDefault="003E4F0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E4F05" w:rsidRPr="008567C7" w:rsidTr="003E4F05">
        <w:tc>
          <w:tcPr>
            <w:tcW w:w="709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3E4F05" w:rsidRPr="002B6761" w:rsidRDefault="003E4F05" w:rsidP="00B317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743EF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3743E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743EF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3743E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:rsidR="003E4F05" w:rsidRPr="008567C7" w:rsidRDefault="003E4F05" w:rsidP="00B317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E4F05" w:rsidRPr="001B7815" w:rsidRDefault="003E4F05" w:rsidP="00B317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843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E4F05" w:rsidRPr="008567C7" w:rsidTr="003E4F05">
        <w:tc>
          <w:tcPr>
            <w:tcW w:w="709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3E4F05" w:rsidRPr="002B6761" w:rsidRDefault="003E4F05" w:rsidP="00B317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3E4F05" w:rsidRPr="008567C7" w:rsidRDefault="003E4F05" w:rsidP="00B317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E4F05" w:rsidRPr="001B7815" w:rsidRDefault="003E4F05" w:rsidP="00B317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sz w:val="18"/>
                <w:szCs w:val="18"/>
              </w:rPr>
              <w:t xml:space="preserve">  59,09</w:t>
            </w:r>
          </w:p>
        </w:tc>
        <w:tc>
          <w:tcPr>
            <w:tcW w:w="1559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sz w:val="18"/>
                <w:szCs w:val="18"/>
              </w:rPr>
              <w:t xml:space="preserve">  99,09</w:t>
            </w:r>
          </w:p>
        </w:tc>
      </w:tr>
      <w:tr w:rsidR="003E4F05" w:rsidRPr="008567C7" w:rsidTr="003E4F05">
        <w:tc>
          <w:tcPr>
            <w:tcW w:w="709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3E4F05" w:rsidRPr="002B6761" w:rsidRDefault="003E4F05" w:rsidP="00B317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743EF">
              <w:rPr>
                <w:rFonts w:ascii="Times New Roman" w:hAnsi="Times New Roman" w:cs="Times New Roman"/>
                <w:b/>
                <w:sz w:val="18"/>
                <w:szCs w:val="18"/>
              </w:rPr>
              <w:t>Wilanka</w:t>
            </w:r>
            <w:proofErr w:type="spellEnd"/>
            <w:r w:rsidRPr="003743E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3E4F05" w:rsidRPr="008567C7" w:rsidRDefault="003E4F05" w:rsidP="00B317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Lindleya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E4F05" w:rsidRPr="001B7815" w:rsidRDefault="003E4F05" w:rsidP="00B317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02-013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43E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1559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127" w:type="dxa"/>
            <w:vAlign w:val="center"/>
          </w:tcPr>
          <w:p w:rsidR="003E4F05" w:rsidRPr="008567C7" w:rsidRDefault="003E4F05" w:rsidP="00B317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43E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</w:tr>
    </w:tbl>
    <w:p w:rsidR="00E85D70" w:rsidRDefault="003E4F05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 Zamawiający nie przyznawał punktów ponieważ oferta został odrzucona</w:t>
      </w: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F25" w:rsidRDefault="00301F25">
      <w:r>
        <w:separator/>
      </w:r>
    </w:p>
  </w:endnote>
  <w:endnote w:type="continuationSeparator" w:id="0">
    <w:p w:rsidR="00301F25" w:rsidRDefault="0030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F25" w:rsidRDefault="00301F25">
      <w:r>
        <w:separator/>
      </w:r>
    </w:p>
  </w:footnote>
  <w:footnote w:type="continuationSeparator" w:id="0">
    <w:p w:rsidR="00301F25" w:rsidRDefault="00301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F2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1F25"/>
    <w:rsid w:val="003445A0"/>
    <w:rsid w:val="003743EF"/>
    <w:rsid w:val="003A0AFC"/>
    <w:rsid w:val="003D611C"/>
    <w:rsid w:val="003E4F05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AB3CF9"/>
  <w15:chartTrackingRefBased/>
  <w15:docId w15:val="{8AD9BC15-44B6-419B-993C-6E0F7F0A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208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2025-10-30T11:34:00Z</dcterms:created>
  <dcterms:modified xsi:type="dcterms:W3CDTF">2025-10-30T11:36:00Z</dcterms:modified>
</cp:coreProperties>
</file>