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F8F0D" w14:textId="7C047E44" w:rsidR="00025386" w:rsidRPr="00EC08A2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EC08A2">
        <w:rPr>
          <w:rFonts w:ascii="Verdana" w:hAnsi="Verdana"/>
          <w:bCs/>
          <w:i w:val="0"/>
          <w:sz w:val="18"/>
          <w:szCs w:val="18"/>
        </w:rPr>
        <w:t xml:space="preserve">Załącznik nr </w:t>
      </w:r>
      <w:r w:rsidR="00A8442D" w:rsidRPr="00EC08A2">
        <w:rPr>
          <w:rFonts w:ascii="Verdana" w:hAnsi="Verdana"/>
          <w:bCs/>
          <w:i w:val="0"/>
          <w:sz w:val="18"/>
          <w:szCs w:val="18"/>
        </w:rPr>
        <w:t>7</w:t>
      </w:r>
      <w:r w:rsidR="007666D6" w:rsidRPr="00EC08A2">
        <w:rPr>
          <w:rFonts w:ascii="Verdana" w:hAnsi="Verdana"/>
          <w:bCs/>
          <w:i w:val="0"/>
          <w:sz w:val="18"/>
          <w:szCs w:val="18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EC08A2" w14:paraId="5848A7C3" w14:textId="77777777" w:rsidTr="00AF7375">
        <w:tc>
          <w:tcPr>
            <w:tcW w:w="9104" w:type="dxa"/>
          </w:tcPr>
          <w:p w14:paraId="36CFADBB" w14:textId="77777777" w:rsidR="007666D6" w:rsidRPr="00EC08A2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EC08A2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EC08A2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EC08A2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EC08A2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EC08A2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EC08A2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067A6998" w14:textId="77777777" w:rsidR="004E27D7" w:rsidRPr="00EC08A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EC08A2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EC08A2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EC08A2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21319954" w14:textId="77777777" w:rsidR="004E27D7" w:rsidRPr="00EC08A2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6D3EC55" w14:textId="77777777" w:rsidR="00E27ABB" w:rsidRPr="00EC08A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EC08A2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EC08A2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B1E30EE" w14:textId="77777777" w:rsidR="00E27ABB" w:rsidRPr="00EC08A2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047C8D8" w14:textId="77777777" w:rsidR="00E27ABB" w:rsidRPr="00EC08A2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EC08A2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EC08A2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7CF0CAA6" w14:textId="77777777" w:rsidR="00E27ABB" w:rsidRPr="00EC08A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C9B4DBF" w14:textId="77777777" w:rsidR="00E27ABB" w:rsidRPr="00EC08A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EC08A2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5218AA6A" w14:textId="15C889F1" w:rsidR="00E27ABB" w:rsidRPr="00EC08A2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EC08A2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EC08A2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EC08A2">
        <w:rPr>
          <w:rFonts w:ascii="Verdana" w:hAnsi="Verdana"/>
          <w:sz w:val="18"/>
          <w:szCs w:val="18"/>
        </w:rPr>
        <w:t xml:space="preserve"> ustawy </w:t>
      </w:r>
      <w:r w:rsidR="00EF3368" w:rsidRPr="00EC08A2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4A52F1" w:rsidRPr="00EC08A2">
        <w:rPr>
          <w:rFonts w:ascii="Verdana" w:hAnsi="Verdana"/>
          <w:sz w:val="18"/>
          <w:szCs w:val="18"/>
        </w:rPr>
        <w:t>(</w:t>
      </w:r>
      <w:proofErr w:type="spellStart"/>
      <w:r w:rsidR="00FA368F" w:rsidRPr="005B5B3D">
        <w:rPr>
          <w:rFonts w:ascii="Verdana" w:hAnsi="Verdana"/>
          <w:sz w:val="18"/>
          <w:szCs w:val="18"/>
        </w:rPr>
        <w:t>t.j</w:t>
      </w:r>
      <w:proofErr w:type="spellEnd"/>
      <w:r w:rsidR="00FA368F" w:rsidRPr="005B5B3D">
        <w:rPr>
          <w:rFonts w:ascii="Verdana" w:hAnsi="Verdana"/>
          <w:sz w:val="18"/>
          <w:szCs w:val="18"/>
        </w:rPr>
        <w:t>. Dz.U.2024.1320</w:t>
      </w:r>
      <w:r w:rsidR="004A52F1" w:rsidRPr="00EC08A2">
        <w:rPr>
          <w:rFonts w:ascii="Verdana" w:hAnsi="Verdana"/>
          <w:sz w:val="18"/>
          <w:szCs w:val="18"/>
        </w:rPr>
        <w:t>)</w:t>
      </w:r>
      <w:r w:rsidR="00E27ABB" w:rsidRPr="00EC08A2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EC08A2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EC08A2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174E8073" w14:textId="77777777" w:rsidR="00E27ABB" w:rsidRPr="00EC08A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EC08A2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39A26A62" w14:textId="77777777" w:rsidR="00E27ABB" w:rsidRPr="00EC08A2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6D80AB1" w14:textId="77777777" w:rsidR="00DC652A" w:rsidRPr="00EC08A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491F0104" w14:textId="77777777" w:rsidR="00DC652A" w:rsidRPr="00EC08A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EC08A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25FAEF82" w14:textId="14731CAB" w:rsidR="00946939" w:rsidRPr="00EC08A2" w:rsidRDefault="00BE3BCE" w:rsidP="00E91E6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D0642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DD0642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DD0642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DD0642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  <w:r w:rsidR="00946939" w:rsidRPr="00DD0642">
        <w:rPr>
          <w:rFonts w:ascii="Verdana" w:hAnsi="Verdana"/>
          <w:sz w:val="18"/>
          <w:szCs w:val="18"/>
        </w:rPr>
        <w:t xml:space="preserve"> </w:t>
      </w:r>
      <w:r w:rsidR="0061241D" w:rsidRPr="00EC08A2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nadzór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 oparta o nowe technologie" KC-DE-zp.272-</w:t>
      </w:r>
      <w:r w:rsidR="00FA368F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652</w:t>
      </w:r>
      <w:r w:rsidR="0061241D" w:rsidRPr="00EC08A2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/25</w:t>
      </w:r>
      <w:r w:rsidR="003470CC" w:rsidRPr="00EC08A2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.</w:t>
      </w:r>
    </w:p>
    <w:p w14:paraId="1F94EBA1" w14:textId="0ED53FBD" w:rsidR="00DC652A" w:rsidRPr="00EC08A2" w:rsidRDefault="00CB29AC" w:rsidP="0094693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EC08A2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EC08A2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2F20549C" w14:textId="77777777" w:rsidR="00DC652A" w:rsidRPr="00EC08A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EC08A2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EC08A2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EC08A2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065AA557" w14:textId="77777777" w:rsidR="0093388F" w:rsidRPr="00EC08A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EC08A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EC08A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1" w:name="_Hlk60300768"/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EC08A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79D5E0A9" w14:textId="77777777" w:rsidR="00CB29AC" w:rsidRPr="00EC08A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D18B7B8" w14:textId="6346A90D" w:rsidR="00830970" w:rsidRPr="00EC08A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EC08A2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EC08A2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584CDF4A" w14:textId="77777777" w:rsid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761172D3" w14:textId="77777777" w:rsidR="00EC08A2" w:rsidRDefault="00EC08A2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373426A5" w14:textId="77777777" w:rsidR="00EC08A2" w:rsidRPr="00EC08A2" w:rsidRDefault="00EC08A2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bookmarkEnd w:id="0"/>
    <w:p w14:paraId="2E3005AB" w14:textId="77777777" w:rsidR="002F0A95" w:rsidRPr="00EC08A2" w:rsidRDefault="002F0A95" w:rsidP="002F0A95">
      <w:pPr>
        <w:spacing w:after="0" w:line="240" w:lineRule="auto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i/>
          <w:iCs/>
          <w:color w:val="FF0000"/>
          <w:sz w:val="18"/>
          <w:szCs w:val="18"/>
          <w:lang w:eastAsia="pl-PL"/>
        </w:rPr>
        <w:t>Dokument należy sporządzić w postaci elektronicznej i podpisać kwalifikowanym</w:t>
      </w:r>
    </w:p>
    <w:p w14:paraId="5B68481D" w14:textId="5AB275F0" w:rsidR="00025386" w:rsidRPr="00EC08A2" w:rsidRDefault="002F0A95" w:rsidP="00E829E6">
      <w:pPr>
        <w:spacing w:after="0" w:line="240" w:lineRule="auto"/>
        <w:ind w:left="284" w:hanging="284"/>
        <w:jc w:val="center"/>
        <w:rPr>
          <w:rFonts w:ascii="Verdana" w:hAnsi="Verdana"/>
          <w:sz w:val="18"/>
          <w:szCs w:val="18"/>
        </w:rPr>
      </w:pPr>
      <w:r w:rsidRPr="00EC08A2">
        <w:rPr>
          <w:rFonts w:ascii="Verdana" w:eastAsia="Times New Roman" w:hAnsi="Verdana"/>
          <w:i/>
          <w:iCs/>
          <w:color w:val="FF0000"/>
          <w:sz w:val="18"/>
          <w:szCs w:val="18"/>
          <w:lang w:eastAsia="pl-PL"/>
        </w:rPr>
        <w:t>podpisem elektronicznym lub podpisem zaufanym lub podpisem osobistym przez osobę uprawnioną do składania  oświadczeń woli w imieniu podmiotu udostępniającego zasoby</w:t>
      </w:r>
      <w:r w:rsidR="00E829E6" w:rsidRPr="00EC08A2">
        <w:rPr>
          <w:rFonts w:ascii="Verdana" w:eastAsia="Times New Roman" w:hAnsi="Verdana"/>
          <w:i/>
          <w:iCs/>
          <w:color w:val="FF0000"/>
          <w:sz w:val="18"/>
          <w:szCs w:val="18"/>
          <w:lang w:eastAsia="pl-PL"/>
        </w:rPr>
        <w:t>.</w:t>
      </w:r>
    </w:p>
    <w:sectPr w:rsidR="00025386" w:rsidRPr="00EC08A2" w:rsidSect="00BF11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7878E" w14:textId="77777777" w:rsidR="003351D4" w:rsidRDefault="003351D4" w:rsidP="00025386">
      <w:pPr>
        <w:spacing w:after="0" w:line="240" w:lineRule="auto"/>
      </w:pPr>
      <w:r>
        <w:separator/>
      </w:r>
    </w:p>
  </w:endnote>
  <w:endnote w:type="continuationSeparator" w:id="0">
    <w:p w14:paraId="289EF594" w14:textId="77777777" w:rsidR="003351D4" w:rsidRDefault="003351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11EB0FE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4B6EE" w14:textId="77777777" w:rsidR="003351D4" w:rsidRDefault="003351D4" w:rsidP="00025386">
      <w:pPr>
        <w:spacing w:after="0" w:line="240" w:lineRule="auto"/>
      </w:pPr>
      <w:r>
        <w:separator/>
      </w:r>
    </w:p>
  </w:footnote>
  <w:footnote w:type="continuationSeparator" w:id="0">
    <w:p w14:paraId="6F89B44C" w14:textId="77777777" w:rsidR="003351D4" w:rsidRDefault="003351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226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5386"/>
    <w:rsid w:val="000423B9"/>
    <w:rsid w:val="00084786"/>
    <w:rsid w:val="00121F32"/>
    <w:rsid w:val="0016158F"/>
    <w:rsid w:val="00170FF2"/>
    <w:rsid w:val="001C2314"/>
    <w:rsid w:val="00213980"/>
    <w:rsid w:val="00217CEA"/>
    <w:rsid w:val="00242A86"/>
    <w:rsid w:val="00252281"/>
    <w:rsid w:val="002C6D0F"/>
    <w:rsid w:val="002F0A95"/>
    <w:rsid w:val="003351D4"/>
    <w:rsid w:val="003470CC"/>
    <w:rsid w:val="00350032"/>
    <w:rsid w:val="00417B26"/>
    <w:rsid w:val="004374F2"/>
    <w:rsid w:val="004422C0"/>
    <w:rsid w:val="00446885"/>
    <w:rsid w:val="00460705"/>
    <w:rsid w:val="00485239"/>
    <w:rsid w:val="004A52F1"/>
    <w:rsid w:val="004E27D7"/>
    <w:rsid w:val="00510454"/>
    <w:rsid w:val="0055145C"/>
    <w:rsid w:val="005624D8"/>
    <w:rsid w:val="005D2FB3"/>
    <w:rsid w:val="0061241D"/>
    <w:rsid w:val="00620476"/>
    <w:rsid w:val="00657A47"/>
    <w:rsid w:val="007247A1"/>
    <w:rsid w:val="00735C05"/>
    <w:rsid w:val="00745A44"/>
    <w:rsid w:val="00753C6D"/>
    <w:rsid w:val="007666D6"/>
    <w:rsid w:val="007A57E5"/>
    <w:rsid w:val="007F670E"/>
    <w:rsid w:val="00805D88"/>
    <w:rsid w:val="00824D73"/>
    <w:rsid w:val="00830970"/>
    <w:rsid w:val="008B797E"/>
    <w:rsid w:val="008E0486"/>
    <w:rsid w:val="008F2498"/>
    <w:rsid w:val="0093388F"/>
    <w:rsid w:val="00946939"/>
    <w:rsid w:val="009B1FCF"/>
    <w:rsid w:val="009B7290"/>
    <w:rsid w:val="00A37181"/>
    <w:rsid w:val="00A56A6F"/>
    <w:rsid w:val="00A8442D"/>
    <w:rsid w:val="00A87380"/>
    <w:rsid w:val="00AF7375"/>
    <w:rsid w:val="00B34065"/>
    <w:rsid w:val="00B77707"/>
    <w:rsid w:val="00B9016F"/>
    <w:rsid w:val="00BA67C1"/>
    <w:rsid w:val="00BE3BCE"/>
    <w:rsid w:val="00BF11A4"/>
    <w:rsid w:val="00C62DD0"/>
    <w:rsid w:val="00CB29AC"/>
    <w:rsid w:val="00D55FC4"/>
    <w:rsid w:val="00D9320D"/>
    <w:rsid w:val="00DC4842"/>
    <w:rsid w:val="00DC587A"/>
    <w:rsid w:val="00DC652A"/>
    <w:rsid w:val="00DD0642"/>
    <w:rsid w:val="00DE3B21"/>
    <w:rsid w:val="00DE73DD"/>
    <w:rsid w:val="00E27ABB"/>
    <w:rsid w:val="00E4231B"/>
    <w:rsid w:val="00E67109"/>
    <w:rsid w:val="00E829E6"/>
    <w:rsid w:val="00E86D3B"/>
    <w:rsid w:val="00E91E6A"/>
    <w:rsid w:val="00EC08A2"/>
    <w:rsid w:val="00ED5256"/>
    <w:rsid w:val="00EF3368"/>
    <w:rsid w:val="00F334B4"/>
    <w:rsid w:val="00F460F0"/>
    <w:rsid w:val="00FA368F"/>
    <w:rsid w:val="00FA4F2B"/>
    <w:rsid w:val="00FB7BA7"/>
    <w:rsid w:val="00FF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5</cp:revision>
  <cp:lastPrinted>2022-01-11T13:23:00Z</cp:lastPrinted>
  <dcterms:created xsi:type="dcterms:W3CDTF">2025-08-28T07:27:00Z</dcterms:created>
  <dcterms:modified xsi:type="dcterms:W3CDTF">2025-10-28T18:44:00Z</dcterms:modified>
</cp:coreProperties>
</file>