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59E9A" w14:textId="42262BEB" w:rsidR="008D2AB8" w:rsidRPr="00EA516E" w:rsidRDefault="008D2AB8" w:rsidP="00EA516E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b w:val="0"/>
          <w:sz w:val="20"/>
          <w:szCs w:val="20"/>
        </w:rPr>
        <w:tab/>
      </w:r>
      <w:r w:rsidRPr="00EA516E">
        <w:rPr>
          <w:rFonts w:ascii="Verdana" w:hAnsi="Verdana"/>
          <w:sz w:val="20"/>
          <w:szCs w:val="20"/>
        </w:rPr>
        <w:t xml:space="preserve">Załącznik nr </w:t>
      </w:r>
      <w:r w:rsidR="00012286" w:rsidRPr="00EA516E">
        <w:rPr>
          <w:rFonts w:ascii="Verdana" w:hAnsi="Verdana"/>
          <w:sz w:val="20"/>
          <w:szCs w:val="20"/>
        </w:rPr>
        <w:t>1</w:t>
      </w:r>
    </w:p>
    <w:p w14:paraId="18025237" w14:textId="77777777" w:rsidR="008D2AB8" w:rsidRPr="00EA516E" w:rsidRDefault="008D2AB8" w:rsidP="00EA516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C18BA69" w14:textId="4D6FBC59" w:rsidR="008D2AB8" w:rsidRPr="00122A29" w:rsidRDefault="00122A29" w:rsidP="00EA516E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122A29">
        <w:rPr>
          <w:rFonts w:ascii="Verdana" w:hAnsi="Verdana"/>
          <w:b/>
          <w:color w:val="FF0000"/>
          <w:sz w:val="20"/>
          <w:szCs w:val="20"/>
        </w:rPr>
        <w:t>NOWY OBOWIĄZUJĄCY</w:t>
      </w:r>
      <w:r>
        <w:rPr>
          <w:rFonts w:ascii="Verdana" w:hAnsi="Verdana"/>
          <w:b/>
          <w:color w:val="FF0000"/>
          <w:sz w:val="20"/>
          <w:szCs w:val="20"/>
        </w:rPr>
        <w:t xml:space="preserve"> </w:t>
      </w:r>
      <w:r w:rsidR="008D2AB8" w:rsidRPr="00122A29">
        <w:rPr>
          <w:rFonts w:ascii="Verdana" w:hAnsi="Verdana"/>
          <w:b/>
          <w:color w:val="FF0000"/>
          <w:sz w:val="20"/>
          <w:szCs w:val="20"/>
        </w:rPr>
        <w:t>FORMULARZ OFERTY</w:t>
      </w:r>
    </w:p>
    <w:p w14:paraId="4BB40AFC" w14:textId="77777777" w:rsidR="008D2AB8" w:rsidRPr="00EA516E" w:rsidRDefault="008D2AB8" w:rsidP="00EA516E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5165244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45EEA0C" w14:textId="1960001B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FORMA PROWADZONEJ DZIAŁALNOŚCI: .........................................</w:t>
      </w:r>
    </w:p>
    <w:p w14:paraId="5845A50D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2D9C3A3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732E482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A516E">
        <w:rPr>
          <w:rFonts w:ascii="Verdana" w:hAnsi="Verdana"/>
          <w:sz w:val="20"/>
          <w:szCs w:val="20"/>
          <w:lang w:val="de-DE"/>
        </w:rPr>
        <w:t>TEL.</w:t>
      </w:r>
      <w:r w:rsidRPr="00122A29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76753414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A516E">
        <w:rPr>
          <w:rFonts w:ascii="Verdana" w:hAnsi="Verdana"/>
          <w:sz w:val="20"/>
          <w:szCs w:val="20"/>
          <w:lang w:val="de-DE"/>
        </w:rPr>
        <w:t xml:space="preserve">FAX </w:t>
      </w:r>
      <w:r w:rsidRPr="00122A29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095BE6EB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A516E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5B67E65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A516E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51BA4EF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C84BB8D" w14:textId="77777777" w:rsidR="00EA516E" w:rsidRDefault="00EA516E" w:rsidP="00EA516E">
      <w:pPr>
        <w:rPr>
          <w:rFonts w:ascii="Verdana" w:hAnsi="Verdana"/>
          <w:sz w:val="20"/>
          <w:szCs w:val="20"/>
        </w:rPr>
      </w:pPr>
    </w:p>
    <w:p w14:paraId="70934029" w14:textId="12F0D76A" w:rsidR="008D2AB8" w:rsidRPr="00EA516E" w:rsidRDefault="008D2AB8" w:rsidP="00EA516E">
      <w:pPr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Do: Nazwa i siedziba Zamawiającego:</w:t>
      </w:r>
    </w:p>
    <w:p w14:paraId="1F0A8851" w14:textId="7DC7B81B" w:rsidR="00914972" w:rsidRPr="00EA516E" w:rsidRDefault="00914972" w:rsidP="00EA516E">
      <w:pPr>
        <w:ind w:right="-110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 xml:space="preserve">Akademia Górniczo </w:t>
      </w:r>
      <w:r w:rsidR="00EA516E">
        <w:rPr>
          <w:rFonts w:ascii="Verdana" w:hAnsi="Verdana"/>
          <w:b/>
          <w:sz w:val="20"/>
          <w:szCs w:val="20"/>
        </w:rPr>
        <w:t>–</w:t>
      </w:r>
      <w:r w:rsidRPr="00EA516E">
        <w:rPr>
          <w:rFonts w:ascii="Verdana" w:hAnsi="Verdana"/>
          <w:b/>
          <w:sz w:val="20"/>
          <w:szCs w:val="20"/>
        </w:rPr>
        <w:t xml:space="preserve"> Hutnicza</w:t>
      </w:r>
      <w:r w:rsidR="00EA516E">
        <w:rPr>
          <w:rFonts w:ascii="Verdana" w:hAnsi="Verdana"/>
          <w:b/>
          <w:sz w:val="20"/>
          <w:szCs w:val="20"/>
        </w:rPr>
        <w:t xml:space="preserve">, </w:t>
      </w:r>
      <w:r w:rsidRPr="00EA516E">
        <w:rPr>
          <w:rFonts w:ascii="Verdana" w:hAnsi="Verdana"/>
          <w:b/>
          <w:sz w:val="20"/>
          <w:szCs w:val="20"/>
        </w:rPr>
        <w:t>im. Stanisława Staszica w Krakowie</w:t>
      </w:r>
    </w:p>
    <w:p w14:paraId="721C48B7" w14:textId="77777777" w:rsidR="008D2AB8" w:rsidRPr="00EA516E" w:rsidRDefault="00914972" w:rsidP="00EA516E">
      <w:pPr>
        <w:ind w:right="-110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Dział Zamówień Publicznych</w:t>
      </w:r>
      <w:r w:rsidR="008D2AB8" w:rsidRPr="00EA516E">
        <w:rPr>
          <w:rFonts w:ascii="Verdana" w:hAnsi="Verdana"/>
          <w:b/>
          <w:sz w:val="20"/>
          <w:szCs w:val="20"/>
        </w:rPr>
        <w:t xml:space="preserve">  </w:t>
      </w:r>
    </w:p>
    <w:p w14:paraId="27D3AB00" w14:textId="1471B27C" w:rsidR="008D2AB8" w:rsidRPr="00EA516E" w:rsidRDefault="00914972" w:rsidP="00EA516E">
      <w:pPr>
        <w:ind w:right="-110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Al. Mickiewicza</w:t>
      </w:r>
      <w:r w:rsidR="008D2AB8" w:rsidRPr="00EA516E">
        <w:rPr>
          <w:rFonts w:ascii="Verdana" w:hAnsi="Verdana"/>
          <w:b/>
          <w:sz w:val="20"/>
          <w:szCs w:val="20"/>
        </w:rPr>
        <w:t xml:space="preserve"> </w:t>
      </w:r>
      <w:r w:rsidRPr="00EA516E">
        <w:rPr>
          <w:rFonts w:ascii="Verdana" w:hAnsi="Verdana"/>
          <w:b/>
          <w:sz w:val="20"/>
          <w:szCs w:val="20"/>
        </w:rPr>
        <w:t>30</w:t>
      </w:r>
      <w:r w:rsidR="00EA516E">
        <w:rPr>
          <w:rFonts w:ascii="Verdana" w:hAnsi="Verdana"/>
          <w:b/>
          <w:sz w:val="20"/>
          <w:szCs w:val="20"/>
        </w:rPr>
        <w:t xml:space="preserve">, </w:t>
      </w:r>
      <w:r w:rsidRPr="00EA516E">
        <w:rPr>
          <w:rFonts w:ascii="Verdana" w:hAnsi="Verdana"/>
          <w:b/>
          <w:sz w:val="20"/>
          <w:szCs w:val="20"/>
        </w:rPr>
        <w:t>30-059</w:t>
      </w:r>
      <w:r w:rsidR="008D2AB8" w:rsidRPr="00EA516E">
        <w:rPr>
          <w:rFonts w:ascii="Verdana" w:hAnsi="Verdana"/>
          <w:b/>
          <w:sz w:val="20"/>
          <w:szCs w:val="20"/>
        </w:rPr>
        <w:t xml:space="preserve"> </w:t>
      </w:r>
      <w:r w:rsidRPr="00EA516E">
        <w:rPr>
          <w:rFonts w:ascii="Verdana" w:hAnsi="Verdana"/>
          <w:b/>
          <w:sz w:val="20"/>
          <w:szCs w:val="20"/>
        </w:rPr>
        <w:t>Kraków</w:t>
      </w:r>
      <w:r w:rsidR="008D2AB8" w:rsidRPr="00EA516E">
        <w:rPr>
          <w:rFonts w:ascii="Verdana" w:hAnsi="Verdana"/>
          <w:b/>
          <w:sz w:val="20"/>
          <w:szCs w:val="20"/>
        </w:rPr>
        <w:t xml:space="preserve">,  </w:t>
      </w:r>
    </w:p>
    <w:p w14:paraId="7E53D88B" w14:textId="77777777" w:rsidR="008D2AB8" w:rsidRPr="00EA516E" w:rsidRDefault="008D2AB8" w:rsidP="00EA516E">
      <w:pPr>
        <w:ind w:firstLine="3969"/>
        <w:rPr>
          <w:rFonts w:ascii="Verdana" w:hAnsi="Verdana"/>
          <w:b/>
          <w:sz w:val="20"/>
          <w:szCs w:val="20"/>
        </w:rPr>
      </w:pPr>
    </w:p>
    <w:p w14:paraId="71A73984" w14:textId="68D0CE56" w:rsidR="008D2AB8" w:rsidRPr="00EA516E" w:rsidRDefault="008D2AB8" w:rsidP="00EA516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14972" w:rsidRPr="00EA516E">
        <w:rPr>
          <w:rFonts w:ascii="Verdana" w:hAnsi="Verdana"/>
          <w:b/>
          <w:sz w:val="20"/>
          <w:szCs w:val="20"/>
        </w:rPr>
        <w:t>Zakup i dostawa pojazdu typu BUS - KC-DE-zp.272-627/25</w:t>
      </w:r>
      <w:r w:rsidRPr="00EA516E">
        <w:rPr>
          <w:rFonts w:ascii="Verdana" w:hAnsi="Verdana"/>
          <w:b/>
          <w:sz w:val="20"/>
          <w:szCs w:val="20"/>
        </w:rPr>
        <w:t xml:space="preserve">, </w:t>
      </w:r>
      <w:r w:rsidRPr="00EA516E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75661E2" w14:textId="77777777" w:rsidR="008D2AB8" w:rsidRPr="00EA516E" w:rsidRDefault="008D2AB8" w:rsidP="00EA516E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7F5E85B" w14:textId="77777777" w:rsidR="008D2AB8" w:rsidRPr="00EA516E" w:rsidRDefault="008D2AB8" w:rsidP="00EA516E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7FDFA8F2" w14:textId="77777777" w:rsidR="008D2AB8" w:rsidRPr="00EA516E" w:rsidRDefault="008D2AB8" w:rsidP="00EA516E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42614D77" w14:textId="77777777" w:rsidR="008D2AB8" w:rsidRPr="00EA516E" w:rsidRDefault="008D2AB8" w:rsidP="00EA516E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29E5AA52" w14:textId="77777777" w:rsidR="008D2AB8" w:rsidRPr="00EA516E" w:rsidRDefault="008D2AB8" w:rsidP="00EA516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AC3C854" w14:textId="2D88AF55" w:rsidR="008D2AB8" w:rsidRPr="00EA516E" w:rsidRDefault="008D2AB8" w:rsidP="00EA516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Słownie brutto :............................................................</w:t>
      </w:r>
    </w:p>
    <w:p w14:paraId="73E935B9" w14:textId="77777777" w:rsidR="008D2AB8" w:rsidRPr="00EA516E" w:rsidRDefault="008D2AB8" w:rsidP="00EA516E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4BEFA09" w14:textId="76037A24" w:rsidR="008D2AB8" w:rsidRPr="00EA516E" w:rsidRDefault="008D2AB8" w:rsidP="00EA516E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Powyższa cena zawiera podatek VAT w wysokości .......... % tj.…………………PLN</w:t>
      </w:r>
    </w:p>
    <w:p w14:paraId="6804BFC5" w14:textId="77777777" w:rsidR="00EA516E" w:rsidRDefault="00EA516E" w:rsidP="00EA516E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3D8B009D" w14:textId="7E719F9A" w:rsidR="00FE545C" w:rsidRPr="00EA516E" w:rsidRDefault="00FE545C" w:rsidP="00EA516E">
      <w:pPr>
        <w:pStyle w:val="Tekstpodstawowy"/>
        <w:spacing w:line="240" w:lineRule="auto"/>
        <w:rPr>
          <w:rFonts w:ascii="Verdana" w:hAnsi="Verdana"/>
          <w:b w:val="0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 xml:space="preserve">Typ/producent/model zaoferowanego </w:t>
      </w:r>
      <w:r w:rsidR="00EA516E" w:rsidRPr="00EA516E">
        <w:rPr>
          <w:rFonts w:ascii="Verdana" w:hAnsi="Verdana"/>
          <w:sz w:val="20"/>
          <w:szCs w:val="20"/>
        </w:rPr>
        <w:t>pojazdu</w:t>
      </w:r>
      <w:r w:rsidRPr="00EA516E">
        <w:rPr>
          <w:rFonts w:ascii="Verdana" w:hAnsi="Verdana"/>
          <w:sz w:val="20"/>
          <w:szCs w:val="20"/>
        </w:rPr>
        <w:t xml:space="preserve"> </w:t>
      </w:r>
      <w:r w:rsidRPr="00EA516E">
        <w:rPr>
          <w:rFonts w:ascii="Verdana" w:hAnsi="Verdana"/>
          <w:b w:val="0"/>
          <w:sz w:val="20"/>
          <w:szCs w:val="20"/>
        </w:rPr>
        <w:t>…………………………………………..</w:t>
      </w:r>
    </w:p>
    <w:p w14:paraId="720459B1" w14:textId="77777777" w:rsidR="00EA516E" w:rsidRDefault="00EA516E" w:rsidP="00EA516E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0BE1B588" w14:textId="77777777" w:rsidR="00980407" w:rsidRPr="00980407" w:rsidRDefault="00980407" w:rsidP="00EA516E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980407">
        <w:rPr>
          <w:rFonts w:ascii="Verdana" w:hAnsi="Verdana"/>
          <w:b/>
          <w:color w:val="FF0000"/>
          <w:sz w:val="20"/>
          <w:szCs w:val="20"/>
        </w:rPr>
        <w:t>DODATKOWE KRYTERIA OCENY OFERT</w:t>
      </w:r>
    </w:p>
    <w:p w14:paraId="342C16AB" w14:textId="0F4768BA" w:rsidR="00980407" w:rsidRPr="00980407" w:rsidRDefault="00980407" w:rsidP="00980407">
      <w:pPr>
        <w:numPr>
          <w:ilvl w:val="0"/>
          <w:numId w:val="5"/>
        </w:numPr>
        <w:tabs>
          <w:tab w:val="left" w:pos="426"/>
        </w:tabs>
        <w:jc w:val="both"/>
        <w:rPr>
          <w:rFonts w:ascii="Verdana" w:hAnsi="Verdana"/>
          <w:bCs/>
          <w:i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Okres udzielonej gwarancji całopojazdowej bez limitu kilometrów wynosi</w:t>
      </w:r>
      <w:r w:rsidRPr="00EA516E">
        <w:rPr>
          <w:rFonts w:ascii="Verdana" w:hAnsi="Verdana"/>
          <w:b/>
          <w:bCs/>
          <w:sz w:val="20"/>
          <w:szCs w:val="20"/>
        </w:rPr>
        <w:t xml:space="preserve">: …… </w:t>
      </w:r>
      <w:r>
        <w:rPr>
          <w:rFonts w:ascii="Verdana" w:hAnsi="Verdana"/>
          <w:b/>
          <w:bCs/>
          <w:sz w:val="20"/>
          <w:szCs w:val="20"/>
        </w:rPr>
        <w:t>lat</w:t>
      </w:r>
      <w:r w:rsidRPr="00EA516E">
        <w:rPr>
          <w:rFonts w:ascii="Verdana" w:hAnsi="Verdana"/>
          <w:b/>
          <w:bCs/>
          <w:i/>
          <w:iCs/>
          <w:sz w:val="20"/>
          <w:szCs w:val="20"/>
        </w:rPr>
        <w:t>*</w:t>
      </w:r>
      <w:r w:rsidRPr="00EA516E">
        <w:rPr>
          <w:rFonts w:ascii="Verdana" w:hAnsi="Verdana"/>
          <w:b/>
          <w:bCs/>
          <w:sz w:val="20"/>
          <w:szCs w:val="20"/>
        </w:rPr>
        <w:t xml:space="preserve">  </w:t>
      </w:r>
    </w:p>
    <w:p w14:paraId="2DCCD55D" w14:textId="77777777" w:rsidR="00980407" w:rsidRDefault="00980407" w:rsidP="00980407">
      <w:pPr>
        <w:tabs>
          <w:tab w:val="left" w:pos="426"/>
        </w:tabs>
        <w:ind w:left="720"/>
        <w:jc w:val="both"/>
        <w:rPr>
          <w:rFonts w:ascii="Verdana" w:hAnsi="Verdana"/>
          <w:i/>
          <w:iCs/>
          <w:sz w:val="16"/>
          <w:szCs w:val="16"/>
        </w:rPr>
      </w:pPr>
      <w:r w:rsidRPr="00EA516E">
        <w:rPr>
          <w:rFonts w:ascii="Verdana" w:hAnsi="Verdana"/>
          <w:i/>
          <w:iCs/>
          <w:sz w:val="16"/>
          <w:szCs w:val="16"/>
        </w:rPr>
        <w:t>*W przypadku nie podania okresu gwarancji, Zamawiający przyjmie minimalne okresy gwarancji wskazane w SWZ</w:t>
      </w:r>
    </w:p>
    <w:p w14:paraId="028B1C64" w14:textId="77777777" w:rsidR="00980407" w:rsidRDefault="00980407" w:rsidP="00980407">
      <w:pPr>
        <w:tabs>
          <w:tab w:val="left" w:pos="426"/>
        </w:tabs>
        <w:ind w:left="720"/>
        <w:jc w:val="both"/>
        <w:rPr>
          <w:rFonts w:ascii="Verdana" w:hAnsi="Verdana"/>
          <w:bCs/>
          <w:i/>
          <w:sz w:val="20"/>
          <w:szCs w:val="20"/>
        </w:rPr>
      </w:pPr>
    </w:p>
    <w:p w14:paraId="017FFD7D" w14:textId="2F45CD4B" w:rsidR="00980407" w:rsidRPr="00EA516E" w:rsidRDefault="00980407" w:rsidP="00980407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>Termin realizacji umowy: do …………….. dni od daty podpisania um</w:t>
      </w:r>
      <w:r>
        <w:rPr>
          <w:rFonts w:ascii="Verdana" w:hAnsi="Verdana"/>
          <w:b/>
          <w:sz w:val="20"/>
          <w:szCs w:val="20"/>
        </w:rPr>
        <w:t>o</w:t>
      </w:r>
      <w:r w:rsidRPr="00EA516E">
        <w:rPr>
          <w:rFonts w:ascii="Verdana" w:hAnsi="Verdana"/>
          <w:b/>
          <w:sz w:val="20"/>
          <w:szCs w:val="20"/>
        </w:rPr>
        <w:t>wy*</w:t>
      </w:r>
      <w:r w:rsidRPr="00EA516E">
        <w:rPr>
          <w:rFonts w:ascii="Verdana" w:hAnsi="Verdana"/>
          <w:sz w:val="20"/>
          <w:szCs w:val="20"/>
        </w:rPr>
        <w:t xml:space="preserve">  </w:t>
      </w:r>
    </w:p>
    <w:p w14:paraId="262C4695" w14:textId="77777777" w:rsidR="00980407" w:rsidRDefault="00980407" w:rsidP="00980407">
      <w:pPr>
        <w:widowControl w:val="0"/>
        <w:ind w:left="720" w:right="1"/>
        <w:jc w:val="both"/>
        <w:rPr>
          <w:rFonts w:ascii="Verdana" w:hAnsi="Verdana"/>
          <w:sz w:val="16"/>
          <w:szCs w:val="16"/>
        </w:rPr>
      </w:pPr>
      <w:r w:rsidRPr="00EA516E">
        <w:rPr>
          <w:rFonts w:ascii="Verdana" w:hAnsi="Verdana"/>
          <w:sz w:val="16"/>
          <w:szCs w:val="16"/>
        </w:rPr>
        <w:t xml:space="preserve">*W przypadku nie podania terminu realizacji, Zamawiający przyjmie maksymalny termin realizacji.   </w:t>
      </w:r>
    </w:p>
    <w:p w14:paraId="1F4A6EB3" w14:textId="77777777" w:rsidR="00980407" w:rsidRPr="00EA516E" w:rsidRDefault="00980407" w:rsidP="00980407">
      <w:pPr>
        <w:widowControl w:val="0"/>
        <w:ind w:left="720" w:right="1"/>
        <w:jc w:val="both"/>
        <w:rPr>
          <w:rFonts w:ascii="Verdana" w:hAnsi="Verdana"/>
          <w:sz w:val="16"/>
          <w:szCs w:val="16"/>
        </w:rPr>
      </w:pPr>
    </w:p>
    <w:p w14:paraId="1A7A59C8" w14:textId="77777777" w:rsidR="00980407" w:rsidRDefault="00EA516E" w:rsidP="00EA516E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sz w:val="20"/>
          <w:szCs w:val="20"/>
        </w:rPr>
      </w:pPr>
      <w:r w:rsidRPr="00980407">
        <w:rPr>
          <w:rFonts w:ascii="Verdana" w:hAnsi="Verdana"/>
          <w:b/>
          <w:sz w:val="20"/>
          <w:szCs w:val="20"/>
        </w:rPr>
        <w:t>Rok produkcji zaoferowanego pojazdu: ………………</w:t>
      </w:r>
    </w:p>
    <w:p w14:paraId="5488DF64" w14:textId="77777777" w:rsidR="00980407" w:rsidRDefault="00980407" w:rsidP="00980407">
      <w:pPr>
        <w:widowControl w:val="0"/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6943B35B" w14:textId="5C188DB6" w:rsidR="00980407" w:rsidRDefault="00122A29" w:rsidP="00EA516E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sz w:val="20"/>
          <w:szCs w:val="20"/>
        </w:rPr>
      </w:pPr>
      <w:r w:rsidRPr="00980407">
        <w:rPr>
          <w:rFonts w:ascii="Verdana" w:hAnsi="Verdana"/>
          <w:b/>
          <w:sz w:val="20"/>
          <w:szCs w:val="20"/>
        </w:rPr>
        <w:t xml:space="preserve">Okna/szyby uchylne/przesuwne w drzwiach w II rzędzie </w:t>
      </w:r>
    </w:p>
    <w:p w14:paraId="771B25F2" w14:textId="77777777" w:rsidR="00980407" w:rsidRDefault="00122A29" w:rsidP="00980407">
      <w:pPr>
        <w:widowControl w:val="0"/>
        <w:ind w:left="720" w:right="1"/>
        <w:jc w:val="both"/>
        <w:rPr>
          <w:rFonts w:ascii="Verdana" w:hAnsi="Verdana"/>
          <w:b/>
          <w:sz w:val="20"/>
          <w:szCs w:val="20"/>
        </w:rPr>
      </w:pPr>
      <w:r w:rsidRPr="00980407">
        <w:rPr>
          <w:rFonts w:ascii="Verdana" w:hAnsi="Verdana"/>
          <w:b/>
          <w:sz w:val="20"/>
          <w:szCs w:val="20"/>
        </w:rPr>
        <w:t>TAK/NIE*</w:t>
      </w:r>
    </w:p>
    <w:p w14:paraId="79DCE37F" w14:textId="5D3AC700" w:rsidR="00122A29" w:rsidRPr="00980407" w:rsidRDefault="00122A29" w:rsidP="00980407">
      <w:pPr>
        <w:widowControl w:val="0"/>
        <w:ind w:left="720" w:right="1"/>
        <w:jc w:val="both"/>
        <w:rPr>
          <w:rFonts w:ascii="Verdana" w:hAnsi="Verdana"/>
          <w:b/>
          <w:sz w:val="20"/>
          <w:szCs w:val="20"/>
        </w:rPr>
      </w:pPr>
      <w:r w:rsidRPr="00980407">
        <w:rPr>
          <w:rFonts w:ascii="Verdana" w:hAnsi="Verdana"/>
          <w:sz w:val="16"/>
          <w:szCs w:val="16"/>
        </w:rPr>
        <w:t>*Niepo</w:t>
      </w:r>
      <w:r w:rsidR="00980407">
        <w:rPr>
          <w:rFonts w:ascii="Verdana" w:hAnsi="Verdana"/>
          <w:sz w:val="16"/>
          <w:szCs w:val="16"/>
        </w:rPr>
        <w:t>t</w:t>
      </w:r>
      <w:r w:rsidRPr="00980407">
        <w:rPr>
          <w:rFonts w:ascii="Verdana" w:hAnsi="Verdana"/>
          <w:sz w:val="16"/>
          <w:szCs w:val="16"/>
        </w:rPr>
        <w:t>rzebne skreślić</w:t>
      </w:r>
    </w:p>
    <w:p w14:paraId="2B83A8E3" w14:textId="77777777" w:rsidR="00980407" w:rsidRDefault="00980407" w:rsidP="00980407">
      <w:pPr>
        <w:pStyle w:val="Akapitzlist"/>
        <w:rPr>
          <w:rFonts w:ascii="Verdana" w:hAnsi="Verdana"/>
          <w:b/>
          <w:sz w:val="20"/>
          <w:szCs w:val="20"/>
        </w:rPr>
      </w:pPr>
    </w:p>
    <w:p w14:paraId="6A51F502" w14:textId="77777777" w:rsidR="00980407" w:rsidRPr="00980407" w:rsidRDefault="00CA4D86" w:rsidP="00980407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sz w:val="20"/>
          <w:szCs w:val="20"/>
        </w:rPr>
      </w:pPr>
      <w:r w:rsidRPr="00980407">
        <w:rPr>
          <w:rFonts w:ascii="Verdana" w:hAnsi="Verdana"/>
          <w:b/>
          <w:sz w:val="20"/>
          <w:szCs w:val="20"/>
        </w:rPr>
        <w:t>Niezależne od siebie fotele w II i III rzędzie</w:t>
      </w:r>
    </w:p>
    <w:p w14:paraId="6BF3DE08" w14:textId="2A6E6FD9" w:rsidR="00CA4D86" w:rsidRDefault="00CA4D86" w:rsidP="00980407">
      <w:pPr>
        <w:widowControl w:val="0"/>
        <w:ind w:left="720"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TAK/NIE* </w:t>
      </w:r>
    </w:p>
    <w:p w14:paraId="0599C841" w14:textId="6AE51DD5" w:rsidR="00CA4D86" w:rsidRDefault="00980407" w:rsidP="00CA4D86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="00CA4D86" w:rsidRPr="00122A29">
        <w:rPr>
          <w:rFonts w:ascii="Verdana" w:hAnsi="Verdana"/>
          <w:sz w:val="16"/>
          <w:szCs w:val="16"/>
        </w:rPr>
        <w:t>*Niepo</w:t>
      </w:r>
      <w:r>
        <w:rPr>
          <w:rFonts w:ascii="Verdana" w:hAnsi="Verdana"/>
          <w:sz w:val="16"/>
          <w:szCs w:val="16"/>
        </w:rPr>
        <w:t>t</w:t>
      </w:r>
      <w:r w:rsidR="00CA4D86" w:rsidRPr="00122A29">
        <w:rPr>
          <w:rFonts w:ascii="Verdana" w:hAnsi="Verdana"/>
          <w:sz w:val="16"/>
          <w:szCs w:val="16"/>
        </w:rPr>
        <w:t>rzebne skre</w:t>
      </w:r>
      <w:r w:rsidR="00CA4D86">
        <w:rPr>
          <w:rFonts w:ascii="Verdana" w:hAnsi="Verdana"/>
          <w:sz w:val="16"/>
          <w:szCs w:val="16"/>
        </w:rPr>
        <w:t>ś</w:t>
      </w:r>
      <w:r w:rsidR="00CA4D86" w:rsidRPr="00122A29">
        <w:rPr>
          <w:rFonts w:ascii="Verdana" w:hAnsi="Verdana"/>
          <w:sz w:val="16"/>
          <w:szCs w:val="16"/>
        </w:rPr>
        <w:t>lić</w:t>
      </w:r>
    </w:p>
    <w:p w14:paraId="09F6215A" w14:textId="77777777" w:rsidR="00CA4D86" w:rsidRPr="00122A29" w:rsidRDefault="00CA4D86" w:rsidP="00EA516E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3F0D00F7" w14:textId="6CE89B07" w:rsidR="00EF5BE4" w:rsidRPr="00980407" w:rsidRDefault="00980407" w:rsidP="00EA516E">
      <w:pPr>
        <w:tabs>
          <w:tab w:val="left" w:pos="426"/>
        </w:tabs>
        <w:jc w:val="both"/>
        <w:rPr>
          <w:rFonts w:ascii="Verdana" w:hAnsi="Verdana"/>
          <w:b/>
          <w:color w:val="FF0000"/>
          <w:sz w:val="20"/>
          <w:szCs w:val="20"/>
        </w:rPr>
      </w:pPr>
      <w:r w:rsidRPr="00980407">
        <w:rPr>
          <w:rFonts w:ascii="Verdana" w:hAnsi="Verdana"/>
          <w:b/>
          <w:color w:val="FF0000"/>
          <w:sz w:val="20"/>
          <w:szCs w:val="20"/>
        </w:rPr>
        <w:t>INNE WYMAGANIA</w:t>
      </w:r>
    </w:p>
    <w:p w14:paraId="6F3DBEF2" w14:textId="77777777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EA516E">
        <w:rPr>
          <w:rFonts w:ascii="Verdana" w:hAnsi="Verdana"/>
          <w:b/>
          <w:bCs/>
          <w:sz w:val="20"/>
          <w:szCs w:val="20"/>
        </w:rPr>
        <w:t>Okres udzielonej gwarancji na perforację blach nadwozia i podwozia wynosi:</w:t>
      </w:r>
    </w:p>
    <w:p w14:paraId="2ED3404D" w14:textId="19047201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EA516E">
        <w:rPr>
          <w:rFonts w:ascii="Verdana" w:hAnsi="Verdana"/>
          <w:b/>
          <w:bCs/>
          <w:sz w:val="20"/>
          <w:szCs w:val="20"/>
        </w:rPr>
        <w:t xml:space="preserve"> </w:t>
      </w:r>
      <w:r w:rsidRPr="00C46279">
        <w:rPr>
          <w:rFonts w:ascii="Verdana" w:hAnsi="Verdana"/>
          <w:b/>
          <w:bCs/>
          <w:sz w:val="20"/>
          <w:szCs w:val="20"/>
          <w:highlight w:val="yellow"/>
        </w:rPr>
        <w:t>……</w:t>
      </w:r>
      <w:r w:rsidRPr="00EA516E">
        <w:rPr>
          <w:rFonts w:ascii="Verdana" w:hAnsi="Verdana"/>
          <w:b/>
          <w:bCs/>
          <w:sz w:val="20"/>
          <w:szCs w:val="20"/>
        </w:rPr>
        <w:t xml:space="preserve"> miesięcy od daty odbioru faktycznego przedmiotu umowy</w:t>
      </w:r>
      <w:r>
        <w:rPr>
          <w:rFonts w:ascii="Verdana" w:hAnsi="Verdana"/>
          <w:b/>
          <w:bCs/>
          <w:sz w:val="20"/>
          <w:szCs w:val="20"/>
        </w:rPr>
        <w:t>*</w:t>
      </w:r>
      <w:r w:rsidRPr="00EA516E">
        <w:rPr>
          <w:rFonts w:ascii="Verdana" w:hAnsi="Verdana"/>
          <w:b/>
          <w:bCs/>
          <w:sz w:val="20"/>
          <w:szCs w:val="20"/>
        </w:rPr>
        <w:t xml:space="preserve">  </w:t>
      </w:r>
    </w:p>
    <w:p w14:paraId="20E213C7" w14:textId="02C28A50" w:rsidR="00EA516E" w:rsidRDefault="00EA516E" w:rsidP="00EA516E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  <w:r w:rsidRPr="00EA516E">
        <w:rPr>
          <w:rFonts w:ascii="Verdana" w:hAnsi="Verdana"/>
          <w:i/>
          <w:iCs/>
          <w:sz w:val="16"/>
          <w:szCs w:val="16"/>
        </w:rPr>
        <w:t>*W przypadku nie podania okresu gwarancji, Zamawiający przyjmie minimalne okresy gwarancji wskazane w SWZ</w:t>
      </w:r>
    </w:p>
    <w:p w14:paraId="430DDBFD" w14:textId="77777777" w:rsidR="00C46279" w:rsidRDefault="00C46279" w:rsidP="00EA516E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</w:p>
    <w:p w14:paraId="59A09960" w14:textId="7C5725DB" w:rsidR="00C46279" w:rsidRPr="00EA516E" w:rsidRDefault="00C46279" w:rsidP="00C46279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EA516E">
        <w:rPr>
          <w:rFonts w:ascii="Verdana" w:hAnsi="Verdana"/>
          <w:b/>
          <w:bCs/>
          <w:sz w:val="20"/>
          <w:szCs w:val="20"/>
        </w:rPr>
        <w:lastRenderedPageBreak/>
        <w:t xml:space="preserve">Okres udzielonej gwarancji na </w:t>
      </w:r>
      <w:r>
        <w:rPr>
          <w:rFonts w:ascii="Verdana" w:hAnsi="Verdana"/>
          <w:b/>
          <w:bCs/>
          <w:sz w:val="20"/>
          <w:szCs w:val="20"/>
        </w:rPr>
        <w:t>powłokę lakierniczą</w:t>
      </w:r>
      <w:r w:rsidRPr="00EA516E">
        <w:rPr>
          <w:rFonts w:ascii="Verdana" w:hAnsi="Verdana"/>
          <w:b/>
          <w:bCs/>
          <w:sz w:val="20"/>
          <w:szCs w:val="20"/>
        </w:rPr>
        <w:t xml:space="preserve"> wynosi:</w:t>
      </w:r>
    </w:p>
    <w:p w14:paraId="0128F010" w14:textId="77777777" w:rsidR="00C46279" w:rsidRPr="00EA516E" w:rsidRDefault="00C46279" w:rsidP="00C46279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EA516E">
        <w:rPr>
          <w:rFonts w:ascii="Verdana" w:hAnsi="Verdana"/>
          <w:b/>
          <w:bCs/>
          <w:sz w:val="20"/>
          <w:szCs w:val="20"/>
        </w:rPr>
        <w:t xml:space="preserve"> </w:t>
      </w:r>
      <w:r w:rsidRPr="00C46279">
        <w:rPr>
          <w:rFonts w:ascii="Verdana" w:hAnsi="Verdana"/>
          <w:b/>
          <w:bCs/>
          <w:sz w:val="20"/>
          <w:szCs w:val="20"/>
          <w:highlight w:val="yellow"/>
        </w:rPr>
        <w:t>……</w:t>
      </w:r>
      <w:r w:rsidRPr="00EA516E">
        <w:rPr>
          <w:rFonts w:ascii="Verdana" w:hAnsi="Verdana"/>
          <w:b/>
          <w:bCs/>
          <w:sz w:val="20"/>
          <w:szCs w:val="20"/>
        </w:rPr>
        <w:t xml:space="preserve"> miesięcy od daty odbioru faktycznego przedmiotu umowy</w:t>
      </w:r>
      <w:r>
        <w:rPr>
          <w:rFonts w:ascii="Verdana" w:hAnsi="Verdana"/>
          <w:b/>
          <w:bCs/>
          <w:sz w:val="20"/>
          <w:szCs w:val="20"/>
        </w:rPr>
        <w:t>*</w:t>
      </w:r>
      <w:r w:rsidRPr="00EA516E">
        <w:rPr>
          <w:rFonts w:ascii="Verdana" w:hAnsi="Verdana"/>
          <w:b/>
          <w:bCs/>
          <w:sz w:val="20"/>
          <w:szCs w:val="20"/>
        </w:rPr>
        <w:t xml:space="preserve">  </w:t>
      </w:r>
    </w:p>
    <w:p w14:paraId="1A8E56C7" w14:textId="77777777" w:rsidR="00C46279" w:rsidRPr="00EA516E" w:rsidRDefault="00C46279" w:rsidP="00C46279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  <w:r w:rsidRPr="00EA516E">
        <w:rPr>
          <w:rFonts w:ascii="Verdana" w:hAnsi="Verdana"/>
          <w:i/>
          <w:iCs/>
          <w:sz w:val="16"/>
          <w:szCs w:val="16"/>
        </w:rPr>
        <w:t>*W przypadku nie podania okresu gwarancji, Zamawiający przyjmie minimalne okresy gwarancji wskazane w SWZ</w:t>
      </w:r>
    </w:p>
    <w:p w14:paraId="03D86B0B" w14:textId="77777777" w:rsidR="00EA516E" w:rsidRDefault="00EA516E" w:rsidP="00EA516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647E44F" w14:textId="04DBEB24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EA516E">
        <w:rPr>
          <w:rFonts w:ascii="Verdana" w:hAnsi="Verdana"/>
          <w:b/>
          <w:sz w:val="20"/>
          <w:szCs w:val="20"/>
        </w:rPr>
        <w:t xml:space="preserve"> TAK/NIE</w:t>
      </w:r>
    </w:p>
    <w:p w14:paraId="34112DA0" w14:textId="77777777" w:rsidR="00EA516E" w:rsidRDefault="00EA516E" w:rsidP="00EA516E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F0E8775" w14:textId="208F49DC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</w:rPr>
        <w:t xml:space="preserve">Termin płatności: </w:t>
      </w:r>
      <w:r w:rsidRPr="00EA516E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 po dokonaniu odbioru przedmiotu umowy potwierdzonego protokołem zdawczo-odbiorczym.</w:t>
      </w:r>
    </w:p>
    <w:p w14:paraId="1B6F8EC3" w14:textId="77777777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1C4A10A" w14:textId="77777777" w:rsidR="00EA516E" w:rsidRPr="00EA516E" w:rsidRDefault="00EA516E" w:rsidP="00EA516E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F62BA14" w14:textId="77777777" w:rsidR="00EA516E" w:rsidRPr="00EA516E" w:rsidRDefault="00EA516E" w:rsidP="00EA516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A516E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598942A4" w14:textId="77777777" w:rsidR="00EA516E" w:rsidRPr="00EA516E" w:rsidRDefault="00EA516E" w:rsidP="00EA516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A516E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A516E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1CE8252" w14:textId="77777777" w:rsidR="00EA516E" w:rsidRPr="00EA516E" w:rsidRDefault="00EA516E" w:rsidP="00EA516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6A371D" w14:textId="77777777" w:rsidR="00EA516E" w:rsidRPr="00EA516E" w:rsidRDefault="00EA516E" w:rsidP="00EA516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A516E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D13DA4" w14:textId="77777777" w:rsidR="00EA516E" w:rsidRPr="00EA516E" w:rsidRDefault="00EA516E" w:rsidP="00EA516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EA516E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36687E" w14:textId="77777777" w:rsidR="00EA516E" w:rsidRPr="00EA516E" w:rsidRDefault="00EA516E" w:rsidP="00EA516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516E" w:rsidRPr="00EA516E" w14:paraId="3D718291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347D2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A516E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716E9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A516E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A36C2E6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A516E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FB00C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A516E">
              <w:rPr>
                <w:rFonts w:ascii="Verdana" w:hAnsi="Verdana"/>
                <w:sz w:val="20"/>
                <w:szCs w:val="20"/>
              </w:rPr>
              <w:t>Nazwa podwykonawcy</w:t>
            </w:r>
            <w:r w:rsidRPr="00EA516E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EA516E" w:rsidRPr="00EA516E" w14:paraId="5CC208A8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AD615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3C291" w14:textId="77777777" w:rsidR="00EA516E" w:rsidRPr="00EA516E" w:rsidRDefault="00EA516E" w:rsidP="00EA516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BED79" w14:textId="77777777" w:rsidR="00EA516E" w:rsidRPr="00EA516E" w:rsidRDefault="00EA516E" w:rsidP="00EA516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EA516E" w:rsidRPr="00EA516E" w14:paraId="5EDD1377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2FCBC" w14:textId="77777777" w:rsidR="00EA516E" w:rsidRPr="00EA516E" w:rsidRDefault="00EA516E" w:rsidP="00EA516E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67AC3" w14:textId="77777777" w:rsidR="00EA516E" w:rsidRPr="00EA516E" w:rsidRDefault="00EA516E" w:rsidP="00EA516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042BC" w14:textId="77777777" w:rsidR="00EA516E" w:rsidRPr="00EA516E" w:rsidRDefault="00EA516E" w:rsidP="00EA516E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240AF05" w14:textId="77777777" w:rsidR="00EA516E" w:rsidRPr="00EA516E" w:rsidRDefault="00EA516E" w:rsidP="00EA516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6873725" w14:textId="77777777" w:rsidR="00EA516E" w:rsidRPr="00EA516E" w:rsidRDefault="00EA516E" w:rsidP="00EA516E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EA516E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  <w:r w:rsidRPr="00EA516E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6C5B6898" w14:textId="77777777" w:rsidR="00EA516E" w:rsidRPr="00EA516E" w:rsidRDefault="00EA516E" w:rsidP="00EA516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A516E">
        <w:rPr>
          <w:rFonts w:ascii="Verdana" w:hAnsi="Verdana"/>
          <w:sz w:val="20"/>
          <w:szCs w:val="20"/>
        </w:rPr>
        <w:tab/>
      </w:r>
      <w:r w:rsidRPr="00EA516E">
        <w:rPr>
          <w:rFonts w:ascii="Verdana" w:hAnsi="Verdana"/>
          <w:sz w:val="20"/>
          <w:szCs w:val="20"/>
        </w:rPr>
        <w:tab/>
        <w:t xml:space="preserve"> </w:t>
      </w:r>
    </w:p>
    <w:p w14:paraId="09C88D7A" w14:textId="77777777" w:rsidR="00EA516E" w:rsidRPr="00EA516E" w:rsidRDefault="00EA516E" w:rsidP="00EA516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6DE83757" w14:textId="77777777" w:rsidR="00EA516E" w:rsidRPr="00EA516E" w:rsidRDefault="00EA516E" w:rsidP="00EA516E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A516E">
        <w:rPr>
          <w:rFonts w:ascii="Verdana" w:hAnsi="Verdana"/>
          <w:sz w:val="20"/>
          <w:szCs w:val="20"/>
        </w:rPr>
        <w:tab/>
      </w:r>
      <w:r w:rsidRPr="00EA516E">
        <w:rPr>
          <w:rFonts w:ascii="Verdana" w:hAnsi="Verdana"/>
          <w:sz w:val="20"/>
          <w:szCs w:val="20"/>
        </w:rPr>
        <w:tab/>
        <w:t xml:space="preserve"> </w:t>
      </w:r>
    </w:p>
    <w:p w14:paraId="00A00363" w14:textId="77777777" w:rsidR="00EA516E" w:rsidRPr="00EA516E" w:rsidRDefault="00EA516E" w:rsidP="00EA516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15AEAD55" w14:textId="77777777" w:rsidR="00EA516E" w:rsidRPr="00EA516E" w:rsidRDefault="00EA516E" w:rsidP="00EA516E">
      <w:p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693C4A7A" w14:textId="77777777" w:rsidR="00EA516E" w:rsidRPr="00EA516E" w:rsidRDefault="00EA516E" w:rsidP="00EA516E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załącznikami do niniejszej oferty są:</w:t>
      </w:r>
    </w:p>
    <w:p w14:paraId="4902234B" w14:textId="77777777" w:rsidR="00EA516E" w:rsidRPr="00EA516E" w:rsidRDefault="00EA516E" w:rsidP="00EA516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210C4DE" w14:textId="77777777" w:rsidR="00EA516E" w:rsidRPr="00EA516E" w:rsidRDefault="00EA516E" w:rsidP="00EA516E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94BA4AA" w14:textId="77777777" w:rsidR="00EA516E" w:rsidRDefault="00EA516E" w:rsidP="00EA516E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sz w:val="20"/>
          <w:szCs w:val="20"/>
          <w:highlight w:val="yellow"/>
          <w:lang w:eastAsia="zh-CN"/>
        </w:rPr>
      </w:pPr>
    </w:p>
    <w:p w14:paraId="09720367" w14:textId="77777777" w:rsidR="00EA516E" w:rsidRDefault="00EA516E" w:rsidP="00EA516E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sz w:val="20"/>
          <w:szCs w:val="20"/>
          <w:highlight w:val="yellow"/>
          <w:lang w:eastAsia="zh-CN"/>
        </w:rPr>
      </w:pPr>
    </w:p>
    <w:p w14:paraId="179D2E2A" w14:textId="15F8EB92" w:rsidR="00EA516E" w:rsidRPr="00EA516E" w:rsidRDefault="00EA516E" w:rsidP="00EA516E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EA516E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EA516E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EA516E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EA516E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EA516E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EA516E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EA516E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EA516E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2B349E1E" w14:textId="77777777" w:rsidR="00FE545C" w:rsidRPr="00EA516E" w:rsidRDefault="00FE545C" w:rsidP="00EA516E">
      <w:pPr>
        <w:jc w:val="right"/>
        <w:rPr>
          <w:rFonts w:ascii="Verdana" w:hAnsi="Verdana"/>
          <w:sz w:val="20"/>
          <w:szCs w:val="20"/>
        </w:rPr>
      </w:pPr>
    </w:p>
    <w:sectPr w:rsidR="00FE545C" w:rsidRPr="00EA51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C28B9" w14:textId="77777777" w:rsidR="00042678" w:rsidRDefault="00042678">
      <w:r>
        <w:separator/>
      </w:r>
    </w:p>
  </w:endnote>
  <w:endnote w:type="continuationSeparator" w:id="0">
    <w:p w14:paraId="6D8B7760" w14:textId="77777777" w:rsidR="00042678" w:rsidRDefault="00042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1A0C" w14:textId="77777777" w:rsidR="00914972" w:rsidRDefault="009149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4BC5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5897A" w14:textId="77777777" w:rsidR="00914972" w:rsidRDefault="009149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2CBFC" w14:textId="77777777" w:rsidR="00042678" w:rsidRDefault="00042678">
      <w:r>
        <w:separator/>
      </w:r>
    </w:p>
  </w:footnote>
  <w:footnote w:type="continuationSeparator" w:id="0">
    <w:p w14:paraId="68220C47" w14:textId="77777777" w:rsidR="00042678" w:rsidRDefault="00042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8D57D" w14:textId="77777777" w:rsidR="00914972" w:rsidRDefault="009149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EAF34" w14:textId="3B1B1777" w:rsidR="00F53146" w:rsidRPr="00EA516E" w:rsidRDefault="00F53146" w:rsidP="00EA5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7E4C1" w14:textId="77777777" w:rsidR="00914972" w:rsidRDefault="00914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00208"/>
    <w:multiLevelType w:val="hybridMultilevel"/>
    <w:tmpl w:val="77067B22"/>
    <w:lvl w:ilvl="0" w:tplc="64A6C66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78188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62238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4423046">
    <w:abstractNumId w:val="0"/>
  </w:num>
  <w:num w:numId="4" w16cid:durableId="782263330">
    <w:abstractNumId w:val="3"/>
  </w:num>
  <w:num w:numId="5" w16cid:durableId="15402459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0DD"/>
    <w:rsid w:val="00012286"/>
    <w:rsid w:val="00042678"/>
    <w:rsid w:val="000704FC"/>
    <w:rsid w:val="00071CCC"/>
    <w:rsid w:val="000B731D"/>
    <w:rsid w:val="000D6134"/>
    <w:rsid w:val="000E09C7"/>
    <w:rsid w:val="000F6589"/>
    <w:rsid w:val="00106636"/>
    <w:rsid w:val="00116EC6"/>
    <w:rsid w:val="00122A29"/>
    <w:rsid w:val="001801DD"/>
    <w:rsid w:val="001D4612"/>
    <w:rsid w:val="00207E98"/>
    <w:rsid w:val="002723B0"/>
    <w:rsid w:val="00315A4A"/>
    <w:rsid w:val="003B00D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5223"/>
    <w:rsid w:val="007748F0"/>
    <w:rsid w:val="007A4321"/>
    <w:rsid w:val="00833933"/>
    <w:rsid w:val="00853083"/>
    <w:rsid w:val="008B2F0C"/>
    <w:rsid w:val="008B4928"/>
    <w:rsid w:val="008C6E7C"/>
    <w:rsid w:val="008D2AB8"/>
    <w:rsid w:val="008F1C66"/>
    <w:rsid w:val="00914972"/>
    <w:rsid w:val="00970FE4"/>
    <w:rsid w:val="00980407"/>
    <w:rsid w:val="009C68AB"/>
    <w:rsid w:val="00A0022B"/>
    <w:rsid w:val="00A346FE"/>
    <w:rsid w:val="00A47B4D"/>
    <w:rsid w:val="00A83018"/>
    <w:rsid w:val="00B241CC"/>
    <w:rsid w:val="00B774DC"/>
    <w:rsid w:val="00C46279"/>
    <w:rsid w:val="00C932B2"/>
    <w:rsid w:val="00C969A6"/>
    <w:rsid w:val="00CA4D86"/>
    <w:rsid w:val="00CA7D36"/>
    <w:rsid w:val="00D24208"/>
    <w:rsid w:val="00D60C38"/>
    <w:rsid w:val="00D66893"/>
    <w:rsid w:val="00D90ACB"/>
    <w:rsid w:val="00DC1500"/>
    <w:rsid w:val="00E346C2"/>
    <w:rsid w:val="00E44371"/>
    <w:rsid w:val="00E949B0"/>
    <w:rsid w:val="00EA516E"/>
    <w:rsid w:val="00EC0BEA"/>
    <w:rsid w:val="00EF5BE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108C83"/>
  <w15:chartTrackingRefBased/>
  <w15:docId w15:val="{AEEC5789-2B33-4E48-8489-37AEEAE8A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8040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597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2025-10-29T10:49:00Z</cp:lastPrinted>
  <dcterms:created xsi:type="dcterms:W3CDTF">2025-10-29T10:48:00Z</dcterms:created>
  <dcterms:modified xsi:type="dcterms:W3CDTF">2025-10-29T11:08:00Z</dcterms:modified>
</cp:coreProperties>
</file>