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0F6C4" w14:textId="7A86D71A" w:rsidR="00303AD4" w:rsidRPr="00451041" w:rsidRDefault="00303AD4" w:rsidP="00303AD4">
      <w:pPr>
        <w:spacing w:line="360" w:lineRule="auto"/>
        <w:jc w:val="right"/>
        <w:rPr>
          <w:rFonts w:ascii="Verdana" w:hAnsi="Verdana"/>
          <w:b/>
          <w:sz w:val="20"/>
          <w:szCs w:val="20"/>
        </w:rPr>
      </w:pPr>
      <w:r w:rsidRPr="00451041">
        <w:rPr>
          <w:rFonts w:ascii="Verdana" w:hAnsi="Verdana"/>
          <w:b/>
          <w:sz w:val="20"/>
          <w:szCs w:val="20"/>
        </w:rPr>
        <w:t xml:space="preserve">Załącznik nr </w:t>
      </w:r>
      <w:r w:rsidR="002874E1" w:rsidRPr="00451041">
        <w:rPr>
          <w:rFonts w:ascii="Verdana" w:hAnsi="Verdana"/>
          <w:b/>
          <w:sz w:val="20"/>
          <w:szCs w:val="20"/>
        </w:rPr>
        <w:t>1</w:t>
      </w:r>
    </w:p>
    <w:p w14:paraId="6EF7771F" w14:textId="77777777" w:rsidR="00303AD4" w:rsidRPr="00451041" w:rsidRDefault="00303AD4" w:rsidP="00303AD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26A1E0C4" w14:textId="77777777" w:rsidR="00303AD4" w:rsidRPr="00451041" w:rsidRDefault="00303AD4" w:rsidP="00303AD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451041">
        <w:rPr>
          <w:rFonts w:ascii="Verdana" w:hAnsi="Verdana"/>
          <w:b/>
          <w:sz w:val="20"/>
          <w:szCs w:val="20"/>
        </w:rPr>
        <w:t>FORMULARZ OFERTY</w:t>
      </w:r>
    </w:p>
    <w:p w14:paraId="2B388676" w14:textId="77777777" w:rsidR="00303AD4" w:rsidRPr="00451041" w:rsidRDefault="00303AD4" w:rsidP="00303AD4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744313F7" w14:textId="77777777" w:rsidR="00900265" w:rsidRPr="00451041" w:rsidRDefault="00900265" w:rsidP="0090026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451041">
        <w:rPr>
          <w:rFonts w:ascii="Verdana" w:hAnsi="Verdana"/>
          <w:b/>
          <w:bCs/>
          <w:sz w:val="20"/>
          <w:szCs w:val="20"/>
        </w:rPr>
        <w:t>NAZWA WYKONAWCY</w:t>
      </w:r>
      <w:r w:rsidRPr="00451041">
        <w:rPr>
          <w:rFonts w:ascii="Verdana" w:hAnsi="Verdana"/>
          <w:sz w:val="20"/>
          <w:szCs w:val="20"/>
        </w:rPr>
        <w:t>:……………………………………………………………………..</w:t>
      </w:r>
    </w:p>
    <w:p w14:paraId="4C61D79A" w14:textId="77777777" w:rsidR="00900265" w:rsidRPr="00451041" w:rsidRDefault="00900265" w:rsidP="00900265">
      <w:pPr>
        <w:tabs>
          <w:tab w:val="right" w:pos="8222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451041">
        <w:rPr>
          <w:rFonts w:ascii="Verdana" w:hAnsi="Verdana"/>
          <w:b/>
          <w:bCs/>
          <w:sz w:val="20"/>
          <w:szCs w:val="20"/>
        </w:rPr>
        <w:t>RODZAJ WYKONAWCY</w:t>
      </w:r>
      <w:r w:rsidRPr="00451041">
        <w:rPr>
          <w:rFonts w:ascii="Verdana" w:hAnsi="Verdana"/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609905EF" w14:textId="77777777" w:rsidR="00900265" w:rsidRPr="00451041" w:rsidRDefault="00900265" w:rsidP="0090026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451041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69859D9B" w14:textId="77777777" w:rsidR="00900265" w:rsidRPr="00451041" w:rsidRDefault="00900265" w:rsidP="0090026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451041">
        <w:rPr>
          <w:rFonts w:ascii="Verdana" w:hAnsi="Verdana"/>
          <w:sz w:val="20"/>
          <w:szCs w:val="20"/>
        </w:rPr>
        <w:t>WOJEWÓDZTWO …………………………….....</w:t>
      </w:r>
    </w:p>
    <w:p w14:paraId="45FC1FD8" w14:textId="77777777" w:rsidR="00900265" w:rsidRPr="00451041" w:rsidRDefault="00900265" w:rsidP="0090026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451041">
        <w:rPr>
          <w:rFonts w:ascii="Verdana" w:hAnsi="Verdana"/>
          <w:sz w:val="20"/>
          <w:szCs w:val="20"/>
          <w:lang w:val="de-DE"/>
        </w:rPr>
        <w:t>TEL.</w:t>
      </w:r>
      <w:r w:rsidRPr="00451041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745E87D1" w14:textId="77777777" w:rsidR="00900265" w:rsidRPr="00451041" w:rsidRDefault="00900265" w:rsidP="0090026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451041">
        <w:rPr>
          <w:rFonts w:ascii="Verdana" w:hAnsi="Verdana"/>
          <w:sz w:val="20"/>
          <w:szCs w:val="20"/>
          <w:lang w:val="de-DE"/>
        </w:rPr>
        <w:t xml:space="preserve">FAX </w:t>
      </w:r>
      <w:r w:rsidRPr="00451041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698D61C5" w14:textId="77777777" w:rsidR="00900265" w:rsidRPr="00451041" w:rsidRDefault="00900265" w:rsidP="0090026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451041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FECC4B7" w14:textId="77777777" w:rsidR="00900265" w:rsidRPr="00451041" w:rsidRDefault="00900265" w:rsidP="0090026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451041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451041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69438DE0" w14:textId="77777777" w:rsidR="00900265" w:rsidRPr="00451041" w:rsidRDefault="00900265" w:rsidP="00900265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 w:rsidRPr="00451041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5FA6ABB5" w14:textId="77777777" w:rsidR="00900265" w:rsidRPr="00451041" w:rsidRDefault="00900265" w:rsidP="00900265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181616B9" w14:textId="77777777" w:rsidR="00900265" w:rsidRPr="00451041" w:rsidRDefault="00900265" w:rsidP="00900265">
      <w:pPr>
        <w:spacing w:line="360" w:lineRule="auto"/>
        <w:rPr>
          <w:rFonts w:ascii="Verdana" w:hAnsi="Verdana"/>
          <w:sz w:val="20"/>
          <w:szCs w:val="20"/>
        </w:rPr>
      </w:pPr>
      <w:r w:rsidRPr="00451041">
        <w:rPr>
          <w:rFonts w:ascii="Verdana" w:hAnsi="Verdana"/>
          <w:sz w:val="20"/>
          <w:szCs w:val="20"/>
        </w:rPr>
        <w:t>Do: Nazwa i siedziba Zamawiającego:</w:t>
      </w:r>
    </w:p>
    <w:p w14:paraId="22727420" w14:textId="77777777" w:rsidR="00900265" w:rsidRPr="00451041" w:rsidRDefault="00900265" w:rsidP="00900265">
      <w:pPr>
        <w:ind w:right="-110"/>
        <w:rPr>
          <w:rFonts w:ascii="Verdana" w:hAnsi="Verdana"/>
          <w:b/>
          <w:sz w:val="20"/>
          <w:szCs w:val="20"/>
        </w:rPr>
      </w:pPr>
      <w:r w:rsidRPr="00451041">
        <w:rPr>
          <w:rFonts w:ascii="Verdana" w:hAnsi="Verdana"/>
          <w:b/>
          <w:sz w:val="20"/>
          <w:szCs w:val="20"/>
        </w:rPr>
        <w:t>Akademia Górniczo - Hutnicza</w:t>
      </w:r>
    </w:p>
    <w:p w14:paraId="1BDDBCF4" w14:textId="77777777" w:rsidR="00900265" w:rsidRPr="00451041" w:rsidRDefault="00900265" w:rsidP="00900265">
      <w:pPr>
        <w:ind w:right="-110"/>
        <w:rPr>
          <w:rFonts w:ascii="Verdana" w:hAnsi="Verdana"/>
          <w:b/>
          <w:sz w:val="20"/>
          <w:szCs w:val="20"/>
        </w:rPr>
      </w:pPr>
      <w:r w:rsidRPr="00451041">
        <w:rPr>
          <w:rFonts w:ascii="Verdana" w:hAnsi="Verdana"/>
          <w:b/>
          <w:sz w:val="20"/>
          <w:szCs w:val="20"/>
        </w:rPr>
        <w:t>im. Stanisława Staszica w Krakowie</w:t>
      </w:r>
    </w:p>
    <w:p w14:paraId="24A6A180" w14:textId="77777777" w:rsidR="00900265" w:rsidRPr="00451041" w:rsidRDefault="00900265" w:rsidP="00900265">
      <w:pPr>
        <w:ind w:right="-110"/>
        <w:rPr>
          <w:rFonts w:ascii="Verdana" w:hAnsi="Verdana"/>
          <w:b/>
          <w:sz w:val="20"/>
          <w:szCs w:val="20"/>
        </w:rPr>
      </w:pPr>
      <w:r w:rsidRPr="00451041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278E8292" w14:textId="77777777" w:rsidR="00900265" w:rsidRPr="00451041" w:rsidRDefault="00900265" w:rsidP="00900265">
      <w:pPr>
        <w:ind w:right="-110"/>
        <w:rPr>
          <w:rFonts w:ascii="Verdana" w:hAnsi="Verdana"/>
          <w:b/>
          <w:sz w:val="20"/>
          <w:szCs w:val="20"/>
        </w:rPr>
      </w:pPr>
      <w:r w:rsidRPr="00451041">
        <w:rPr>
          <w:rFonts w:ascii="Verdana" w:hAnsi="Verdana"/>
          <w:b/>
          <w:sz w:val="20"/>
          <w:szCs w:val="20"/>
        </w:rPr>
        <w:t xml:space="preserve">Al. Mickiewicza 30 </w:t>
      </w:r>
    </w:p>
    <w:p w14:paraId="2133D111" w14:textId="77777777" w:rsidR="00900265" w:rsidRPr="00451041" w:rsidRDefault="00900265" w:rsidP="00900265">
      <w:pPr>
        <w:rPr>
          <w:rFonts w:ascii="Verdana" w:hAnsi="Verdana"/>
          <w:b/>
          <w:sz w:val="20"/>
          <w:szCs w:val="20"/>
        </w:rPr>
      </w:pPr>
      <w:r w:rsidRPr="00451041">
        <w:rPr>
          <w:rFonts w:ascii="Verdana" w:hAnsi="Verdana"/>
          <w:b/>
          <w:sz w:val="20"/>
          <w:szCs w:val="20"/>
        </w:rPr>
        <w:t xml:space="preserve">30-059 Kraków,  </w:t>
      </w:r>
    </w:p>
    <w:p w14:paraId="15153DE5" w14:textId="77777777" w:rsidR="00303AD4" w:rsidRPr="00451041" w:rsidRDefault="00303AD4" w:rsidP="00303AD4">
      <w:pPr>
        <w:ind w:firstLine="3969"/>
        <w:rPr>
          <w:rFonts w:ascii="Verdana" w:hAnsi="Verdana"/>
          <w:b/>
          <w:sz w:val="20"/>
          <w:szCs w:val="20"/>
        </w:rPr>
      </w:pPr>
    </w:p>
    <w:p w14:paraId="6AF43AB4" w14:textId="3F5C9CDE" w:rsidR="00303AD4" w:rsidRPr="00451041" w:rsidRDefault="00303AD4" w:rsidP="00AF1427">
      <w:pPr>
        <w:widowControl w:val="0"/>
        <w:ind w:right="1" w:firstLine="708"/>
        <w:rPr>
          <w:rFonts w:ascii="Verdana" w:hAnsi="Verdana"/>
          <w:sz w:val="20"/>
          <w:szCs w:val="20"/>
        </w:rPr>
      </w:pPr>
      <w:r w:rsidRPr="00451041">
        <w:rPr>
          <w:rFonts w:ascii="Verdana" w:hAnsi="Verdana"/>
          <w:sz w:val="20"/>
          <w:szCs w:val="20"/>
        </w:rPr>
        <w:t>Przystępując do postępowania o udzielenie zamówienia publicznego, którego przedmiotem jest:</w:t>
      </w:r>
      <w:r w:rsidR="00C306CA" w:rsidRPr="00451041">
        <w:rPr>
          <w:rFonts w:ascii="Verdana" w:hAnsi="Verdana"/>
          <w:sz w:val="20"/>
          <w:szCs w:val="20"/>
        </w:rPr>
        <w:t xml:space="preserve"> </w:t>
      </w:r>
      <w:r w:rsidR="0021156E" w:rsidRPr="0021156E">
        <w:rPr>
          <w:rFonts w:ascii="Verdana" w:hAnsi="Verdana"/>
          <w:b/>
          <w:sz w:val="20"/>
          <w:szCs w:val="20"/>
        </w:rPr>
        <w:t>Świadczenie usług medycznych z zakresu medycyny pracy dla pracowników AGH oraz badania pracowników dla celów sanitarno-epidemiologicznych w roku 2025 i 2026</w:t>
      </w:r>
      <w:r w:rsidR="00826915">
        <w:rPr>
          <w:rFonts w:ascii="Verdana" w:hAnsi="Verdana"/>
          <w:b/>
          <w:sz w:val="20"/>
          <w:szCs w:val="20"/>
        </w:rPr>
        <w:t xml:space="preserve"> </w:t>
      </w:r>
      <w:r w:rsidR="00826915" w:rsidRPr="00826915">
        <w:rPr>
          <w:rFonts w:ascii="Verdana" w:hAnsi="Verdana"/>
          <w:b/>
          <w:sz w:val="20"/>
          <w:szCs w:val="20"/>
        </w:rPr>
        <w:t>- KC-DE-zp.272-636/25</w:t>
      </w:r>
      <w:r w:rsidRPr="00451041">
        <w:rPr>
          <w:rFonts w:ascii="Verdana" w:hAnsi="Verdana"/>
          <w:b/>
          <w:sz w:val="20"/>
          <w:szCs w:val="20"/>
        </w:rPr>
        <w:t>,</w:t>
      </w:r>
      <w:r w:rsidR="00AF1427" w:rsidRPr="00451041">
        <w:rPr>
          <w:rFonts w:ascii="Verdana" w:hAnsi="Verdana"/>
          <w:b/>
          <w:sz w:val="20"/>
          <w:szCs w:val="20"/>
        </w:rPr>
        <w:t xml:space="preserve"> </w:t>
      </w:r>
      <w:r w:rsidR="00900265" w:rsidRPr="00451041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</w:t>
      </w:r>
      <w:r w:rsidR="00AF1427" w:rsidRPr="00451041">
        <w:rPr>
          <w:rFonts w:ascii="Verdana" w:hAnsi="Verdana"/>
          <w:sz w:val="20"/>
          <w:szCs w:val="20"/>
        </w:rPr>
        <w:t>.</w:t>
      </w:r>
    </w:p>
    <w:p w14:paraId="367CF44B" w14:textId="77777777" w:rsidR="00C306CA" w:rsidRPr="00451041" w:rsidRDefault="00C306CA" w:rsidP="00303AD4">
      <w:pPr>
        <w:widowControl w:val="0"/>
        <w:rPr>
          <w:rFonts w:ascii="Verdana" w:hAnsi="Verdana"/>
          <w:b/>
          <w:sz w:val="20"/>
          <w:szCs w:val="20"/>
        </w:rPr>
      </w:pPr>
    </w:p>
    <w:p w14:paraId="72B4A01C" w14:textId="3DF42F6E" w:rsidR="00AF1427" w:rsidRPr="00451041" w:rsidRDefault="00AF1427" w:rsidP="00AF1427">
      <w:pPr>
        <w:widowControl w:val="0"/>
        <w:shd w:val="clear" w:color="auto" w:fill="FFFFFF"/>
        <w:tabs>
          <w:tab w:val="left" w:leader="dot" w:pos="3605"/>
        </w:tabs>
        <w:autoSpaceDE w:val="0"/>
        <w:autoSpaceDN w:val="0"/>
        <w:adjustRightInd w:val="0"/>
        <w:spacing w:after="120" w:line="278" w:lineRule="exact"/>
        <w:rPr>
          <w:rFonts w:ascii="Verdana" w:eastAsia="Calibri" w:hAnsi="Verdana"/>
          <w:b/>
          <w:spacing w:val="-1"/>
          <w:sz w:val="20"/>
          <w:szCs w:val="20"/>
          <w:lang w:eastAsia="en-US"/>
        </w:rPr>
      </w:pPr>
      <w:r w:rsidRPr="00451041">
        <w:rPr>
          <w:rFonts w:ascii="Verdana" w:eastAsia="Calibri" w:hAnsi="Verdana"/>
          <w:b/>
          <w:spacing w:val="-2"/>
          <w:sz w:val="20"/>
          <w:szCs w:val="20"/>
          <w:lang w:eastAsia="en-US"/>
        </w:rPr>
        <w:t xml:space="preserve">Cena brutto </w:t>
      </w:r>
      <w:r w:rsidR="00900265" w:rsidRPr="00451041">
        <w:rPr>
          <w:rFonts w:ascii="Verdana" w:eastAsia="Calibri" w:hAnsi="Verdana"/>
          <w:b/>
          <w:spacing w:val="-2"/>
          <w:sz w:val="20"/>
          <w:szCs w:val="20"/>
          <w:lang w:eastAsia="en-US"/>
        </w:rPr>
        <w:t xml:space="preserve"> za całość przedmiotu zamówienia wynosi ………………</w:t>
      </w:r>
      <w:r w:rsidR="00A92889" w:rsidRPr="00451041">
        <w:rPr>
          <w:rFonts w:ascii="Verdana" w:eastAsia="Calibri" w:hAnsi="Verdana"/>
          <w:b/>
          <w:spacing w:val="-2"/>
          <w:sz w:val="20"/>
          <w:szCs w:val="20"/>
          <w:lang w:eastAsia="en-US"/>
        </w:rPr>
        <w:t xml:space="preserve"> </w:t>
      </w:r>
      <w:r w:rsidRPr="00451041">
        <w:rPr>
          <w:rFonts w:ascii="Verdana" w:eastAsia="Calibri" w:hAnsi="Verdana"/>
          <w:b/>
          <w:sz w:val="20"/>
          <w:szCs w:val="20"/>
          <w:lang w:eastAsia="en-US"/>
        </w:rPr>
        <w:tab/>
      </w:r>
      <w:r w:rsidRPr="00451041">
        <w:rPr>
          <w:rFonts w:ascii="Verdana" w:eastAsia="Calibri" w:hAnsi="Verdana"/>
          <w:b/>
          <w:spacing w:val="-1"/>
          <w:sz w:val="20"/>
          <w:szCs w:val="20"/>
          <w:lang w:eastAsia="en-US"/>
        </w:rPr>
        <w:t xml:space="preserve">zł </w:t>
      </w:r>
    </w:p>
    <w:p w14:paraId="166F3B39" w14:textId="77777777" w:rsidR="00AF1427" w:rsidRPr="00451041" w:rsidRDefault="00AF1427" w:rsidP="00AF1427">
      <w:pPr>
        <w:widowControl w:val="0"/>
        <w:shd w:val="clear" w:color="auto" w:fill="FFFFFF"/>
        <w:tabs>
          <w:tab w:val="left" w:leader="dot" w:pos="3605"/>
        </w:tabs>
        <w:autoSpaceDE w:val="0"/>
        <w:autoSpaceDN w:val="0"/>
        <w:adjustRightInd w:val="0"/>
        <w:spacing w:after="120" w:line="278" w:lineRule="exact"/>
        <w:rPr>
          <w:rFonts w:ascii="Verdana" w:eastAsia="Calibri" w:hAnsi="Verdana"/>
          <w:spacing w:val="-1"/>
          <w:sz w:val="20"/>
          <w:szCs w:val="20"/>
          <w:lang w:eastAsia="en-US"/>
        </w:rPr>
      </w:pPr>
      <w:r w:rsidRPr="00451041">
        <w:rPr>
          <w:rFonts w:ascii="Verdana" w:eastAsia="Calibri" w:hAnsi="Verdana"/>
          <w:spacing w:val="-1"/>
          <w:sz w:val="20"/>
          <w:szCs w:val="20"/>
          <w:lang w:eastAsia="en-US"/>
        </w:rPr>
        <w:t>(słownie:…………………………………..……………………………....)</w:t>
      </w:r>
    </w:p>
    <w:p w14:paraId="443FC6A9" w14:textId="77777777" w:rsidR="00AF1427" w:rsidRPr="00451041" w:rsidRDefault="00AF1427" w:rsidP="00AF1427">
      <w:pPr>
        <w:widowControl w:val="0"/>
        <w:spacing w:line="360" w:lineRule="auto"/>
        <w:rPr>
          <w:rFonts w:ascii="Verdana" w:hAnsi="Verdana"/>
          <w:sz w:val="20"/>
          <w:szCs w:val="20"/>
        </w:rPr>
      </w:pPr>
      <w:r w:rsidRPr="00451041">
        <w:rPr>
          <w:rFonts w:ascii="Verdana" w:hAnsi="Verdana"/>
          <w:sz w:val="20"/>
          <w:szCs w:val="20"/>
        </w:rPr>
        <w:t>Powyższa cena zawiera właściwą stawkę podatku VAT.</w:t>
      </w:r>
    </w:p>
    <w:p w14:paraId="5DB509C6" w14:textId="77777777" w:rsidR="00303AD4" w:rsidRPr="00451041" w:rsidRDefault="00303AD4" w:rsidP="00303AD4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</w:p>
    <w:p w14:paraId="0544DC9B" w14:textId="48D8C708" w:rsidR="00AF1427" w:rsidRPr="00451041" w:rsidRDefault="00AF1427" w:rsidP="00451041">
      <w:pPr>
        <w:jc w:val="both"/>
        <w:rPr>
          <w:rFonts w:ascii="Verdana" w:eastAsia="Calibri" w:hAnsi="Verdana"/>
          <w:b/>
          <w:color w:val="FF0000"/>
          <w:sz w:val="20"/>
          <w:szCs w:val="20"/>
          <w:u w:val="single"/>
          <w:lang w:eastAsia="en-US"/>
        </w:rPr>
      </w:pPr>
      <w:r w:rsidRPr="00451041">
        <w:rPr>
          <w:rFonts w:ascii="Verdana" w:eastAsia="Calibri" w:hAnsi="Verdana"/>
          <w:b/>
          <w:color w:val="FF0000"/>
          <w:sz w:val="20"/>
          <w:szCs w:val="20"/>
          <w:u w:val="single"/>
          <w:lang w:eastAsia="en-US"/>
        </w:rPr>
        <w:t>kryterium oceny ofert:</w:t>
      </w:r>
    </w:p>
    <w:p w14:paraId="1C40A9B5" w14:textId="0B9CACB7" w:rsidR="00AF1427" w:rsidRPr="00451041" w:rsidRDefault="00AF1427" w:rsidP="00451041">
      <w:pPr>
        <w:widowControl w:val="0"/>
        <w:jc w:val="both"/>
        <w:rPr>
          <w:rFonts w:ascii="Verdana" w:hAnsi="Verdana"/>
          <w:b/>
          <w:sz w:val="20"/>
          <w:szCs w:val="20"/>
        </w:rPr>
      </w:pPr>
      <w:r w:rsidRPr="00451041">
        <w:rPr>
          <w:rFonts w:ascii="Verdana" w:hAnsi="Verdana"/>
          <w:sz w:val="20"/>
          <w:szCs w:val="20"/>
        </w:rPr>
        <w:t xml:space="preserve">Odległość w linii prostej dwóch najbliższych placówek medycznych od </w:t>
      </w:r>
      <w:r w:rsidR="007A245F" w:rsidRPr="00451041">
        <w:rPr>
          <w:rFonts w:ascii="Verdana" w:hAnsi="Verdana"/>
          <w:sz w:val="20"/>
          <w:szCs w:val="20"/>
        </w:rPr>
        <w:t xml:space="preserve">centralnego punktu terenu Uczelni (środek ul. Akademickiej -pomiędzy ul. Reymonta i ul. Czarnowiejską) </w:t>
      </w:r>
      <w:r w:rsidRPr="00451041">
        <w:rPr>
          <w:rFonts w:ascii="Verdana" w:hAnsi="Verdana"/>
          <w:sz w:val="20"/>
          <w:szCs w:val="20"/>
        </w:rPr>
        <w:t xml:space="preserve">wynosi:  </w:t>
      </w:r>
    </w:p>
    <w:p w14:paraId="77BB5659" w14:textId="27CE9D55" w:rsidR="00AF1427" w:rsidRPr="00451041" w:rsidRDefault="00AF1427" w:rsidP="00451041">
      <w:pPr>
        <w:widowControl w:val="0"/>
        <w:jc w:val="both"/>
        <w:rPr>
          <w:rFonts w:ascii="Verdana" w:hAnsi="Verdana"/>
          <w:i/>
          <w:sz w:val="20"/>
          <w:szCs w:val="20"/>
        </w:rPr>
      </w:pPr>
      <w:r w:rsidRPr="00451041">
        <w:rPr>
          <w:rFonts w:ascii="Verdana" w:hAnsi="Verdana"/>
          <w:b/>
          <w:bCs/>
          <w:sz w:val="20"/>
          <w:szCs w:val="20"/>
        </w:rPr>
        <w:t>placówka nr 1:</w:t>
      </w:r>
      <w:r w:rsidRPr="00451041">
        <w:rPr>
          <w:rFonts w:ascii="Verdana" w:hAnsi="Verdana"/>
          <w:sz w:val="20"/>
          <w:szCs w:val="20"/>
        </w:rPr>
        <w:t xml:space="preserve"> </w:t>
      </w:r>
      <w:bookmarkStart w:id="0" w:name="_Hlk119534738"/>
      <w:r w:rsidRPr="00451041">
        <w:rPr>
          <w:rFonts w:ascii="Verdana" w:hAnsi="Verdana"/>
          <w:b/>
          <w:bCs/>
          <w:sz w:val="20"/>
          <w:szCs w:val="20"/>
        </w:rPr>
        <w:t>……………</w:t>
      </w:r>
      <w:r w:rsidR="007A245F" w:rsidRPr="00451041">
        <w:rPr>
          <w:rFonts w:ascii="Verdana" w:hAnsi="Verdana"/>
          <w:b/>
          <w:bCs/>
          <w:sz w:val="20"/>
          <w:szCs w:val="20"/>
        </w:rPr>
        <w:t xml:space="preserve"> km</w:t>
      </w:r>
      <w:r w:rsidR="007A245F" w:rsidRPr="00451041">
        <w:rPr>
          <w:rFonts w:ascii="Verdana" w:hAnsi="Verdana"/>
          <w:sz w:val="20"/>
          <w:szCs w:val="20"/>
        </w:rPr>
        <w:t xml:space="preserve"> </w:t>
      </w:r>
      <w:r w:rsidR="007A245F" w:rsidRPr="00451041">
        <w:rPr>
          <w:rFonts w:ascii="Verdana" w:hAnsi="Verdana"/>
          <w:i/>
          <w:iCs/>
          <w:sz w:val="20"/>
          <w:szCs w:val="20"/>
        </w:rPr>
        <w:t>(proszę wpisać</w:t>
      </w:r>
      <w:r w:rsidR="007A245F" w:rsidRPr="00451041">
        <w:rPr>
          <w:rFonts w:ascii="Verdana" w:hAnsi="Verdana"/>
          <w:sz w:val="20"/>
          <w:szCs w:val="20"/>
        </w:rPr>
        <w:t xml:space="preserve">) adres: </w:t>
      </w:r>
      <w:r w:rsidRPr="00451041">
        <w:rPr>
          <w:rFonts w:ascii="Verdana" w:hAnsi="Verdana"/>
          <w:sz w:val="20"/>
          <w:szCs w:val="20"/>
        </w:rPr>
        <w:t>…</w:t>
      </w:r>
      <w:r w:rsidR="002C659F" w:rsidRPr="00451041">
        <w:rPr>
          <w:rFonts w:ascii="Verdana" w:hAnsi="Verdana"/>
          <w:sz w:val="20"/>
          <w:szCs w:val="20"/>
        </w:rPr>
        <w:t>………………….............................</w:t>
      </w:r>
      <w:r w:rsidR="00A92889" w:rsidRPr="00451041">
        <w:rPr>
          <w:rFonts w:ascii="Verdana" w:hAnsi="Verdana"/>
          <w:sz w:val="20"/>
          <w:szCs w:val="20"/>
        </w:rPr>
        <w:t xml:space="preserve"> </w:t>
      </w:r>
      <w:r w:rsidR="00A92889" w:rsidRPr="00451041">
        <w:rPr>
          <w:rFonts w:ascii="Verdana" w:hAnsi="Verdana"/>
          <w:i/>
          <w:sz w:val="20"/>
          <w:szCs w:val="20"/>
        </w:rPr>
        <w:t>(</w:t>
      </w:r>
      <w:r w:rsidR="007A245F" w:rsidRPr="00451041">
        <w:rPr>
          <w:rFonts w:ascii="Verdana" w:hAnsi="Verdana"/>
          <w:i/>
          <w:sz w:val="20"/>
          <w:szCs w:val="20"/>
        </w:rPr>
        <w:t xml:space="preserve">proszę </w:t>
      </w:r>
      <w:r w:rsidR="00A92889" w:rsidRPr="00451041">
        <w:rPr>
          <w:rFonts w:ascii="Verdana" w:hAnsi="Verdana"/>
          <w:i/>
          <w:sz w:val="20"/>
          <w:szCs w:val="20"/>
        </w:rPr>
        <w:t>wpisać dokładny adres</w:t>
      </w:r>
      <w:r w:rsidR="007A245F" w:rsidRPr="00451041">
        <w:rPr>
          <w:rFonts w:ascii="Verdana" w:hAnsi="Verdana"/>
          <w:i/>
          <w:sz w:val="20"/>
          <w:szCs w:val="20"/>
        </w:rPr>
        <w:t xml:space="preserve">) </w:t>
      </w:r>
      <w:r w:rsidR="00A92889" w:rsidRPr="00451041">
        <w:rPr>
          <w:rFonts w:ascii="Verdana" w:hAnsi="Verdana"/>
          <w:i/>
          <w:sz w:val="20"/>
          <w:szCs w:val="20"/>
        </w:rPr>
        <w:t xml:space="preserve"> </w:t>
      </w:r>
      <w:bookmarkEnd w:id="0"/>
    </w:p>
    <w:p w14:paraId="55EE8A3E" w14:textId="1FDC3BC8" w:rsidR="00A92889" w:rsidRPr="00451041" w:rsidRDefault="00AF1427" w:rsidP="00451041">
      <w:pPr>
        <w:widowControl w:val="0"/>
        <w:jc w:val="both"/>
        <w:rPr>
          <w:rFonts w:ascii="Verdana" w:hAnsi="Verdana"/>
          <w:i/>
          <w:sz w:val="20"/>
          <w:szCs w:val="20"/>
        </w:rPr>
      </w:pPr>
      <w:r w:rsidRPr="00451041">
        <w:rPr>
          <w:rFonts w:ascii="Verdana" w:hAnsi="Verdana"/>
          <w:b/>
          <w:bCs/>
          <w:sz w:val="20"/>
          <w:szCs w:val="20"/>
        </w:rPr>
        <w:t xml:space="preserve">placówka nr 2: </w:t>
      </w:r>
      <w:r w:rsidR="007A245F" w:rsidRPr="00451041">
        <w:rPr>
          <w:rFonts w:ascii="Verdana" w:hAnsi="Verdana"/>
          <w:b/>
          <w:bCs/>
          <w:sz w:val="20"/>
          <w:szCs w:val="20"/>
        </w:rPr>
        <w:t>…………… km</w:t>
      </w:r>
      <w:r w:rsidR="007A245F" w:rsidRPr="00451041">
        <w:rPr>
          <w:rFonts w:ascii="Verdana" w:hAnsi="Verdana"/>
          <w:sz w:val="20"/>
          <w:szCs w:val="20"/>
        </w:rPr>
        <w:t xml:space="preserve"> (</w:t>
      </w:r>
      <w:r w:rsidR="007A245F" w:rsidRPr="00451041">
        <w:rPr>
          <w:rFonts w:ascii="Verdana" w:hAnsi="Verdana"/>
          <w:i/>
          <w:iCs/>
          <w:sz w:val="20"/>
          <w:szCs w:val="20"/>
        </w:rPr>
        <w:t>proszę wpisać</w:t>
      </w:r>
      <w:r w:rsidR="007A245F" w:rsidRPr="00451041">
        <w:rPr>
          <w:rFonts w:ascii="Verdana" w:hAnsi="Verdana"/>
          <w:sz w:val="20"/>
          <w:szCs w:val="20"/>
        </w:rPr>
        <w:t xml:space="preserve">) adres: ……………………............................. </w:t>
      </w:r>
      <w:r w:rsidR="007A245F" w:rsidRPr="00451041">
        <w:rPr>
          <w:rFonts w:ascii="Verdana" w:hAnsi="Verdana"/>
          <w:i/>
          <w:sz w:val="20"/>
          <w:szCs w:val="20"/>
        </w:rPr>
        <w:t xml:space="preserve">(proszę wpisać dokładny adres)  </w:t>
      </w:r>
    </w:p>
    <w:p w14:paraId="5EEE288B" w14:textId="77777777" w:rsidR="007A245F" w:rsidRPr="00451041" w:rsidRDefault="007A245F" w:rsidP="00A92889">
      <w:pPr>
        <w:widowControl w:val="0"/>
        <w:jc w:val="both"/>
        <w:rPr>
          <w:rFonts w:ascii="Verdana" w:hAnsi="Verdana"/>
          <w:i/>
          <w:sz w:val="20"/>
          <w:szCs w:val="20"/>
        </w:rPr>
      </w:pPr>
    </w:p>
    <w:p w14:paraId="57A1948A" w14:textId="59130B74" w:rsidR="0075099F" w:rsidRDefault="00303AD4" w:rsidP="002C659F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451041">
        <w:rPr>
          <w:rFonts w:ascii="Verdana" w:hAnsi="Verdana"/>
          <w:b/>
          <w:sz w:val="20"/>
          <w:szCs w:val="20"/>
        </w:rPr>
        <w:t xml:space="preserve">Termin realizacji umowy: </w:t>
      </w:r>
      <w:r w:rsidR="00A27DC7" w:rsidRPr="00451041">
        <w:rPr>
          <w:rFonts w:ascii="Verdana" w:hAnsi="Verdana"/>
          <w:b/>
          <w:sz w:val="20"/>
          <w:szCs w:val="20"/>
        </w:rPr>
        <w:t>12 miesięcy</w:t>
      </w:r>
      <w:r w:rsidR="00E239FC" w:rsidRPr="00451041">
        <w:rPr>
          <w:rFonts w:ascii="Verdana" w:hAnsi="Verdana"/>
          <w:b/>
          <w:sz w:val="20"/>
          <w:szCs w:val="20"/>
        </w:rPr>
        <w:t>.</w:t>
      </w:r>
      <w:r w:rsidR="004E17E3">
        <w:rPr>
          <w:rFonts w:ascii="Verdana" w:hAnsi="Verdana"/>
          <w:b/>
          <w:sz w:val="20"/>
          <w:szCs w:val="20"/>
        </w:rPr>
        <w:t xml:space="preserve"> </w:t>
      </w:r>
      <w:r w:rsidR="003B3942">
        <w:rPr>
          <w:rFonts w:ascii="Verdana" w:hAnsi="Verdana"/>
          <w:b/>
          <w:sz w:val="20"/>
          <w:szCs w:val="20"/>
        </w:rPr>
        <w:t>Przewidywany termin rozpoczęcia r</w:t>
      </w:r>
      <w:r w:rsidR="004E17E3">
        <w:rPr>
          <w:rFonts w:ascii="Verdana" w:hAnsi="Verdana"/>
          <w:b/>
          <w:sz w:val="20"/>
          <w:szCs w:val="20"/>
        </w:rPr>
        <w:t>ealizacj</w:t>
      </w:r>
      <w:r w:rsidR="003B3942">
        <w:rPr>
          <w:rFonts w:ascii="Verdana" w:hAnsi="Verdana"/>
          <w:b/>
          <w:sz w:val="20"/>
          <w:szCs w:val="20"/>
        </w:rPr>
        <w:t>i</w:t>
      </w:r>
      <w:r w:rsidR="004E17E3">
        <w:rPr>
          <w:rFonts w:ascii="Verdana" w:hAnsi="Verdana"/>
          <w:b/>
          <w:sz w:val="20"/>
          <w:szCs w:val="20"/>
        </w:rPr>
        <w:t xml:space="preserve"> </w:t>
      </w:r>
      <w:r w:rsidR="003B3942">
        <w:rPr>
          <w:rFonts w:ascii="Verdana" w:hAnsi="Verdana"/>
          <w:b/>
          <w:sz w:val="20"/>
          <w:szCs w:val="20"/>
        </w:rPr>
        <w:t>zamówieni</w:t>
      </w:r>
      <w:r w:rsidR="00383930">
        <w:rPr>
          <w:rFonts w:ascii="Verdana" w:hAnsi="Verdana"/>
          <w:b/>
          <w:sz w:val="20"/>
          <w:szCs w:val="20"/>
        </w:rPr>
        <w:t>a</w:t>
      </w:r>
      <w:r w:rsidR="003B3942">
        <w:rPr>
          <w:rFonts w:ascii="Verdana" w:hAnsi="Verdana"/>
          <w:b/>
          <w:sz w:val="20"/>
          <w:szCs w:val="20"/>
        </w:rPr>
        <w:t xml:space="preserve"> – 1 grudnia 2025 r.</w:t>
      </w:r>
    </w:p>
    <w:p w14:paraId="100621BE" w14:textId="77777777" w:rsidR="003B3942" w:rsidRPr="00451041" w:rsidRDefault="003B3942" w:rsidP="002C659F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5EB013C2" w14:textId="43FC9289" w:rsidR="00A27DC7" w:rsidRPr="00451041" w:rsidRDefault="00900265" w:rsidP="00451041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451041">
        <w:rPr>
          <w:rFonts w:ascii="Verdana" w:hAnsi="Verdana"/>
          <w:b/>
          <w:sz w:val="20"/>
          <w:szCs w:val="20"/>
        </w:rPr>
        <w:t xml:space="preserve">Termin płatności: </w:t>
      </w:r>
      <w:r w:rsidRPr="00451041">
        <w:rPr>
          <w:rFonts w:ascii="Verdana" w:hAnsi="Verdana"/>
          <w:sz w:val="20"/>
          <w:szCs w:val="20"/>
        </w:rPr>
        <w:t>przelewem w terminie do 21 dni od daty otrzymania faktury częściowej przez Zamawiającego na rachunek Wykonawcy zawarty na dzień zlecenia przelewu w wykazie podmiotów, o których mowa w art. 96b ust. 1) Ustawy o podatku od towarów i usług.</w:t>
      </w:r>
    </w:p>
    <w:p w14:paraId="37C98345" w14:textId="77777777" w:rsidR="00A27DC7" w:rsidRPr="00451041" w:rsidRDefault="00A27DC7" w:rsidP="00900265">
      <w:pPr>
        <w:rPr>
          <w:rFonts w:ascii="Verdana" w:hAnsi="Verdana"/>
          <w:b/>
          <w:sz w:val="20"/>
          <w:szCs w:val="20"/>
          <w:u w:val="single"/>
        </w:rPr>
      </w:pPr>
    </w:p>
    <w:p w14:paraId="3001CB1D" w14:textId="77777777" w:rsidR="00A27DC7" w:rsidRPr="00451041" w:rsidRDefault="00A27DC7" w:rsidP="00900265">
      <w:pPr>
        <w:rPr>
          <w:rFonts w:ascii="Verdana" w:hAnsi="Verdana"/>
          <w:b/>
          <w:sz w:val="20"/>
          <w:szCs w:val="20"/>
          <w:u w:val="single"/>
        </w:rPr>
      </w:pPr>
    </w:p>
    <w:p w14:paraId="06769C08" w14:textId="77777777" w:rsidR="00900265" w:rsidRPr="00451041" w:rsidRDefault="00900265" w:rsidP="00900265">
      <w:pPr>
        <w:rPr>
          <w:rFonts w:ascii="Verdana" w:hAnsi="Verdana"/>
          <w:b/>
          <w:sz w:val="20"/>
          <w:szCs w:val="20"/>
          <w:u w:val="single"/>
        </w:rPr>
      </w:pPr>
      <w:r w:rsidRPr="00451041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0F4CA2F2" w14:textId="77777777" w:rsidR="00900265" w:rsidRPr="00451041" w:rsidRDefault="00900265" w:rsidP="00900265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451041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652BEF3F" w14:textId="555D0A5F" w:rsidR="00A31C39" w:rsidRPr="00C26450" w:rsidRDefault="00900265" w:rsidP="00E7680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20"/>
          <w:szCs w:val="20"/>
          <w:u w:val="single"/>
        </w:rPr>
      </w:pPr>
      <w:r w:rsidRPr="00C26450">
        <w:rPr>
          <w:rFonts w:ascii="Verdana" w:hAnsi="Verdana"/>
          <w:b/>
          <w:bCs/>
          <w:color w:val="000000"/>
          <w:sz w:val="20"/>
          <w:szCs w:val="20"/>
          <w:u w:val="single"/>
          <w:lang w:eastAsia="ar-SA"/>
        </w:rPr>
        <w:lastRenderedPageBreak/>
        <w:t xml:space="preserve">Oświadczamy, że posiadamy aktualny wpis do rejestru podmiotów wykonujących działalność leczniczą zgodnie z rozporządzeniem Ministra Zdrowia z dnia 29 </w:t>
      </w:r>
      <w:r w:rsidR="00E76805" w:rsidRPr="00C26450">
        <w:rPr>
          <w:rFonts w:ascii="Verdana" w:hAnsi="Verdana"/>
          <w:b/>
          <w:bCs/>
          <w:color w:val="000000"/>
          <w:sz w:val="20"/>
          <w:szCs w:val="20"/>
          <w:u w:val="single"/>
          <w:lang w:eastAsia="ar-SA"/>
        </w:rPr>
        <w:t>marca</w:t>
      </w:r>
      <w:r w:rsidRPr="00C26450">
        <w:rPr>
          <w:rFonts w:ascii="Verdana" w:hAnsi="Verdana"/>
          <w:b/>
          <w:bCs/>
          <w:color w:val="000000"/>
          <w:sz w:val="20"/>
          <w:szCs w:val="20"/>
          <w:u w:val="single"/>
          <w:lang w:eastAsia="ar-SA"/>
        </w:rPr>
        <w:t xml:space="preserve"> 201</w:t>
      </w:r>
      <w:r w:rsidR="00E76805" w:rsidRPr="00C26450">
        <w:rPr>
          <w:rFonts w:ascii="Verdana" w:hAnsi="Verdana"/>
          <w:b/>
          <w:bCs/>
          <w:color w:val="000000"/>
          <w:sz w:val="20"/>
          <w:szCs w:val="20"/>
          <w:u w:val="single"/>
          <w:lang w:eastAsia="ar-SA"/>
        </w:rPr>
        <w:t>9</w:t>
      </w:r>
      <w:r w:rsidRPr="00C26450">
        <w:rPr>
          <w:rFonts w:ascii="Verdana" w:hAnsi="Verdana"/>
          <w:b/>
          <w:bCs/>
          <w:color w:val="000000"/>
          <w:sz w:val="20"/>
          <w:szCs w:val="20"/>
          <w:u w:val="single"/>
          <w:lang w:eastAsia="ar-SA"/>
        </w:rPr>
        <w:t xml:space="preserve"> r. w sprawie szczegółowego zakresu danych objętych wpisem do rejestru podmiotów wykonujących działalność leczniczą oraz szczegółowego trybu postępowania w sprawach dokonywania wpisów, zmian w rejestrze oraz wykreśleń z tego rejestru ( Dz.U. </w:t>
      </w:r>
      <w:r w:rsidR="00E76805" w:rsidRPr="00C26450">
        <w:rPr>
          <w:rFonts w:ascii="Verdana" w:hAnsi="Verdana"/>
          <w:b/>
          <w:bCs/>
          <w:color w:val="000000"/>
          <w:sz w:val="20"/>
          <w:szCs w:val="20"/>
          <w:u w:val="single"/>
          <w:lang w:eastAsia="ar-SA"/>
        </w:rPr>
        <w:t>2019.605</w:t>
      </w:r>
      <w:r w:rsidRPr="00C26450">
        <w:rPr>
          <w:rFonts w:ascii="Verdana" w:hAnsi="Verdana"/>
          <w:b/>
          <w:bCs/>
          <w:color w:val="000000"/>
          <w:sz w:val="20"/>
          <w:szCs w:val="20"/>
          <w:u w:val="single"/>
          <w:lang w:eastAsia="ar-SA"/>
        </w:rPr>
        <w:t>).</w:t>
      </w:r>
    </w:p>
    <w:p w14:paraId="654FF418" w14:textId="6CBD5176" w:rsidR="009B3C48" w:rsidRPr="00451041" w:rsidRDefault="009B3C48" w:rsidP="00A31C3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Cs/>
          <w:color w:val="000000"/>
          <w:sz w:val="20"/>
          <w:szCs w:val="20"/>
          <w:u w:val="single"/>
        </w:rPr>
      </w:pPr>
      <w:r w:rsidRPr="00451041">
        <w:rPr>
          <w:rFonts w:ascii="Verdana" w:hAnsi="Verdana"/>
          <w:b/>
          <w:bCs/>
          <w:color w:val="000000"/>
          <w:sz w:val="20"/>
          <w:szCs w:val="20"/>
          <w:u w:val="single"/>
        </w:rPr>
        <w:t xml:space="preserve">Oświadczamy, że posiadamy  certyfikat  ISO 9001 lub równoważny w zakresie świadczenia usług medycyny pracy </w:t>
      </w:r>
      <w:r w:rsidRPr="00451041">
        <w:rPr>
          <w:rFonts w:ascii="Verdana" w:hAnsi="Verdana"/>
          <w:bCs/>
          <w:color w:val="000000"/>
          <w:sz w:val="20"/>
          <w:szCs w:val="20"/>
          <w:u w:val="single"/>
        </w:rPr>
        <w:t>(w przypadku równoważności wpisać jaki ) ……………………………………….</w:t>
      </w:r>
    </w:p>
    <w:p w14:paraId="794C1272" w14:textId="72AD890A" w:rsidR="00A31C39" w:rsidRPr="00451041" w:rsidRDefault="00A31C39" w:rsidP="00A31C3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20"/>
          <w:szCs w:val="20"/>
          <w:u w:val="single"/>
        </w:rPr>
      </w:pPr>
      <w:r w:rsidRPr="00451041">
        <w:rPr>
          <w:rFonts w:ascii="Verdana" w:hAnsi="Verdana"/>
          <w:b/>
          <w:color w:val="000000"/>
          <w:sz w:val="20"/>
          <w:szCs w:val="20"/>
          <w:u w:val="single"/>
          <w:lang w:eastAsia="ar-SA"/>
        </w:rPr>
        <w:t>Oświadczamy, że do realizacji umowy skierujemy  personel medyczny posiadający niezbędne kwalifikacje.</w:t>
      </w:r>
    </w:p>
    <w:p w14:paraId="0A13CEB2" w14:textId="6C698FF7" w:rsidR="00900265" w:rsidRPr="00451041" w:rsidRDefault="00900265" w:rsidP="0090026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451041">
        <w:rPr>
          <w:rFonts w:ascii="Verdana" w:hAnsi="Verdana"/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</w:t>
      </w:r>
      <w:r w:rsidR="00451041">
        <w:rPr>
          <w:rFonts w:ascii="Verdana" w:hAnsi="Verdana"/>
          <w:color w:val="000000"/>
          <w:sz w:val="20"/>
          <w:szCs w:val="20"/>
          <w:lang w:eastAsia="ar-SA"/>
        </w:rPr>
        <w:t>Z</w:t>
      </w:r>
      <w:r w:rsidRPr="00451041">
        <w:rPr>
          <w:rFonts w:ascii="Verdana" w:hAnsi="Verdana"/>
          <w:color w:val="000000"/>
          <w:sz w:val="20"/>
          <w:szCs w:val="20"/>
          <w:lang w:eastAsia="ar-SA"/>
        </w:rPr>
        <w:t>amawiającego</w:t>
      </w:r>
      <w:r w:rsidRPr="00451041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34ED3FA8" w14:textId="28C4DEF5" w:rsidR="00900265" w:rsidRPr="00451041" w:rsidRDefault="00900265" w:rsidP="0090026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451041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Pr="00451041">
        <w:rPr>
          <w:rFonts w:ascii="Verdana" w:hAnsi="Verdana"/>
          <w:sz w:val="20"/>
          <w:szCs w:val="20"/>
          <w:vertAlign w:val="superscript"/>
        </w:rPr>
        <w:t>1</w:t>
      </w:r>
      <w:r w:rsidRPr="00451041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51041">
        <w:rPr>
          <w:rFonts w:ascii="Verdana" w:hAnsi="Verdana"/>
          <w:sz w:val="20"/>
          <w:szCs w:val="20"/>
          <w:vertAlign w:val="superscript"/>
        </w:rPr>
        <w:t>2</w:t>
      </w:r>
      <w:r w:rsidRPr="00451041">
        <w:rPr>
          <w:rFonts w:ascii="Verdana" w:hAnsi="Verdana"/>
          <w:sz w:val="20"/>
          <w:szCs w:val="20"/>
        </w:rPr>
        <w:t xml:space="preserve"> </w:t>
      </w:r>
    </w:p>
    <w:p w14:paraId="0CAFE454" w14:textId="77777777" w:rsidR="00900265" w:rsidRPr="00451041" w:rsidRDefault="00900265" w:rsidP="00900265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451041">
        <w:rPr>
          <w:rFonts w:ascii="Verdana" w:hAnsi="Verdana"/>
          <w:i/>
          <w:sz w:val="20"/>
          <w:szCs w:val="20"/>
          <w:vertAlign w:val="superscript"/>
        </w:rPr>
        <w:t>1</w:t>
      </w:r>
      <w:r w:rsidRPr="00451041">
        <w:rPr>
          <w:rFonts w:ascii="Verdana" w:hAnsi="Verdana"/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D72B41" w14:textId="77777777" w:rsidR="00900265" w:rsidRPr="00451041" w:rsidRDefault="00900265" w:rsidP="00900265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451041">
        <w:rPr>
          <w:rFonts w:ascii="Verdana" w:hAnsi="Verdana"/>
          <w:i/>
          <w:sz w:val="20"/>
          <w:szCs w:val="20"/>
          <w:vertAlign w:val="superscript"/>
        </w:rPr>
        <w:t>2</w:t>
      </w:r>
      <w:r w:rsidRPr="00451041">
        <w:rPr>
          <w:rFonts w:ascii="Verdana" w:hAnsi="Verdana"/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3A3340F" w14:textId="77777777" w:rsidR="00900265" w:rsidRPr="00451041" w:rsidRDefault="00900265" w:rsidP="00900265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451041">
        <w:rPr>
          <w:rFonts w:ascii="Verdana" w:hAnsi="Verdana"/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00265" w:rsidRPr="00451041" w14:paraId="21823177" w14:textId="77777777" w:rsidTr="005B08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10D5F3" w14:textId="77777777" w:rsidR="00900265" w:rsidRPr="00451041" w:rsidRDefault="00900265" w:rsidP="005B08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51041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ECB573" w14:textId="77777777" w:rsidR="00900265" w:rsidRPr="00451041" w:rsidRDefault="00900265" w:rsidP="005B08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51041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72F9E560" w14:textId="77777777" w:rsidR="00900265" w:rsidRPr="00451041" w:rsidRDefault="00900265" w:rsidP="005B08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51041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E18397" w14:textId="77777777" w:rsidR="00900265" w:rsidRPr="00451041" w:rsidRDefault="00900265" w:rsidP="005B08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51041">
              <w:rPr>
                <w:rFonts w:ascii="Verdana" w:hAnsi="Verdana"/>
                <w:sz w:val="20"/>
                <w:szCs w:val="20"/>
              </w:rPr>
              <w:t>Nazwa podwykonawcy</w:t>
            </w:r>
            <w:r w:rsidRPr="00451041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900265" w:rsidRPr="00451041" w14:paraId="0D9463C1" w14:textId="77777777" w:rsidTr="005B08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07494" w14:textId="77777777" w:rsidR="00900265" w:rsidRPr="00451041" w:rsidRDefault="00900265" w:rsidP="005B08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751D24" w14:textId="77777777" w:rsidR="00900265" w:rsidRPr="00451041" w:rsidRDefault="00900265" w:rsidP="005B08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BE3F0" w14:textId="77777777" w:rsidR="00900265" w:rsidRPr="00451041" w:rsidRDefault="00900265" w:rsidP="005B08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900265" w:rsidRPr="00451041" w14:paraId="23818425" w14:textId="77777777" w:rsidTr="005B08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39671" w14:textId="77777777" w:rsidR="00900265" w:rsidRPr="00451041" w:rsidRDefault="00900265" w:rsidP="005B08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F30C9" w14:textId="77777777" w:rsidR="00900265" w:rsidRPr="00451041" w:rsidRDefault="00900265" w:rsidP="005B08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F70A6" w14:textId="77777777" w:rsidR="00900265" w:rsidRPr="00451041" w:rsidRDefault="00900265" w:rsidP="005B08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1A45483" w14:textId="77777777" w:rsidR="00A27DC7" w:rsidRPr="00451041" w:rsidRDefault="00A27DC7" w:rsidP="00A27DC7">
      <w:pPr>
        <w:numPr>
          <w:ilvl w:val="0"/>
          <w:numId w:val="7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  <w:r w:rsidRPr="00451041">
        <w:rPr>
          <w:rFonts w:ascii="Verdana" w:hAnsi="Verdana"/>
          <w:b/>
          <w:sz w:val="20"/>
          <w:szCs w:val="20"/>
        </w:rPr>
        <w:t xml:space="preserve">Oświadczenie, w przypadku </w:t>
      </w:r>
      <w:r w:rsidRPr="00451041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8944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6"/>
        <w:gridCol w:w="4678"/>
      </w:tblGrid>
      <w:tr w:rsidR="00A27DC7" w:rsidRPr="00451041" w14:paraId="25088BAA" w14:textId="77777777" w:rsidTr="00DD5843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84B007A" w14:textId="77777777" w:rsidR="00A27DC7" w:rsidRPr="00451041" w:rsidRDefault="00A27DC7" w:rsidP="00DD5843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51041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05E2ED2" w14:textId="77777777" w:rsidR="00A27DC7" w:rsidRPr="00451041" w:rsidRDefault="00A27DC7" w:rsidP="00DD5843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51041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371AB5" w14:textId="77777777" w:rsidR="00A27DC7" w:rsidRPr="00451041" w:rsidRDefault="00A27DC7" w:rsidP="00DD5843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51041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A27DC7" w:rsidRPr="00451041" w14:paraId="53665FB9" w14:textId="77777777" w:rsidTr="00DD5843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3E2C08A" w14:textId="77777777" w:rsidR="00A27DC7" w:rsidRPr="00451041" w:rsidRDefault="00A27DC7" w:rsidP="00DD5843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451041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D01486C" w14:textId="77777777" w:rsidR="00A27DC7" w:rsidRPr="00451041" w:rsidRDefault="00A27DC7" w:rsidP="00DD5843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42C5A" w14:textId="77777777" w:rsidR="00A27DC7" w:rsidRPr="00451041" w:rsidRDefault="00A27DC7" w:rsidP="00DD5843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A27DC7" w:rsidRPr="00451041" w14:paraId="619330C4" w14:textId="77777777" w:rsidTr="00DD5843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9730CC2" w14:textId="77777777" w:rsidR="00A27DC7" w:rsidRPr="00451041" w:rsidRDefault="00A27DC7" w:rsidP="00DD5843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451041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DBD2C11" w14:textId="77777777" w:rsidR="00A27DC7" w:rsidRPr="00451041" w:rsidRDefault="00A27DC7" w:rsidP="00DD5843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06DDB" w14:textId="77777777" w:rsidR="00A27DC7" w:rsidRPr="00451041" w:rsidRDefault="00A27DC7" w:rsidP="00DD5843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02839E1" w14:textId="77777777" w:rsidR="00A27DC7" w:rsidRPr="00451041" w:rsidRDefault="00A27DC7" w:rsidP="00A27DC7">
      <w:pPr>
        <w:pStyle w:val="Akapitzlist"/>
        <w:jc w:val="both"/>
        <w:rPr>
          <w:rFonts w:ascii="Verdana" w:hAnsi="Verdana"/>
          <w:sz w:val="20"/>
          <w:szCs w:val="20"/>
        </w:rPr>
      </w:pPr>
    </w:p>
    <w:p w14:paraId="3AB7523D" w14:textId="0A739BAF" w:rsidR="00900265" w:rsidRPr="00451041" w:rsidRDefault="00900265" w:rsidP="00A27DC7">
      <w:pPr>
        <w:pStyle w:val="Akapitzlist"/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451041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25DABCFD" w14:textId="77777777" w:rsidR="00900265" w:rsidRPr="00451041" w:rsidRDefault="00900265" w:rsidP="00900265">
      <w:pPr>
        <w:pStyle w:val="Nagwek1"/>
        <w:rPr>
          <w:rFonts w:ascii="Verdana" w:hAnsi="Verdana" w:cs="Times New Roman"/>
          <w:sz w:val="20"/>
          <w:szCs w:val="20"/>
        </w:rPr>
      </w:pPr>
      <w:r w:rsidRPr="00451041">
        <w:rPr>
          <w:rFonts w:ascii="Verdana" w:hAnsi="Verdana" w:cs="Times New Roman"/>
          <w:sz w:val="20"/>
          <w:szCs w:val="20"/>
        </w:rPr>
        <w:tab/>
        <w:t>Imię i Nazwisko</w:t>
      </w:r>
      <w:r w:rsidRPr="00451041">
        <w:rPr>
          <w:rFonts w:ascii="Verdana" w:hAnsi="Verdana" w:cs="Times New Roman"/>
          <w:sz w:val="20"/>
          <w:szCs w:val="20"/>
        </w:rPr>
        <w:tab/>
      </w:r>
      <w:r w:rsidRPr="00451041">
        <w:rPr>
          <w:rFonts w:ascii="Verdana" w:hAnsi="Verdana" w:cs="Times New Roman"/>
          <w:sz w:val="20"/>
          <w:szCs w:val="20"/>
        </w:rPr>
        <w:tab/>
      </w:r>
      <w:r w:rsidRPr="00451041">
        <w:rPr>
          <w:rFonts w:ascii="Verdana" w:hAnsi="Verdana" w:cs="Times New Roman"/>
          <w:sz w:val="20"/>
          <w:szCs w:val="20"/>
        </w:rPr>
        <w:tab/>
      </w:r>
      <w:r w:rsidRPr="00451041">
        <w:rPr>
          <w:rFonts w:ascii="Verdana" w:hAnsi="Verdana" w:cs="Times New Roman"/>
          <w:sz w:val="20"/>
          <w:szCs w:val="20"/>
        </w:rPr>
        <w:tab/>
      </w:r>
      <w:r w:rsidRPr="00451041">
        <w:rPr>
          <w:rFonts w:ascii="Verdana" w:hAnsi="Verdana" w:cs="Times New Roman"/>
          <w:sz w:val="20"/>
          <w:szCs w:val="20"/>
        </w:rPr>
        <w:tab/>
      </w:r>
      <w:r w:rsidRPr="00451041">
        <w:rPr>
          <w:rFonts w:ascii="Verdana" w:hAnsi="Verdana" w:cs="Times New Roman"/>
          <w:sz w:val="20"/>
          <w:szCs w:val="20"/>
        </w:rPr>
        <w:tab/>
      </w:r>
    </w:p>
    <w:p w14:paraId="5390ECAF" w14:textId="77777777" w:rsidR="00900265" w:rsidRPr="00451041" w:rsidRDefault="00900265" w:rsidP="00900265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</w:p>
    <w:p w14:paraId="79D4C6F1" w14:textId="77777777" w:rsidR="00900265" w:rsidRPr="00451041" w:rsidRDefault="00900265" w:rsidP="00900265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451041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451041">
        <w:rPr>
          <w:rFonts w:ascii="Verdana" w:hAnsi="Verdana"/>
          <w:sz w:val="20"/>
          <w:szCs w:val="20"/>
        </w:rPr>
        <w:tab/>
      </w:r>
      <w:r w:rsidRPr="00451041">
        <w:rPr>
          <w:rFonts w:ascii="Verdana" w:hAnsi="Verdana"/>
          <w:sz w:val="20"/>
          <w:szCs w:val="20"/>
        </w:rPr>
        <w:tab/>
        <w:t xml:space="preserve"> </w:t>
      </w:r>
    </w:p>
    <w:p w14:paraId="72E115CA" w14:textId="77777777" w:rsidR="00900265" w:rsidRPr="00451041" w:rsidRDefault="00900265" w:rsidP="00EE7B44">
      <w:pPr>
        <w:numPr>
          <w:ilvl w:val="0"/>
          <w:numId w:val="7"/>
        </w:numPr>
        <w:tabs>
          <w:tab w:val="left" w:pos="851"/>
        </w:tabs>
        <w:ind w:hanging="436"/>
        <w:jc w:val="both"/>
        <w:rPr>
          <w:rFonts w:ascii="Verdana" w:hAnsi="Verdana"/>
          <w:sz w:val="20"/>
          <w:szCs w:val="20"/>
        </w:rPr>
      </w:pPr>
      <w:r w:rsidRPr="00451041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451041">
        <w:rPr>
          <w:rFonts w:ascii="Verdana" w:hAnsi="Verdana"/>
          <w:sz w:val="20"/>
          <w:szCs w:val="20"/>
        </w:rPr>
        <w:t>ych</w:t>
      </w:r>
      <w:proofErr w:type="spellEnd"/>
      <w:r w:rsidRPr="00451041">
        <w:rPr>
          <w:rFonts w:ascii="Verdana" w:hAnsi="Verdana"/>
          <w:sz w:val="20"/>
          <w:szCs w:val="20"/>
        </w:rPr>
        <w:t>) dokumentu(ów)</w:t>
      </w:r>
    </w:p>
    <w:p w14:paraId="400DEB88" w14:textId="221734CE" w:rsidR="00900265" w:rsidRPr="00451041" w:rsidRDefault="00A27DC7" w:rsidP="00900265">
      <w:pPr>
        <w:jc w:val="both"/>
        <w:rPr>
          <w:rFonts w:ascii="Verdana" w:hAnsi="Verdana"/>
          <w:sz w:val="20"/>
          <w:szCs w:val="20"/>
        </w:rPr>
      </w:pPr>
      <w:r w:rsidRPr="00451041">
        <w:rPr>
          <w:rFonts w:ascii="Verdana" w:hAnsi="Verdana"/>
          <w:sz w:val="20"/>
          <w:szCs w:val="20"/>
        </w:rPr>
        <w:t xml:space="preserve">        </w:t>
      </w:r>
      <w:r w:rsidR="00900265" w:rsidRPr="00451041">
        <w:rPr>
          <w:rFonts w:ascii="Verdana" w:hAnsi="Verdana"/>
          <w:sz w:val="20"/>
          <w:szCs w:val="20"/>
        </w:rPr>
        <w:t>………………………………………...........................……które dołączamy do oferty.</w:t>
      </w:r>
    </w:p>
    <w:p w14:paraId="711191B3" w14:textId="77777777" w:rsidR="00900265" w:rsidRPr="00451041" w:rsidRDefault="00900265" w:rsidP="00900265">
      <w:pPr>
        <w:jc w:val="both"/>
        <w:rPr>
          <w:rFonts w:ascii="Verdana" w:hAnsi="Verdana"/>
          <w:sz w:val="20"/>
          <w:szCs w:val="20"/>
        </w:rPr>
      </w:pPr>
    </w:p>
    <w:p w14:paraId="4A0F834D" w14:textId="77777777" w:rsidR="00900265" w:rsidRPr="00451041" w:rsidRDefault="00900265" w:rsidP="00900265">
      <w:pPr>
        <w:jc w:val="right"/>
        <w:rPr>
          <w:rFonts w:ascii="Verdana" w:hAnsi="Verdana"/>
          <w:sz w:val="20"/>
          <w:szCs w:val="20"/>
        </w:rPr>
      </w:pPr>
    </w:p>
    <w:p w14:paraId="23966857" w14:textId="77777777" w:rsidR="00A27DC7" w:rsidRPr="00451041" w:rsidRDefault="00A27DC7" w:rsidP="00900265">
      <w:pPr>
        <w:jc w:val="right"/>
        <w:rPr>
          <w:rFonts w:ascii="Verdana" w:hAnsi="Verdana"/>
          <w:sz w:val="20"/>
          <w:szCs w:val="20"/>
        </w:rPr>
      </w:pPr>
    </w:p>
    <w:p w14:paraId="502D03CD" w14:textId="77777777" w:rsidR="00900265" w:rsidRPr="00C26450" w:rsidRDefault="00900265" w:rsidP="0090026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  <w:r w:rsidRPr="00C26450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lastRenderedPageBreak/>
        <w:t>Oferta</w:t>
      </w:r>
      <w:r w:rsidRPr="00C26450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C26450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C26450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C26450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C26450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C26450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C26450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>.</w:t>
      </w:r>
    </w:p>
    <w:p w14:paraId="5B45B20E" w14:textId="77777777" w:rsidR="00A27DC7" w:rsidRPr="00451041" w:rsidRDefault="00A27DC7" w:rsidP="0090026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</w:pPr>
    </w:p>
    <w:p w14:paraId="169E1FE4" w14:textId="77777777" w:rsidR="00A27DC7" w:rsidRPr="00451041" w:rsidRDefault="00A27DC7" w:rsidP="0090026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</w:pPr>
    </w:p>
    <w:p w14:paraId="69F7BFB7" w14:textId="77777777" w:rsidR="00900265" w:rsidRPr="00451041" w:rsidRDefault="00900265" w:rsidP="0090026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hAnsi="Verdana"/>
          <w:sz w:val="20"/>
          <w:szCs w:val="20"/>
        </w:rPr>
      </w:pPr>
    </w:p>
    <w:p w14:paraId="6082AD10" w14:textId="452BD3E9" w:rsidR="00900265" w:rsidRPr="00451041" w:rsidRDefault="00900265" w:rsidP="00900265">
      <w:pPr>
        <w:rPr>
          <w:rFonts w:ascii="Verdana" w:hAnsi="Verdana"/>
          <w:sz w:val="20"/>
          <w:szCs w:val="20"/>
        </w:rPr>
      </w:pPr>
      <w:r w:rsidRPr="00451041">
        <w:rPr>
          <w:rFonts w:ascii="Verdana" w:hAnsi="Verdana"/>
          <w:sz w:val="20"/>
          <w:szCs w:val="20"/>
        </w:rPr>
        <w:t>*niepotrzebne skreślić</w:t>
      </w:r>
    </w:p>
    <w:p w14:paraId="3D6D7633" w14:textId="2263BDF4" w:rsidR="00900265" w:rsidRPr="00451041" w:rsidRDefault="00900265" w:rsidP="00900265">
      <w:pPr>
        <w:rPr>
          <w:rFonts w:ascii="Verdana" w:hAnsi="Verdana"/>
          <w:sz w:val="20"/>
          <w:szCs w:val="20"/>
        </w:rPr>
      </w:pPr>
      <w:r w:rsidRPr="00451041">
        <w:rPr>
          <w:rFonts w:ascii="Verdana" w:hAnsi="Verdana"/>
          <w:sz w:val="20"/>
          <w:szCs w:val="20"/>
        </w:rPr>
        <w:t>**jeżeli dotyczy</w:t>
      </w:r>
    </w:p>
    <w:p w14:paraId="7F824B9B" w14:textId="77777777" w:rsidR="005B68C6" w:rsidRPr="00451041" w:rsidRDefault="005B68C6" w:rsidP="00900265">
      <w:pPr>
        <w:rPr>
          <w:rFonts w:ascii="Verdana" w:hAnsi="Verdana"/>
          <w:sz w:val="20"/>
          <w:szCs w:val="20"/>
        </w:rPr>
      </w:pPr>
    </w:p>
    <w:sectPr w:rsidR="005B68C6" w:rsidRPr="00451041" w:rsidSect="00A92889">
      <w:footerReference w:type="default" r:id="rId7"/>
      <w:pgSz w:w="11906" w:h="16838"/>
      <w:pgMar w:top="955" w:right="1133" w:bottom="426" w:left="1276" w:header="426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ACA119" w14:textId="77777777" w:rsidR="00752166" w:rsidRDefault="00752166">
      <w:r>
        <w:separator/>
      </w:r>
    </w:p>
  </w:endnote>
  <w:endnote w:type="continuationSeparator" w:id="0">
    <w:p w14:paraId="5467F6CC" w14:textId="77777777" w:rsidR="00752166" w:rsidRDefault="00752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EFA5F" w14:textId="77777777" w:rsidR="00303AD4" w:rsidRDefault="00303AD4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A6EBD6" w14:textId="77777777" w:rsidR="00752166" w:rsidRDefault="00752166">
      <w:r>
        <w:separator/>
      </w:r>
    </w:p>
  </w:footnote>
  <w:footnote w:type="continuationSeparator" w:id="0">
    <w:p w14:paraId="22D62AFB" w14:textId="77777777" w:rsidR="00752166" w:rsidRDefault="007521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242199E"/>
    <w:multiLevelType w:val="hybridMultilevel"/>
    <w:tmpl w:val="E45E6ED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129375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973260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83869097">
    <w:abstractNumId w:val="1"/>
  </w:num>
  <w:num w:numId="4" w16cid:durableId="393432934">
    <w:abstractNumId w:val="3"/>
  </w:num>
  <w:num w:numId="5" w16cid:durableId="216405140">
    <w:abstractNumId w:val="5"/>
  </w:num>
  <w:num w:numId="6" w16cid:durableId="1510824871">
    <w:abstractNumId w:val="0"/>
  </w:num>
  <w:num w:numId="7" w16cid:durableId="56782517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E1A"/>
    <w:rsid w:val="00024F6F"/>
    <w:rsid w:val="00054254"/>
    <w:rsid w:val="001E4E1A"/>
    <w:rsid w:val="0021156E"/>
    <w:rsid w:val="00214221"/>
    <w:rsid w:val="002874E1"/>
    <w:rsid w:val="002C659F"/>
    <w:rsid w:val="002E4F2F"/>
    <w:rsid w:val="00303AD4"/>
    <w:rsid w:val="003313BA"/>
    <w:rsid w:val="00344C99"/>
    <w:rsid w:val="00347424"/>
    <w:rsid w:val="00383930"/>
    <w:rsid w:val="003B3942"/>
    <w:rsid w:val="003F4CA9"/>
    <w:rsid w:val="00451041"/>
    <w:rsid w:val="004E17E3"/>
    <w:rsid w:val="005168A0"/>
    <w:rsid w:val="0052192F"/>
    <w:rsid w:val="005250BF"/>
    <w:rsid w:val="00552BD8"/>
    <w:rsid w:val="005B68C6"/>
    <w:rsid w:val="005B711C"/>
    <w:rsid w:val="005B715A"/>
    <w:rsid w:val="005D1B50"/>
    <w:rsid w:val="0063718A"/>
    <w:rsid w:val="00671FC8"/>
    <w:rsid w:val="006F2A86"/>
    <w:rsid w:val="00701678"/>
    <w:rsid w:val="0075099F"/>
    <w:rsid w:val="00752166"/>
    <w:rsid w:val="007A245F"/>
    <w:rsid w:val="0081354F"/>
    <w:rsid w:val="00826915"/>
    <w:rsid w:val="008424F2"/>
    <w:rsid w:val="00853A0C"/>
    <w:rsid w:val="0087432D"/>
    <w:rsid w:val="008925A7"/>
    <w:rsid w:val="008A06E2"/>
    <w:rsid w:val="008B6A84"/>
    <w:rsid w:val="008E0B3A"/>
    <w:rsid w:val="008E7FCD"/>
    <w:rsid w:val="008F0682"/>
    <w:rsid w:val="00900265"/>
    <w:rsid w:val="00937E31"/>
    <w:rsid w:val="00942618"/>
    <w:rsid w:val="009B3C48"/>
    <w:rsid w:val="009C5BC2"/>
    <w:rsid w:val="00A27DC7"/>
    <w:rsid w:val="00A31C39"/>
    <w:rsid w:val="00A56E02"/>
    <w:rsid w:val="00A87E28"/>
    <w:rsid w:val="00A92889"/>
    <w:rsid w:val="00AF1427"/>
    <w:rsid w:val="00B00E11"/>
    <w:rsid w:val="00B34256"/>
    <w:rsid w:val="00B569E7"/>
    <w:rsid w:val="00B931D9"/>
    <w:rsid w:val="00BA6D7E"/>
    <w:rsid w:val="00BE2DF1"/>
    <w:rsid w:val="00C26450"/>
    <w:rsid w:val="00C306CA"/>
    <w:rsid w:val="00C54263"/>
    <w:rsid w:val="00C67F16"/>
    <w:rsid w:val="00C803C4"/>
    <w:rsid w:val="00C84EE4"/>
    <w:rsid w:val="00CB6D13"/>
    <w:rsid w:val="00D031BD"/>
    <w:rsid w:val="00D46C1A"/>
    <w:rsid w:val="00DE1A76"/>
    <w:rsid w:val="00DF5E9C"/>
    <w:rsid w:val="00E239FC"/>
    <w:rsid w:val="00E76805"/>
    <w:rsid w:val="00EB4AA8"/>
    <w:rsid w:val="00EE53EA"/>
    <w:rsid w:val="00EE7B44"/>
    <w:rsid w:val="00EF2B2A"/>
    <w:rsid w:val="00F07FDE"/>
    <w:rsid w:val="00F2345F"/>
    <w:rsid w:val="00F2452F"/>
    <w:rsid w:val="00F5638A"/>
    <w:rsid w:val="00F61DB0"/>
    <w:rsid w:val="00FC02B0"/>
    <w:rsid w:val="00FD3D68"/>
    <w:rsid w:val="00FF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4A4EE2"/>
  <w15:docId w15:val="{A78F779F-3012-483C-A86B-23DBE1E76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AD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303AD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E2DF1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rsid w:val="00303AD4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303AD4"/>
    <w:pPr>
      <w:widowControl w:val="0"/>
      <w:spacing w:line="360" w:lineRule="auto"/>
    </w:pPr>
    <w:rPr>
      <w:b/>
    </w:rPr>
  </w:style>
  <w:style w:type="paragraph" w:styleId="Nagwek">
    <w:name w:val="header"/>
    <w:basedOn w:val="Normalny"/>
    <w:link w:val="NagwekZnak"/>
    <w:uiPriority w:val="99"/>
    <w:unhideWhenUsed/>
    <w:rsid w:val="002874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874E1"/>
    <w:rPr>
      <w:sz w:val="24"/>
      <w:szCs w:val="24"/>
    </w:rPr>
  </w:style>
  <w:style w:type="paragraph" w:customStyle="1" w:styleId="Gwka">
    <w:name w:val="Główka"/>
    <w:basedOn w:val="Normalny"/>
    <w:rsid w:val="00C306CA"/>
    <w:rPr>
      <w:color w:val="00000A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3A0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A0C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rsid w:val="00900265"/>
    <w:rPr>
      <w:rFonts w:ascii="Arial" w:hAnsi="Arial" w:cs="Arial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A31C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748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5230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Anna Trybus</dc:creator>
  <cp:lastModifiedBy>Anna Trybus</cp:lastModifiedBy>
  <cp:revision>2</cp:revision>
  <cp:lastPrinted>2025-10-29T08:16:00Z</cp:lastPrinted>
  <dcterms:created xsi:type="dcterms:W3CDTF">2025-10-29T08:23:00Z</dcterms:created>
  <dcterms:modified xsi:type="dcterms:W3CDTF">2025-10-29T08:23:00Z</dcterms:modified>
</cp:coreProperties>
</file>