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B3846" w14:textId="77777777" w:rsidR="00B36EDA" w:rsidRPr="00317644" w:rsidRDefault="009C3242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317644">
        <w:rPr>
          <w:sz w:val="20"/>
          <w:szCs w:val="20"/>
        </w:rPr>
        <w:t>Niepołomice</w:t>
      </w:r>
      <w:r w:rsidR="00B36EDA" w:rsidRPr="00317644">
        <w:rPr>
          <w:sz w:val="20"/>
          <w:szCs w:val="20"/>
        </w:rPr>
        <w:t xml:space="preserve"> dnia: </w:t>
      </w:r>
      <w:r w:rsidRPr="00317644">
        <w:rPr>
          <w:sz w:val="20"/>
          <w:szCs w:val="20"/>
        </w:rPr>
        <w:t>2025-10-29</w:t>
      </w:r>
    </w:p>
    <w:p w14:paraId="499ABB42" w14:textId="77777777" w:rsidR="00B36EDA" w:rsidRPr="00317644" w:rsidRDefault="009C3242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317644">
        <w:rPr>
          <w:b/>
          <w:bCs/>
          <w:sz w:val="20"/>
          <w:szCs w:val="20"/>
        </w:rPr>
        <w:t>GMINA NIEPOŁOMICE</w:t>
      </w:r>
    </w:p>
    <w:p w14:paraId="500EA70C" w14:textId="77777777" w:rsidR="00B36EDA" w:rsidRPr="00317644" w:rsidRDefault="009C3242" w:rsidP="00B36EDA">
      <w:pPr>
        <w:spacing w:line="360" w:lineRule="auto"/>
        <w:ind w:right="3969"/>
        <w:rPr>
          <w:sz w:val="20"/>
          <w:szCs w:val="20"/>
        </w:rPr>
      </w:pPr>
      <w:r w:rsidRPr="00317644">
        <w:rPr>
          <w:sz w:val="20"/>
          <w:szCs w:val="20"/>
        </w:rPr>
        <w:t>Pl. Zwycięstwa</w:t>
      </w:r>
      <w:r w:rsidR="00B36EDA" w:rsidRPr="00317644">
        <w:rPr>
          <w:sz w:val="20"/>
          <w:szCs w:val="20"/>
        </w:rPr>
        <w:t xml:space="preserve"> </w:t>
      </w:r>
      <w:r w:rsidRPr="00317644">
        <w:rPr>
          <w:sz w:val="20"/>
          <w:szCs w:val="20"/>
        </w:rPr>
        <w:t>13</w:t>
      </w:r>
    </w:p>
    <w:p w14:paraId="5D2B498E" w14:textId="77777777" w:rsidR="00B36EDA" w:rsidRPr="00317644" w:rsidRDefault="009C3242" w:rsidP="00B36EDA">
      <w:pPr>
        <w:ind w:right="3969"/>
        <w:rPr>
          <w:sz w:val="20"/>
          <w:szCs w:val="20"/>
        </w:rPr>
      </w:pPr>
      <w:r w:rsidRPr="00317644">
        <w:rPr>
          <w:sz w:val="20"/>
          <w:szCs w:val="20"/>
        </w:rPr>
        <w:t>32-005</w:t>
      </w:r>
      <w:r w:rsidR="00B36EDA" w:rsidRPr="00317644">
        <w:rPr>
          <w:sz w:val="20"/>
          <w:szCs w:val="20"/>
        </w:rPr>
        <w:t xml:space="preserve"> </w:t>
      </w:r>
      <w:r w:rsidRPr="00317644">
        <w:rPr>
          <w:sz w:val="20"/>
          <w:szCs w:val="20"/>
        </w:rPr>
        <w:t>Niepołomice</w:t>
      </w:r>
    </w:p>
    <w:p w14:paraId="0016B4EB" w14:textId="77777777" w:rsidR="00B36EDA" w:rsidRPr="0031764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17644" w14:paraId="4041E421" w14:textId="77777777" w:rsidTr="00B36EDA">
        <w:tc>
          <w:tcPr>
            <w:tcW w:w="9923" w:type="dxa"/>
            <w:shd w:val="clear" w:color="auto" w:fill="F2F2F2"/>
            <w:hideMark/>
          </w:tcPr>
          <w:p w14:paraId="02274EB3" w14:textId="77777777" w:rsidR="00B36EDA" w:rsidRPr="0031764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1764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902ECC4" w14:textId="77777777" w:rsidR="00B36EDA" w:rsidRPr="00317644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1764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AD98DD8" w14:textId="77777777" w:rsidR="00B36EDA" w:rsidRPr="00317644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472378BA" w14:textId="77777777" w:rsidR="00B36EDA" w:rsidRPr="00317644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17644">
        <w:rPr>
          <w:rFonts w:eastAsia="Calibri"/>
          <w:sz w:val="20"/>
          <w:szCs w:val="20"/>
          <w:lang w:eastAsia="en-US"/>
        </w:rPr>
        <w:t xml:space="preserve">Dotyczy </w:t>
      </w:r>
      <w:r w:rsidRPr="00317644">
        <w:rPr>
          <w:sz w:val="20"/>
          <w:szCs w:val="20"/>
        </w:rPr>
        <w:t>postępowania o udzielenie zamówienia publicznego</w:t>
      </w:r>
      <w:r w:rsidRPr="00317644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17644" w14:paraId="49042E37" w14:textId="77777777" w:rsidTr="00B36EDA">
        <w:tc>
          <w:tcPr>
            <w:tcW w:w="2269" w:type="dxa"/>
          </w:tcPr>
          <w:p w14:paraId="36DB4892" w14:textId="77777777" w:rsidR="00B36EDA" w:rsidRPr="0031764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157BCA14" w14:textId="77777777" w:rsidR="00B36EDA" w:rsidRPr="00317644" w:rsidRDefault="009C324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17644">
              <w:rPr>
                <w:bCs/>
                <w:sz w:val="20"/>
                <w:szCs w:val="20"/>
              </w:rPr>
              <w:t>Zakup kursów zawodowych dla nauczycieli Centrum Kształcenia Zawodowego i Ustawicznego w Niepołomicach oraz kursów zawodowych dla uczniów Centrum Kształcenia Zawodowego i Ustawicznego w Niepołomicach w ramach projektu pod nazwą: Rozwijanie umiejętności zawodowych uczniów oraz kadry pedagogicznej szkół prowadzących kształcenie zawodowe w Niepołomicach</w:t>
            </w:r>
          </w:p>
        </w:tc>
      </w:tr>
      <w:tr w:rsidR="009C3242" w:rsidRPr="00317644" w14:paraId="556A9840" w14:textId="77777777" w:rsidTr="00014116">
        <w:tc>
          <w:tcPr>
            <w:tcW w:w="2269" w:type="dxa"/>
          </w:tcPr>
          <w:p w14:paraId="406DE2BA" w14:textId="77777777" w:rsidR="009C3242" w:rsidRPr="00317644" w:rsidRDefault="009C3242" w:rsidP="000141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529FBEE1" w14:textId="77777777" w:rsidR="009C3242" w:rsidRPr="00317644" w:rsidRDefault="009C3242" w:rsidP="000141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17644">
              <w:rPr>
                <w:bCs/>
                <w:sz w:val="20"/>
                <w:szCs w:val="20"/>
              </w:rPr>
              <w:t>ZP.271.40.2025</w:t>
            </w:r>
          </w:p>
        </w:tc>
      </w:tr>
    </w:tbl>
    <w:p w14:paraId="755FB945" w14:textId="77777777" w:rsidR="00B36EDA" w:rsidRPr="00317644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74538D17" w14:textId="77777777" w:rsidR="00B36EDA" w:rsidRPr="0031764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317644">
        <w:rPr>
          <w:sz w:val="20"/>
          <w:szCs w:val="20"/>
        </w:rPr>
        <w:t xml:space="preserve">Zamawiający, </w:t>
      </w:r>
      <w:r w:rsidR="009C3242" w:rsidRPr="00317644">
        <w:rPr>
          <w:b/>
          <w:sz w:val="20"/>
          <w:szCs w:val="20"/>
        </w:rPr>
        <w:t>GMINA NIEPOŁOMICE</w:t>
      </w:r>
      <w:r w:rsidRPr="00317644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9C3242" w:rsidRPr="00317644">
        <w:rPr>
          <w:sz w:val="20"/>
          <w:szCs w:val="20"/>
        </w:rPr>
        <w:t>(</w:t>
      </w:r>
      <w:proofErr w:type="spellStart"/>
      <w:r w:rsidR="009C3242" w:rsidRPr="00317644">
        <w:rPr>
          <w:sz w:val="20"/>
          <w:szCs w:val="20"/>
        </w:rPr>
        <w:t>t.j</w:t>
      </w:r>
      <w:proofErr w:type="spellEnd"/>
      <w:r w:rsidR="009C3242" w:rsidRPr="00317644">
        <w:rPr>
          <w:sz w:val="20"/>
          <w:szCs w:val="20"/>
        </w:rPr>
        <w:t>. Dz. U. z 2024 poz. 1320)</w:t>
      </w:r>
      <w:r w:rsidRPr="00317644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C3242" w:rsidRPr="00317644" w14:paraId="51220D77" w14:textId="77777777" w:rsidTr="000141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8A377" w14:textId="77777777" w:rsidR="009C3242" w:rsidRPr="00317644" w:rsidRDefault="009C3242" w:rsidP="00014116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317644">
              <w:rPr>
                <w:b/>
                <w:bCs/>
                <w:sz w:val="20"/>
                <w:szCs w:val="20"/>
              </w:rPr>
              <w:t xml:space="preserve">Część nr </w:t>
            </w:r>
            <w:r w:rsidRPr="00317644">
              <w:rPr>
                <w:b/>
                <w:bCs/>
                <w:sz w:val="20"/>
                <w:szCs w:val="20"/>
              </w:rPr>
              <w:t>2</w:t>
            </w:r>
            <w:r w:rsidRPr="00317644">
              <w:rPr>
                <w:sz w:val="20"/>
                <w:szCs w:val="20"/>
              </w:rPr>
              <w:t xml:space="preserve">: </w:t>
            </w:r>
            <w:r w:rsidRPr="00317644">
              <w:rPr>
                <w:sz w:val="20"/>
                <w:szCs w:val="20"/>
              </w:rPr>
              <w:t>Zakup kursów zawodowych dla uczniów Centrum Kształcenia Zawodowego i Ustawicznego w Niepołomicach</w:t>
            </w:r>
          </w:p>
          <w:p w14:paraId="1783ECAA" w14:textId="77777777" w:rsidR="009C3242" w:rsidRPr="00317644" w:rsidRDefault="009C3242" w:rsidP="00014116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317644">
              <w:rPr>
                <w:b/>
                <w:sz w:val="20"/>
                <w:szCs w:val="20"/>
              </w:rPr>
              <w:t>Centrum Szkoleniowe OMEGA Łukasz Dybała</w:t>
            </w:r>
          </w:p>
          <w:p w14:paraId="3B1B06D5" w14:textId="7D8A2016" w:rsidR="009C3242" w:rsidRPr="00317644" w:rsidRDefault="00317644" w:rsidP="000141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Harcmistrza Stanisława </w:t>
            </w:r>
            <w:proofErr w:type="spellStart"/>
            <w:r>
              <w:rPr>
                <w:bCs/>
                <w:sz w:val="20"/>
                <w:szCs w:val="20"/>
              </w:rPr>
              <w:t>Millana</w:t>
            </w:r>
            <w:proofErr w:type="spellEnd"/>
            <w:r>
              <w:rPr>
                <w:bCs/>
                <w:sz w:val="20"/>
                <w:szCs w:val="20"/>
              </w:rPr>
              <w:t xml:space="preserve"> 16</w:t>
            </w:r>
          </w:p>
          <w:p w14:paraId="16E1E163" w14:textId="0F3E7237" w:rsidR="009C3242" w:rsidRPr="00317644" w:rsidRDefault="009C3242" w:rsidP="00014116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317644">
              <w:rPr>
                <w:bCs/>
                <w:sz w:val="20"/>
                <w:szCs w:val="20"/>
              </w:rPr>
              <w:t>30-</w:t>
            </w:r>
            <w:r w:rsidR="00317644">
              <w:rPr>
                <w:bCs/>
                <w:sz w:val="20"/>
                <w:szCs w:val="20"/>
              </w:rPr>
              <w:t>610</w:t>
            </w:r>
            <w:r w:rsidRPr="00317644">
              <w:rPr>
                <w:bCs/>
                <w:sz w:val="20"/>
                <w:szCs w:val="20"/>
              </w:rPr>
              <w:t xml:space="preserve"> </w:t>
            </w:r>
            <w:r w:rsidRPr="00317644">
              <w:rPr>
                <w:bCs/>
                <w:sz w:val="20"/>
                <w:szCs w:val="20"/>
              </w:rPr>
              <w:t>Kraków</w:t>
            </w:r>
          </w:p>
          <w:p w14:paraId="72905BCB" w14:textId="77777777" w:rsidR="009C3242" w:rsidRPr="00317644" w:rsidRDefault="009C3242" w:rsidP="0001411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 xml:space="preserve">za cenę wykonania przedmiotu zamówienia w wysokości </w:t>
            </w:r>
            <w:r w:rsidRPr="00317644">
              <w:rPr>
                <w:b/>
                <w:sz w:val="20"/>
                <w:szCs w:val="20"/>
              </w:rPr>
              <w:t>52 000.00 zł</w:t>
            </w:r>
            <w:r w:rsidRPr="00317644">
              <w:rPr>
                <w:sz w:val="20"/>
                <w:szCs w:val="20"/>
              </w:rPr>
              <w:t xml:space="preserve"> </w:t>
            </w:r>
            <w:r w:rsidRPr="00317644">
              <w:rPr>
                <w:b/>
                <w:bCs/>
                <w:sz w:val="20"/>
                <w:szCs w:val="20"/>
              </w:rPr>
              <w:t>brutto</w:t>
            </w:r>
            <w:r w:rsidRPr="00317644">
              <w:rPr>
                <w:bCs/>
                <w:sz w:val="20"/>
                <w:szCs w:val="20"/>
              </w:rPr>
              <w:t>.</w:t>
            </w:r>
          </w:p>
          <w:p w14:paraId="271E69DE" w14:textId="77777777" w:rsidR="009C3242" w:rsidRPr="00317644" w:rsidRDefault="009C3242" w:rsidP="0001411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31764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317644">
              <w:rPr>
                <w:color w:val="000000"/>
                <w:sz w:val="20"/>
                <w:szCs w:val="20"/>
              </w:rPr>
              <w:t>:</w:t>
            </w:r>
          </w:p>
          <w:p w14:paraId="54D02B82" w14:textId="77777777" w:rsidR="009C3242" w:rsidRPr="00317644" w:rsidRDefault="009C3242" w:rsidP="000141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Dokonano wyboru oferty przedstawiającej najlepszy bilans ceny i kryterium pozacenowego</w:t>
            </w:r>
          </w:p>
        </w:tc>
      </w:tr>
    </w:tbl>
    <w:p w14:paraId="226B7602" w14:textId="77777777" w:rsidR="00B36EDA" w:rsidRPr="00317644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31764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17644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317644" w14:paraId="03C12258" w14:textId="77777777" w:rsidTr="009C32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9AF429" w14:textId="77777777" w:rsidR="00B36EDA" w:rsidRPr="00317644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317644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957CAB" w14:textId="77777777" w:rsidR="00B36EDA" w:rsidRPr="00317644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317644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DC99AA" w14:textId="77777777" w:rsidR="00B36EDA" w:rsidRPr="00317644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317644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FFFE06" w14:textId="77777777" w:rsidR="00B36EDA" w:rsidRPr="00317644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317644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C3242" w:rsidRPr="00317644" w14:paraId="76181703" w14:textId="77777777" w:rsidTr="009C32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4EAE" w14:textId="77777777" w:rsidR="009C3242" w:rsidRPr="00317644" w:rsidRDefault="009C3242" w:rsidP="000141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2</w:t>
            </w:r>
            <w:r w:rsidRPr="00317644">
              <w:rPr>
                <w:sz w:val="20"/>
                <w:szCs w:val="20"/>
              </w:rPr>
              <w:t xml:space="preserve"> - </w:t>
            </w:r>
            <w:r w:rsidRPr="00317644">
              <w:rPr>
                <w:sz w:val="20"/>
                <w:szCs w:val="20"/>
              </w:rPr>
              <w:t>Zakup kursów zawodowych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A3258" w14:textId="77777777" w:rsidR="009C3242" w:rsidRPr="00317644" w:rsidRDefault="009C3242" w:rsidP="000141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317644">
              <w:rPr>
                <w:b/>
                <w:bCs/>
                <w:sz w:val="20"/>
                <w:szCs w:val="20"/>
              </w:rPr>
              <w:t>Centrum Szkoleniowe OMEGA Łukasz Dybała</w:t>
            </w:r>
          </w:p>
          <w:p w14:paraId="536BA50E" w14:textId="77777777" w:rsidR="00317644" w:rsidRDefault="00317644" w:rsidP="0031764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Harcmistrza Stanisława</w:t>
            </w:r>
          </w:p>
          <w:p w14:paraId="6A41F267" w14:textId="63A7E8A5" w:rsidR="00317644" w:rsidRPr="00317644" w:rsidRDefault="00317644" w:rsidP="0031764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Millana</w:t>
            </w:r>
            <w:proofErr w:type="spellEnd"/>
            <w:r>
              <w:rPr>
                <w:bCs/>
                <w:sz w:val="20"/>
                <w:szCs w:val="20"/>
              </w:rPr>
              <w:t xml:space="preserve"> 16</w:t>
            </w:r>
          </w:p>
          <w:p w14:paraId="62408D76" w14:textId="7EFD5B7D" w:rsidR="009C3242" w:rsidRPr="00317644" w:rsidRDefault="00317644" w:rsidP="0031764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317644">
              <w:rPr>
                <w:bCs/>
                <w:sz w:val="20"/>
                <w:szCs w:val="20"/>
              </w:rPr>
              <w:t>30-</w:t>
            </w:r>
            <w:r>
              <w:rPr>
                <w:bCs/>
                <w:sz w:val="20"/>
                <w:szCs w:val="20"/>
              </w:rPr>
              <w:t>610</w:t>
            </w:r>
            <w:r w:rsidRPr="00317644">
              <w:rPr>
                <w:bCs/>
                <w:sz w:val="20"/>
                <w:szCs w:val="20"/>
              </w:rPr>
              <w:t xml:space="preserve">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D5A3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1 - Cena - 60.00</w:t>
            </w:r>
          </w:p>
          <w:p w14:paraId="0033AC07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2 - posiadanie przez instytucję szkoleniową certyfikatu jakości usług  - 10.00</w:t>
            </w:r>
          </w:p>
          <w:p w14:paraId="595B4BE7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3 - udział osoby prowadzącej kurs w co najmniej 1 konkursie krajowym  - 0.00</w:t>
            </w:r>
          </w:p>
          <w:p w14:paraId="1E7BC213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 xml:space="preserve">4 - udział osoby prowadzącej kurs w  co najmniej 1 konkursie </w:t>
            </w:r>
            <w:r w:rsidRPr="00317644">
              <w:rPr>
                <w:sz w:val="20"/>
                <w:szCs w:val="20"/>
              </w:rPr>
              <w:lastRenderedPageBreak/>
              <w:t>międzynarodowym  - 0.00</w:t>
            </w:r>
          </w:p>
          <w:p w14:paraId="0CD11D03" w14:textId="77777777" w:rsidR="009C3242" w:rsidRPr="00317644" w:rsidRDefault="009C3242" w:rsidP="000141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2A1DA" w14:textId="77777777" w:rsidR="009C3242" w:rsidRPr="00317644" w:rsidRDefault="009C3242" w:rsidP="00014116">
            <w:pPr>
              <w:jc w:val="center"/>
              <w:rPr>
                <w:color w:val="000000"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lastRenderedPageBreak/>
              <w:t xml:space="preserve">  70,00</w:t>
            </w:r>
          </w:p>
        </w:tc>
      </w:tr>
      <w:tr w:rsidR="009C3242" w:rsidRPr="00317644" w14:paraId="3349C370" w14:textId="77777777" w:rsidTr="009C32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C0BC" w14:textId="77777777" w:rsidR="009C3242" w:rsidRPr="00317644" w:rsidRDefault="009C3242" w:rsidP="000141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2</w:t>
            </w:r>
            <w:r w:rsidRPr="00317644">
              <w:rPr>
                <w:sz w:val="20"/>
                <w:szCs w:val="20"/>
              </w:rPr>
              <w:t xml:space="preserve"> - </w:t>
            </w:r>
            <w:r w:rsidRPr="00317644">
              <w:rPr>
                <w:sz w:val="20"/>
                <w:szCs w:val="20"/>
              </w:rPr>
              <w:t>Zakup kursów zawodowych dla uczniów Centrum Kształcenia Zawodowego i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9C7B" w14:textId="77777777" w:rsidR="009C3242" w:rsidRDefault="009C3242" w:rsidP="000141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317644">
              <w:rPr>
                <w:b/>
                <w:bCs/>
                <w:sz w:val="20"/>
                <w:szCs w:val="20"/>
              </w:rPr>
              <w:t>Zakład Doskonalenia Zawodowego w Katowicach</w:t>
            </w:r>
          </w:p>
          <w:p w14:paraId="5A138A11" w14:textId="307965A4" w:rsidR="00317644" w:rsidRPr="00317644" w:rsidRDefault="00317644" w:rsidP="0001411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OKZ Andrychów</w:t>
            </w:r>
          </w:p>
          <w:p w14:paraId="1B24C64B" w14:textId="2466E1A9" w:rsidR="009C3242" w:rsidRPr="00317644" w:rsidRDefault="00317644" w:rsidP="0001411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Rynek 12</w:t>
            </w:r>
          </w:p>
          <w:p w14:paraId="6CD7FA25" w14:textId="77839466" w:rsidR="009C3242" w:rsidRPr="00317644" w:rsidRDefault="00317644" w:rsidP="0001411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34-120 Andrychów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418C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1 - Cena - 0.00</w:t>
            </w:r>
          </w:p>
          <w:p w14:paraId="1C73651D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2 - posiadanie przez instytucję szkoleniową certyfikatu jakości usług  - 0.00</w:t>
            </w:r>
          </w:p>
          <w:p w14:paraId="11FAC76E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3 - udział osoby prowadzącej kurs w co najmniej 1 konkursie krajowym  - 0.00</w:t>
            </w:r>
          </w:p>
          <w:p w14:paraId="5CC17BC9" w14:textId="77777777" w:rsidR="009C3242" w:rsidRPr="00317644" w:rsidRDefault="009C3242" w:rsidP="00014116">
            <w:pPr>
              <w:spacing w:before="40" w:after="40"/>
              <w:rPr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4 - udział osoby prowadzącej kurs w  co najmniej 1 konkursie międzynarodowym  - 0.00</w:t>
            </w:r>
          </w:p>
          <w:p w14:paraId="05B6AA09" w14:textId="77777777" w:rsidR="009C3242" w:rsidRPr="00317644" w:rsidRDefault="009C3242" w:rsidP="0001411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5D0D8" w14:textId="77777777" w:rsidR="009C3242" w:rsidRPr="00317644" w:rsidRDefault="009C3242" w:rsidP="00014116">
            <w:pPr>
              <w:jc w:val="center"/>
              <w:rPr>
                <w:color w:val="000000"/>
                <w:sz w:val="20"/>
                <w:szCs w:val="20"/>
              </w:rPr>
            </w:pPr>
            <w:r w:rsidRPr="00317644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11B54303" w14:textId="40D66414" w:rsidR="008642B3" w:rsidRPr="00317644" w:rsidRDefault="008642B3" w:rsidP="00317644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31764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A56EF" w14:textId="77777777" w:rsidR="00BE319B" w:rsidRDefault="00BE319B">
      <w:r>
        <w:separator/>
      </w:r>
    </w:p>
  </w:endnote>
  <w:endnote w:type="continuationSeparator" w:id="0">
    <w:p w14:paraId="384C9CBE" w14:textId="77777777" w:rsidR="00BE319B" w:rsidRDefault="00BE3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16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8FCF8" w14:textId="7DD3C91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88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FCAE8" w14:textId="77777777" w:rsidR="00BE319B" w:rsidRDefault="00BE319B">
      <w:r>
        <w:separator/>
      </w:r>
    </w:p>
  </w:footnote>
  <w:footnote w:type="continuationSeparator" w:id="0">
    <w:p w14:paraId="55EF326C" w14:textId="77777777" w:rsidR="00BE319B" w:rsidRDefault="00BE3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708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61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97C9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19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764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C3242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319B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227618"/>
  <w15:chartTrackingRefBased/>
  <w15:docId w15:val="{DBF04D8D-D07B-44AA-AFC9-B25F3364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2025-10-29T14:49:00Z</cp:lastPrinted>
  <dcterms:created xsi:type="dcterms:W3CDTF">2025-10-29T14:49:00Z</dcterms:created>
  <dcterms:modified xsi:type="dcterms:W3CDTF">2025-10-29T14:49:00Z</dcterms:modified>
</cp:coreProperties>
</file>