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34FE5153" w:rsidR="00E40A3C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51E1141A" w14:textId="42F61415" w:rsidR="008964D0" w:rsidRPr="00225C69" w:rsidRDefault="008964D0" w:rsidP="00C85EE5">
      <w:pPr>
        <w:pStyle w:val="Nagwek"/>
        <w:ind w:left="-426"/>
        <w:rPr>
          <w:sz w:val="24"/>
          <w:szCs w:val="24"/>
        </w:rPr>
      </w:pPr>
      <w:r>
        <w:rPr>
          <w:noProof/>
        </w:rPr>
        <w:t xml:space="preserve">           </w:t>
      </w:r>
      <w:r w:rsidRPr="00225C69">
        <w:rPr>
          <w:sz w:val="24"/>
          <w:szCs w:val="24"/>
        </w:rPr>
        <w:tab/>
      </w:r>
      <w:r w:rsidRPr="00225C69">
        <w:rPr>
          <w:sz w:val="24"/>
          <w:szCs w:val="24"/>
        </w:rPr>
        <w:tab/>
      </w:r>
    </w:p>
    <w:p w14:paraId="42CD0D7A" w14:textId="77777777" w:rsidR="008964D0" w:rsidRPr="00225C69" w:rsidRDefault="008964D0" w:rsidP="008964D0">
      <w:pPr>
        <w:spacing w:after="120"/>
        <w:textAlignment w:val="baseline"/>
        <w:rPr>
          <w:sz w:val="24"/>
          <w:szCs w:val="24"/>
        </w:rPr>
      </w:pPr>
    </w:p>
    <w:p w14:paraId="7B446D36" w14:textId="77777777" w:rsidR="008964D0" w:rsidRPr="00E85673" w:rsidRDefault="008964D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65A88910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225C69" w:rsidRPr="00225C69">
        <w:rPr>
          <w:b/>
          <w:sz w:val="22"/>
          <w:szCs w:val="22"/>
        </w:rPr>
        <w:t>Wykonanie kompleksowych badań ilościowych dla WZ - KC-DE-zp.272-650/25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oświadczamy, że w ciągu ostatnich </w:t>
      </w:r>
      <w:r w:rsidR="00C85EE5">
        <w:rPr>
          <w:sz w:val="24"/>
          <w:szCs w:val="24"/>
        </w:rPr>
        <w:t>5</w:t>
      </w:r>
      <w:r>
        <w:rPr>
          <w:sz w:val="24"/>
          <w:szCs w:val="24"/>
        </w:rPr>
        <w:t xml:space="preserve">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1002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293"/>
        <w:gridCol w:w="2835"/>
        <w:gridCol w:w="3261"/>
      </w:tblGrid>
      <w:tr w:rsidR="00C85EE5" w14:paraId="091B7D5D" w14:textId="77777777" w:rsidTr="00C85EE5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(od-do)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C85EE5" w14:paraId="336DCB76" w14:textId="77777777" w:rsidTr="00C85EE5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47F83BB0" w:rsidR="00C85EE5" w:rsidRDefault="00C85EE5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3</w:t>
            </w:r>
          </w:p>
        </w:tc>
      </w:tr>
      <w:tr w:rsidR="00C85EE5" w14:paraId="1A1497FF" w14:textId="77777777" w:rsidTr="00C85EE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32320522" w14:textId="77777777" w:rsidTr="00C85EE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70CBC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071F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02F19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99911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5FEC0879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2E615F0D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BFC94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5B4A5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19F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04A5B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6DD2F002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CF19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C790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BFF9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871CF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6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77C64" w14:textId="77777777" w:rsidR="00510059" w:rsidRDefault="00510059">
      <w:r>
        <w:separator/>
      </w:r>
    </w:p>
  </w:endnote>
  <w:endnote w:type="continuationSeparator" w:id="0">
    <w:p w14:paraId="2D73E50E" w14:textId="77777777" w:rsidR="00510059" w:rsidRDefault="0051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ACE80" w14:textId="77777777" w:rsidR="00510059" w:rsidRDefault="00510059">
      <w:r>
        <w:separator/>
      </w:r>
    </w:p>
  </w:footnote>
  <w:footnote w:type="continuationSeparator" w:id="0">
    <w:p w14:paraId="1EFA6445" w14:textId="77777777" w:rsidR="00510059" w:rsidRDefault="00510059">
      <w:r>
        <w:continuationSeparator/>
      </w:r>
    </w:p>
  </w:footnote>
  <w:footnote w:id="1">
    <w:p w14:paraId="4F229744" w14:textId="2B56ABC0" w:rsidR="00C85EE5" w:rsidRDefault="00C85EE5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</w:t>
      </w:r>
      <w:r w:rsidR="00225C69">
        <w:t>3</w:t>
      </w:r>
      <w:bookmarkStart w:id="0" w:name="_GoBack"/>
      <w:bookmarkEnd w:id="0"/>
      <w:r>
        <w:t xml:space="preserve">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7A9EB12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25C69"/>
    <w:rsid w:val="00276C10"/>
    <w:rsid w:val="00361EEE"/>
    <w:rsid w:val="003C67B1"/>
    <w:rsid w:val="0042347E"/>
    <w:rsid w:val="00510059"/>
    <w:rsid w:val="005136B3"/>
    <w:rsid w:val="00515C16"/>
    <w:rsid w:val="00561097"/>
    <w:rsid w:val="0058149A"/>
    <w:rsid w:val="005C49F0"/>
    <w:rsid w:val="006B7070"/>
    <w:rsid w:val="006C357F"/>
    <w:rsid w:val="006F1DEF"/>
    <w:rsid w:val="00702A72"/>
    <w:rsid w:val="00707683"/>
    <w:rsid w:val="007F7B24"/>
    <w:rsid w:val="008209FE"/>
    <w:rsid w:val="00826C67"/>
    <w:rsid w:val="008964D0"/>
    <w:rsid w:val="008B02BB"/>
    <w:rsid w:val="00950680"/>
    <w:rsid w:val="00960FCB"/>
    <w:rsid w:val="009B7E62"/>
    <w:rsid w:val="00A40AE7"/>
    <w:rsid w:val="00A45D81"/>
    <w:rsid w:val="00A54C7C"/>
    <w:rsid w:val="00A91C25"/>
    <w:rsid w:val="00A92DF7"/>
    <w:rsid w:val="00A9350F"/>
    <w:rsid w:val="00C049BA"/>
    <w:rsid w:val="00C254C7"/>
    <w:rsid w:val="00C34B2E"/>
    <w:rsid w:val="00C7737A"/>
    <w:rsid w:val="00C85EE5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2024-01-17T12:45:00Z</cp:lastPrinted>
  <dcterms:created xsi:type="dcterms:W3CDTF">2024-03-19T13:17:00Z</dcterms:created>
  <dcterms:modified xsi:type="dcterms:W3CDTF">2025-10-28T08:44:00Z</dcterms:modified>
</cp:coreProperties>
</file>