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69D9F" w14:textId="3D348B72" w:rsidR="00B36EDA" w:rsidRPr="00A54E6F" w:rsidRDefault="001E76A1" w:rsidP="00A54E6F">
      <w:pPr>
        <w:spacing w:after="600"/>
        <w:jc w:val="right"/>
        <w:rPr>
          <w:sz w:val="22"/>
          <w:szCs w:val="22"/>
        </w:rPr>
      </w:pPr>
      <w:bookmarkStart w:id="0" w:name="_Hlk53520193"/>
      <w:r w:rsidRPr="00A54E6F">
        <w:rPr>
          <w:sz w:val="22"/>
          <w:szCs w:val="22"/>
        </w:rPr>
        <w:t>Kraków</w:t>
      </w:r>
      <w:r w:rsidR="00B36EDA" w:rsidRPr="00A54E6F">
        <w:rPr>
          <w:sz w:val="22"/>
          <w:szCs w:val="22"/>
        </w:rPr>
        <w:t xml:space="preserve"> dnia: </w:t>
      </w:r>
      <w:r w:rsidR="00223F1A">
        <w:rPr>
          <w:sz w:val="22"/>
          <w:szCs w:val="22"/>
        </w:rPr>
        <w:t>29.10.2025</w:t>
      </w:r>
    </w:p>
    <w:p w14:paraId="41D9C237" w14:textId="77777777" w:rsidR="001E76A1" w:rsidRPr="00A54E6F" w:rsidRDefault="001E76A1" w:rsidP="00A54E6F">
      <w:pPr>
        <w:ind w:right="3969"/>
        <w:rPr>
          <w:b/>
          <w:bCs/>
          <w:sz w:val="22"/>
          <w:szCs w:val="22"/>
        </w:rPr>
      </w:pPr>
      <w:r w:rsidRPr="00A54E6F">
        <w:rPr>
          <w:b/>
          <w:bCs/>
          <w:sz w:val="22"/>
          <w:szCs w:val="22"/>
        </w:rPr>
        <w:t>Szpital Miejski Specjalistyczny</w:t>
      </w:r>
    </w:p>
    <w:p w14:paraId="59FC8F92" w14:textId="77777777" w:rsidR="001E76A1" w:rsidRPr="00A54E6F" w:rsidRDefault="001E76A1" w:rsidP="00A54E6F">
      <w:pPr>
        <w:ind w:right="3969"/>
        <w:rPr>
          <w:b/>
          <w:bCs/>
          <w:sz w:val="22"/>
          <w:szCs w:val="22"/>
        </w:rPr>
      </w:pPr>
      <w:r w:rsidRPr="00A54E6F">
        <w:rPr>
          <w:b/>
          <w:bCs/>
          <w:sz w:val="22"/>
          <w:szCs w:val="22"/>
        </w:rPr>
        <w:t>im. Gabriela Narutowicza w Krakowie</w:t>
      </w:r>
    </w:p>
    <w:p w14:paraId="6E38AC09" w14:textId="77777777" w:rsidR="00B36EDA" w:rsidRPr="00A54E6F" w:rsidRDefault="001E76A1" w:rsidP="00A54E6F">
      <w:pPr>
        <w:ind w:right="3969"/>
        <w:rPr>
          <w:sz w:val="22"/>
          <w:szCs w:val="22"/>
        </w:rPr>
      </w:pPr>
      <w:r w:rsidRPr="00A54E6F">
        <w:rPr>
          <w:sz w:val="22"/>
          <w:szCs w:val="22"/>
        </w:rPr>
        <w:t>ul. Prądnicka</w:t>
      </w:r>
      <w:r w:rsidR="00B36EDA" w:rsidRPr="00A54E6F">
        <w:rPr>
          <w:sz w:val="22"/>
          <w:szCs w:val="22"/>
        </w:rPr>
        <w:t xml:space="preserve"> </w:t>
      </w:r>
      <w:r w:rsidRPr="00A54E6F">
        <w:rPr>
          <w:sz w:val="22"/>
          <w:szCs w:val="22"/>
        </w:rPr>
        <w:t>35-37</w:t>
      </w:r>
    </w:p>
    <w:p w14:paraId="0F2CBE9F" w14:textId="77777777" w:rsidR="00B36EDA" w:rsidRPr="00A54E6F" w:rsidRDefault="001E76A1" w:rsidP="00A54E6F">
      <w:pPr>
        <w:ind w:right="3969"/>
        <w:rPr>
          <w:sz w:val="22"/>
          <w:szCs w:val="22"/>
        </w:rPr>
      </w:pPr>
      <w:r w:rsidRPr="00A54E6F">
        <w:rPr>
          <w:sz w:val="22"/>
          <w:szCs w:val="22"/>
        </w:rPr>
        <w:t>31-202</w:t>
      </w:r>
      <w:r w:rsidR="00B36EDA" w:rsidRPr="00A54E6F">
        <w:rPr>
          <w:sz w:val="22"/>
          <w:szCs w:val="22"/>
        </w:rPr>
        <w:t xml:space="preserve"> </w:t>
      </w:r>
      <w:r w:rsidRPr="00A54E6F">
        <w:rPr>
          <w:sz w:val="22"/>
          <w:szCs w:val="22"/>
        </w:rPr>
        <w:t>Kraków</w:t>
      </w:r>
    </w:p>
    <w:p w14:paraId="363034E7" w14:textId="77777777" w:rsidR="00B36EDA" w:rsidRPr="00A54E6F" w:rsidRDefault="00B36EDA" w:rsidP="00A54E6F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54E6F" w14:paraId="5596C7D7" w14:textId="77777777" w:rsidTr="00B36EDA">
        <w:tc>
          <w:tcPr>
            <w:tcW w:w="9923" w:type="dxa"/>
            <w:shd w:val="clear" w:color="auto" w:fill="F2F2F2"/>
            <w:hideMark/>
          </w:tcPr>
          <w:p w14:paraId="726A4E58" w14:textId="33158E0C" w:rsidR="00B36EDA" w:rsidRPr="00A54E6F" w:rsidRDefault="00A54E6F" w:rsidP="00A54E6F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34C6A4C" w14:textId="77777777" w:rsidR="00B36EDA" w:rsidRPr="00A54E6F" w:rsidRDefault="00B36EDA" w:rsidP="00A54E6F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54E6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926F8CB" w14:textId="611C8891" w:rsidR="00B36EDA" w:rsidRPr="00A54E6F" w:rsidRDefault="00A54E6F" w:rsidP="00A54E6F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lang w:eastAsia="en-US"/>
        </w:rPr>
        <w:br/>
      </w:r>
      <w:r w:rsidR="00B36EDA" w:rsidRPr="00A54E6F">
        <w:rPr>
          <w:rFonts w:eastAsia="Calibri"/>
          <w:sz w:val="22"/>
          <w:szCs w:val="22"/>
          <w:lang w:eastAsia="en-US"/>
        </w:rPr>
        <w:t xml:space="preserve">Dotyczy </w:t>
      </w:r>
      <w:r w:rsidR="00B36EDA" w:rsidRPr="00A54E6F">
        <w:rPr>
          <w:sz w:val="22"/>
          <w:szCs w:val="22"/>
        </w:rPr>
        <w:t>postępowania o udzielenie zamówienia publicznego</w:t>
      </w:r>
      <w:r w:rsidR="00B36EDA" w:rsidRPr="00A54E6F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54E6F" w14:paraId="550BC35C" w14:textId="77777777" w:rsidTr="00B36EDA">
        <w:tc>
          <w:tcPr>
            <w:tcW w:w="2269" w:type="dxa"/>
          </w:tcPr>
          <w:p w14:paraId="57235172" w14:textId="77777777" w:rsidR="00B36EDA" w:rsidRPr="00A54E6F" w:rsidRDefault="00B36EDA" w:rsidP="00A54E6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A54E6F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00F86A1E" w14:textId="77777777" w:rsidR="00B36EDA" w:rsidRPr="00A54E6F" w:rsidRDefault="001E76A1" w:rsidP="00A54E6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54E6F">
              <w:rPr>
                <w:bCs/>
                <w:sz w:val="22"/>
                <w:szCs w:val="22"/>
              </w:rPr>
              <w:t>Zakup i dostawa produktów antyseptycznych i dezynfekujących do skóry i błon śluzowych II</w:t>
            </w:r>
          </w:p>
        </w:tc>
      </w:tr>
      <w:tr w:rsidR="001E76A1" w:rsidRPr="00A54E6F" w14:paraId="64C9363D" w14:textId="77777777" w:rsidTr="005D6EEE">
        <w:tc>
          <w:tcPr>
            <w:tcW w:w="2269" w:type="dxa"/>
          </w:tcPr>
          <w:p w14:paraId="3F527EAF" w14:textId="77777777" w:rsidR="001E76A1" w:rsidRPr="00A54E6F" w:rsidRDefault="001E76A1" w:rsidP="00A54E6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A54E6F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5AD2D1D8" w14:textId="77777777" w:rsidR="001E76A1" w:rsidRPr="00A54E6F" w:rsidRDefault="001E76A1" w:rsidP="00A54E6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A54E6F">
              <w:rPr>
                <w:bCs/>
                <w:sz w:val="22"/>
                <w:szCs w:val="22"/>
              </w:rPr>
              <w:t>ZP/45/2025</w:t>
            </w:r>
          </w:p>
        </w:tc>
      </w:tr>
    </w:tbl>
    <w:p w14:paraId="1632BC25" w14:textId="77777777" w:rsidR="00B36EDA" w:rsidRPr="00A54E6F" w:rsidRDefault="00B36EDA" w:rsidP="00A54E6F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69ECAE96" w14:textId="611738C1" w:rsidR="00B36EDA" w:rsidRPr="00A54E6F" w:rsidRDefault="00B36EDA" w:rsidP="00A54E6F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0"/>
          <w:szCs w:val="20"/>
        </w:rPr>
      </w:pPr>
      <w:r w:rsidRPr="00A54E6F">
        <w:rPr>
          <w:sz w:val="20"/>
          <w:szCs w:val="20"/>
        </w:rPr>
        <w:t xml:space="preserve">Zamawiający, działając na podstawie art. 253 ust. 1 pkt. 1 i ust. 2 ustawy z dnia 11 września 2019r. Prawo zamówień publicznych </w:t>
      </w:r>
      <w:r w:rsidR="001E76A1" w:rsidRPr="00A54E6F">
        <w:rPr>
          <w:sz w:val="20"/>
          <w:szCs w:val="20"/>
        </w:rPr>
        <w:t>(t.j. Dz. U. z 2024 poz. 1320)</w:t>
      </w:r>
      <w:r w:rsidRPr="00A54E6F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E76A1" w:rsidRPr="00A54E6F" w14:paraId="712D9332" w14:textId="77777777" w:rsidTr="001E76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293FF" w14:textId="50041198" w:rsidR="001E76A1" w:rsidRPr="00A54E6F" w:rsidRDefault="001E76A1" w:rsidP="00A54E6F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54E6F">
              <w:rPr>
                <w:b/>
                <w:bCs/>
                <w:sz w:val="20"/>
                <w:szCs w:val="20"/>
              </w:rPr>
              <w:t>Pakiet 1 - Preparaty do higienicznej i chirurgicznej dezynfekcji rąk</w:t>
            </w:r>
          </w:p>
          <w:p w14:paraId="70247FDD" w14:textId="77777777" w:rsidR="001E76A1" w:rsidRPr="00A54E6F" w:rsidRDefault="001E76A1" w:rsidP="00A54E6F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54E6F">
              <w:rPr>
                <w:b/>
                <w:sz w:val="20"/>
                <w:szCs w:val="20"/>
              </w:rPr>
              <w:t>Centrum Zaopatrzenia Medycznego "Cezal" SA Wrocław</w:t>
            </w:r>
          </w:p>
          <w:p w14:paraId="434A4682" w14:textId="52D81B59" w:rsidR="001E76A1" w:rsidRPr="00A54E6F" w:rsidRDefault="00A54E6F" w:rsidP="00A54E6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E76A1" w:rsidRPr="00A54E6F">
              <w:rPr>
                <w:bCs/>
                <w:sz w:val="20"/>
                <w:szCs w:val="20"/>
              </w:rPr>
              <w:t xml:space="preserve">Balicka 117 </w:t>
            </w:r>
          </w:p>
          <w:p w14:paraId="137FC192" w14:textId="77777777" w:rsidR="001E76A1" w:rsidRPr="00A54E6F" w:rsidRDefault="001E76A1" w:rsidP="00A54E6F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54E6F">
              <w:rPr>
                <w:bCs/>
                <w:sz w:val="20"/>
                <w:szCs w:val="20"/>
              </w:rPr>
              <w:t>30-149 Kraków</w:t>
            </w:r>
          </w:p>
          <w:p w14:paraId="591E0EE0" w14:textId="144761AB" w:rsidR="001E76A1" w:rsidRPr="00A54E6F" w:rsidRDefault="001E76A1" w:rsidP="00A54E6F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54E6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54E6F">
              <w:rPr>
                <w:color w:val="000000"/>
                <w:sz w:val="20"/>
                <w:szCs w:val="20"/>
              </w:rPr>
              <w:t>:</w:t>
            </w:r>
            <w:r w:rsidR="00A54E6F">
              <w:rPr>
                <w:color w:val="000000"/>
                <w:sz w:val="20"/>
                <w:szCs w:val="20"/>
              </w:rPr>
              <w:t xml:space="preserve"> </w:t>
            </w:r>
            <w:r w:rsidRPr="00A54E6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E76A1" w:rsidRPr="00A54E6F" w14:paraId="2B75A2B6" w14:textId="77777777" w:rsidTr="00A54E6F">
        <w:trPr>
          <w:cantSplit/>
          <w:trHeight w:val="178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CD9C" w14:textId="117A8B21" w:rsidR="001E76A1" w:rsidRPr="00A54E6F" w:rsidRDefault="001E76A1" w:rsidP="00A54E6F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54E6F">
              <w:rPr>
                <w:b/>
                <w:bCs/>
                <w:sz w:val="20"/>
                <w:szCs w:val="20"/>
              </w:rPr>
              <w:t>Pakiet 2 - Chusteczki do dezynfekcji</w:t>
            </w:r>
          </w:p>
          <w:p w14:paraId="2800E1F8" w14:textId="77777777" w:rsidR="001E76A1" w:rsidRPr="00A54E6F" w:rsidRDefault="001E76A1" w:rsidP="00A54E6F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54E6F">
              <w:rPr>
                <w:b/>
                <w:sz w:val="20"/>
                <w:szCs w:val="20"/>
              </w:rPr>
              <w:t>J. Chodacki, A. Misztal „Medica” Spółka Jawna</w:t>
            </w:r>
          </w:p>
          <w:p w14:paraId="44E9AA28" w14:textId="77777777" w:rsidR="001E76A1" w:rsidRPr="00A54E6F" w:rsidRDefault="001E76A1" w:rsidP="00A54E6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54E6F">
              <w:rPr>
                <w:bCs/>
                <w:sz w:val="20"/>
                <w:szCs w:val="20"/>
              </w:rPr>
              <w:t xml:space="preserve">ul. Przemysłowa 4A </w:t>
            </w:r>
          </w:p>
          <w:p w14:paraId="533189CF" w14:textId="77777777" w:rsidR="001E76A1" w:rsidRPr="00A54E6F" w:rsidRDefault="001E76A1" w:rsidP="00A54E6F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54E6F">
              <w:rPr>
                <w:bCs/>
                <w:sz w:val="20"/>
                <w:szCs w:val="20"/>
              </w:rPr>
              <w:t>59-300 Lubin</w:t>
            </w:r>
          </w:p>
          <w:p w14:paraId="0E2B3AA6" w14:textId="1A9E9C05" w:rsidR="001E76A1" w:rsidRPr="00A54E6F" w:rsidRDefault="001E76A1" w:rsidP="00A54E6F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54E6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54E6F">
              <w:rPr>
                <w:color w:val="000000"/>
                <w:sz w:val="20"/>
                <w:szCs w:val="20"/>
              </w:rPr>
              <w:t>:</w:t>
            </w:r>
            <w:r w:rsidR="00A54E6F">
              <w:rPr>
                <w:color w:val="000000"/>
                <w:sz w:val="20"/>
                <w:szCs w:val="20"/>
              </w:rPr>
              <w:t xml:space="preserve"> </w:t>
            </w:r>
            <w:r w:rsidRPr="00A54E6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5AEFE0A1" w14:textId="77777777" w:rsidR="00B36EDA" w:rsidRPr="00A54E6F" w:rsidRDefault="00B36EDA" w:rsidP="00A54E6F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A54E6F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54E6F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395"/>
        <w:gridCol w:w="2126"/>
        <w:gridCol w:w="1134"/>
      </w:tblGrid>
      <w:tr w:rsidR="00B36EDA" w:rsidRPr="00A54E6F" w14:paraId="4B97F272" w14:textId="77777777" w:rsidTr="00A54E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896963" w14:textId="77777777" w:rsidR="00B36EDA" w:rsidRPr="00A54E6F" w:rsidRDefault="00B36EDA" w:rsidP="00A54E6F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54E6F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9CE032" w14:textId="77777777" w:rsidR="00B36EDA" w:rsidRPr="00A54E6F" w:rsidRDefault="00B36EDA" w:rsidP="00A54E6F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A54E6F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51A0DA" w14:textId="77777777" w:rsidR="00B36EDA" w:rsidRPr="00A54E6F" w:rsidRDefault="00B36EDA" w:rsidP="00A54E6F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54E6F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9497FF" w14:textId="77777777" w:rsidR="00B36EDA" w:rsidRPr="00A54E6F" w:rsidRDefault="00B36EDA" w:rsidP="00A54E6F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A54E6F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E76A1" w:rsidRPr="00A54E6F" w14:paraId="00372DA4" w14:textId="77777777" w:rsidTr="00A54E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CCF8" w14:textId="1FE0FA88" w:rsidR="001E76A1" w:rsidRPr="00A54E6F" w:rsidRDefault="001E76A1" w:rsidP="00A54E6F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Pakiet 1 - Preparaty do higienicznej i chirurgicznej dezynfekcji rąk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F97E" w14:textId="77777777" w:rsidR="001E76A1" w:rsidRPr="00A54E6F" w:rsidRDefault="001E76A1" w:rsidP="00A54E6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4E6F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006347D8" w14:textId="5596D6A3" w:rsidR="001E76A1" w:rsidRPr="00A54E6F" w:rsidRDefault="00A54E6F" w:rsidP="00A54E6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l. </w:t>
            </w:r>
            <w:r w:rsidR="001E76A1" w:rsidRPr="00A54E6F">
              <w:rPr>
                <w:sz w:val="20"/>
                <w:szCs w:val="20"/>
              </w:rPr>
              <w:t>Balicka 117</w:t>
            </w:r>
          </w:p>
          <w:p w14:paraId="7BC7E0B0" w14:textId="77777777" w:rsidR="001E76A1" w:rsidRPr="00A54E6F" w:rsidRDefault="001E76A1" w:rsidP="00A54E6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30-149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3BB1F" w14:textId="67BDB60F" w:rsidR="001E76A1" w:rsidRPr="00A54E6F" w:rsidRDefault="001E76A1" w:rsidP="00A54E6F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E6DCD" w14:textId="77777777" w:rsidR="001E76A1" w:rsidRPr="00A54E6F" w:rsidRDefault="001E76A1" w:rsidP="00A54E6F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 xml:space="preserve">  500,00</w:t>
            </w:r>
          </w:p>
        </w:tc>
      </w:tr>
      <w:tr w:rsidR="001E76A1" w:rsidRPr="00A54E6F" w14:paraId="6FA832A2" w14:textId="77777777" w:rsidTr="00A54E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89B9" w14:textId="14F7F6C5" w:rsidR="001E76A1" w:rsidRPr="00A54E6F" w:rsidRDefault="001E76A1" w:rsidP="00A54E6F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Pakiet 2 - Chusteczki do dezynfekcji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714C" w14:textId="77777777" w:rsidR="001E76A1" w:rsidRPr="00A54E6F" w:rsidRDefault="001E76A1" w:rsidP="00A54E6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4E6F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14:paraId="4A4558D6" w14:textId="77777777" w:rsidR="001E76A1" w:rsidRPr="00A54E6F" w:rsidRDefault="001E76A1" w:rsidP="00A54E6F">
            <w:pPr>
              <w:spacing w:line="276" w:lineRule="auto"/>
              <w:rPr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ul. Przemysłowa 4A</w:t>
            </w:r>
          </w:p>
          <w:p w14:paraId="616DD6B1" w14:textId="77777777" w:rsidR="001E76A1" w:rsidRPr="00A54E6F" w:rsidRDefault="001E76A1" w:rsidP="00A54E6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59-300 Lubin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2330B" w14:textId="73FE5CF9" w:rsidR="001E76A1" w:rsidRPr="00A54E6F" w:rsidRDefault="001E76A1" w:rsidP="00A54E6F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18AC" w14:textId="77777777" w:rsidR="001E76A1" w:rsidRPr="00A54E6F" w:rsidRDefault="001E76A1" w:rsidP="00A54E6F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 xml:space="preserve">  500,00</w:t>
            </w:r>
          </w:p>
        </w:tc>
      </w:tr>
      <w:tr w:rsidR="001E76A1" w:rsidRPr="00A54E6F" w14:paraId="371A87CD" w14:textId="77777777" w:rsidTr="00A54E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5AE1" w14:textId="77777777" w:rsidR="001E76A1" w:rsidRPr="00A54E6F" w:rsidRDefault="001E76A1" w:rsidP="00A54E6F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Pakiet 2 - Chusteczki do dezynfekcji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A1E1E" w14:textId="77777777" w:rsidR="001E76A1" w:rsidRPr="00A54E6F" w:rsidRDefault="001E76A1" w:rsidP="00A54E6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54E6F">
              <w:rPr>
                <w:b/>
                <w:bCs/>
                <w:sz w:val="20"/>
                <w:szCs w:val="20"/>
              </w:rPr>
              <w:t>Euro Trade Technology Sp. z o. o.</w:t>
            </w:r>
          </w:p>
          <w:p w14:paraId="3EF2171A" w14:textId="77777777" w:rsidR="001E76A1" w:rsidRPr="00A54E6F" w:rsidRDefault="001E76A1" w:rsidP="00A54E6F">
            <w:pPr>
              <w:spacing w:line="276" w:lineRule="auto"/>
              <w:rPr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Siemiradzkiego 19</w:t>
            </w:r>
          </w:p>
          <w:p w14:paraId="686D0EBE" w14:textId="77777777" w:rsidR="001E76A1" w:rsidRPr="00A54E6F" w:rsidRDefault="001E76A1" w:rsidP="00A54E6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64-920 Piła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B881C" w14:textId="0041C282" w:rsidR="001E76A1" w:rsidRPr="00A54E6F" w:rsidRDefault="001E76A1" w:rsidP="00A54E6F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>Cena - 365.50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16208" w14:textId="77777777" w:rsidR="001E76A1" w:rsidRPr="00A54E6F" w:rsidRDefault="001E76A1" w:rsidP="00A54E6F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54E6F">
              <w:rPr>
                <w:sz w:val="20"/>
                <w:szCs w:val="20"/>
              </w:rPr>
              <w:t xml:space="preserve">  365,50</w:t>
            </w:r>
          </w:p>
        </w:tc>
      </w:tr>
      <w:bookmarkEnd w:id="0"/>
    </w:tbl>
    <w:p w14:paraId="02C4A700" w14:textId="3916C571" w:rsidR="008642B3" w:rsidRPr="00A54E6F" w:rsidRDefault="008642B3" w:rsidP="00A54E6F">
      <w:pPr>
        <w:spacing w:line="276" w:lineRule="auto"/>
        <w:ind w:right="-425"/>
        <w:rPr>
          <w:vertAlign w:val="superscript"/>
        </w:rPr>
      </w:pPr>
    </w:p>
    <w:sectPr w:rsidR="008642B3" w:rsidRPr="00A54E6F" w:rsidSect="00A54E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4D8F0" w14:textId="77777777" w:rsidR="00F75D77" w:rsidRDefault="00F75D77">
      <w:r>
        <w:separator/>
      </w:r>
    </w:p>
  </w:endnote>
  <w:endnote w:type="continuationSeparator" w:id="0">
    <w:p w14:paraId="42D44519" w14:textId="77777777" w:rsidR="00F75D77" w:rsidRDefault="00F75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35A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EE0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D8CC1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1ABD3D" w14:textId="11D6AA46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769A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11C61" w14:textId="77777777" w:rsidR="00F75D77" w:rsidRDefault="00F75D77">
      <w:r>
        <w:separator/>
      </w:r>
    </w:p>
  </w:footnote>
  <w:footnote w:type="continuationSeparator" w:id="0">
    <w:p w14:paraId="1BA69325" w14:textId="77777777" w:rsidR="00F75D77" w:rsidRDefault="00F75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60B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3AF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CDC7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D77"/>
    <w:rsid w:val="00022322"/>
    <w:rsid w:val="00042497"/>
    <w:rsid w:val="000C1E6F"/>
    <w:rsid w:val="000E4E56"/>
    <w:rsid w:val="001A1468"/>
    <w:rsid w:val="001B7815"/>
    <w:rsid w:val="001E76A1"/>
    <w:rsid w:val="00211A34"/>
    <w:rsid w:val="00223F1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54E6F"/>
    <w:rsid w:val="00A91321"/>
    <w:rsid w:val="00AA02AC"/>
    <w:rsid w:val="00B32D12"/>
    <w:rsid w:val="00B36EDA"/>
    <w:rsid w:val="00B464D3"/>
    <w:rsid w:val="00B8185B"/>
    <w:rsid w:val="00B8431F"/>
    <w:rsid w:val="00BC6F7F"/>
    <w:rsid w:val="00BD2174"/>
    <w:rsid w:val="00C423DD"/>
    <w:rsid w:val="00C60D7B"/>
    <w:rsid w:val="00C65E53"/>
    <w:rsid w:val="00CA0B33"/>
    <w:rsid w:val="00CA3511"/>
    <w:rsid w:val="00CE456B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5D7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8CD21"/>
  <w15:chartTrackingRefBased/>
  <w15:docId w15:val="{9432D842-7BB2-4BFE-AFC5-CC025D89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238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Karolina Kosek</cp:lastModifiedBy>
  <cp:revision>4</cp:revision>
  <cp:lastPrinted>1899-12-31T23:00:00Z</cp:lastPrinted>
  <dcterms:created xsi:type="dcterms:W3CDTF">2025-10-22T08:57:00Z</dcterms:created>
  <dcterms:modified xsi:type="dcterms:W3CDTF">2025-10-29T13:30:00Z</dcterms:modified>
</cp:coreProperties>
</file>