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9F31C" w14:textId="65160A0D" w:rsidR="00471F3F" w:rsidRPr="000D3B97" w:rsidRDefault="005849FF" w:rsidP="000D3B97">
      <w:pPr>
        <w:rPr>
          <w:rFonts w:ascii="Arial Narrow" w:hAnsi="Arial Narrow" w:cs="Arial"/>
          <w:sz w:val="22"/>
          <w:szCs w:val="22"/>
        </w:rPr>
      </w:pPr>
      <w:bookmarkStart w:id="0" w:name="_Hlk138841484"/>
      <w:r w:rsidRPr="000D3B9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>
        <w:rPr>
          <w:rFonts w:ascii="Arial Narrow" w:hAnsi="Arial Narrow" w:cs="Arial"/>
          <w:b/>
          <w:bCs/>
          <w:sz w:val="22"/>
          <w:szCs w:val="22"/>
        </w:rPr>
        <w:tab/>
      </w:r>
      <w:r w:rsidR="000D3B97" w:rsidRPr="000D3B97">
        <w:rPr>
          <w:rFonts w:ascii="Arial Narrow" w:hAnsi="Arial Narrow" w:cs="Arial"/>
          <w:sz w:val="22"/>
          <w:szCs w:val="22"/>
        </w:rPr>
        <w:t xml:space="preserve"> </w:t>
      </w:r>
      <w:r w:rsidR="000D3B97" w:rsidRPr="000D3B97">
        <w:rPr>
          <w:rFonts w:ascii="Arial Narrow" w:hAnsi="Arial Narrow" w:cs="Arial"/>
          <w:sz w:val="22"/>
          <w:szCs w:val="22"/>
        </w:rPr>
        <w:t>Bydgoszcz dnia: 2025-10-29</w:t>
      </w:r>
    </w:p>
    <w:p w14:paraId="2FB05077" w14:textId="77777777" w:rsidR="00471F3F" w:rsidRPr="000D3B97" w:rsidRDefault="005849FF" w:rsidP="000D3B97">
      <w:pPr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sz w:val="22"/>
          <w:szCs w:val="22"/>
        </w:rPr>
        <w:t>Powstańców Warszawy</w:t>
      </w:r>
      <w:r w:rsidR="00471F3F" w:rsidRPr="000D3B97">
        <w:rPr>
          <w:rFonts w:ascii="Arial Narrow" w:hAnsi="Arial Narrow" w:cs="Arial"/>
          <w:sz w:val="22"/>
          <w:szCs w:val="22"/>
        </w:rPr>
        <w:t xml:space="preserve"> </w:t>
      </w:r>
      <w:r w:rsidRPr="000D3B97">
        <w:rPr>
          <w:rFonts w:ascii="Arial Narrow" w:hAnsi="Arial Narrow" w:cs="Arial"/>
          <w:sz w:val="22"/>
          <w:szCs w:val="22"/>
        </w:rPr>
        <w:t>5</w:t>
      </w:r>
    </w:p>
    <w:p w14:paraId="1A0BB029" w14:textId="77777777" w:rsidR="00471F3F" w:rsidRDefault="005849FF" w:rsidP="000D3B97">
      <w:pPr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sz w:val="22"/>
          <w:szCs w:val="22"/>
        </w:rPr>
        <w:t>85-681</w:t>
      </w:r>
      <w:r w:rsidR="00471F3F" w:rsidRPr="000D3B97">
        <w:rPr>
          <w:rFonts w:ascii="Arial Narrow" w:hAnsi="Arial Narrow" w:cs="Arial"/>
          <w:sz w:val="22"/>
          <w:szCs w:val="22"/>
        </w:rPr>
        <w:t xml:space="preserve"> </w:t>
      </w:r>
      <w:r w:rsidRPr="000D3B97">
        <w:rPr>
          <w:rFonts w:ascii="Arial Narrow" w:hAnsi="Arial Narrow" w:cs="Arial"/>
          <w:sz w:val="22"/>
          <w:szCs w:val="22"/>
        </w:rPr>
        <w:t>Bydgoszcz</w:t>
      </w:r>
    </w:p>
    <w:p w14:paraId="407F422D" w14:textId="77777777" w:rsidR="000D3B97" w:rsidRDefault="000D3B97" w:rsidP="000D3B97">
      <w:pPr>
        <w:rPr>
          <w:rFonts w:ascii="Arial Narrow" w:hAnsi="Arial Narrow" w:cs="Arial"/>
          <w:sz w:val="22"/>
          <w:szCs w:val="22"/>
        </w:rPr>
      </w:pPr>
    </w:p>
    <w:p w14:paraId="2F3BEF0D" w14:textId="442544A4" w:rsidR="000D3B97" w:rsidRDefault="000D3B97" w:rsidP="000D3B9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8301/25</w:t>
      </w:r>
    </w:p>
    <w:p w14:paraId="473FCD32" w14:textId="221017DF" w:rsidR="000D3B97" w:rsidRPr="000D3B97" w:rsidRDefault="000D3B97" w:rsidP="000D3B9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124/2025</w:t>
      </w:r>
    </w:p>
    <w:p w14:paraId="4931AE9A" w14:textId="77777777" w:rsidR="00DA2A7E" w:rsidRPr="000D3B9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D3B97">
        <w:rPr>
          <w:rFonts w:ascii="Arial Narrow" w:hAnsi="Arial Narrow" w:cs="Arial"/>
          <w:b/>
          <w:sz w:val="22"/>
          <w:szCs w:val="22"/>
        </w:rPr>
        <w:t>WYKONAWCY</w:t>
      </w:r>
    </w:p>
    <w:p w14:paraId="12041FF7" w14:textId="77777777" w:rsidR="00471F3F" w:rsidRPr="000D3B9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0D3B97" w14:paraId="2EADFC30" w14:textId="77777777" w:rsidTr="00A34E9B">
        <w:tc>
          <w:tcPr>
            <w:tcW w:w="9330" w:type="dxa"/>
            <w:shd w:val="clear" w:color="auto" w:fill="F2F2F2"/>
            <w:hideMark/>
          </w:tcPr>
          <w:p w14:paraId="434B0E4A" w14:textId="77777777" w:rsidR="00471F3F" w:rsidRPr="000D3B9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D3B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16FF245" w14:textId="77777777" w:rsidR="00471F3F" w:rsidRPr="000D3B9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D3B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63B07CFA" w14:textId="77777777" w:rsidR="00607E00" w:rsidRPr="000D3B97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0D3B97" w14:paraId="3CB2B0D1" w14:textId="77777777" w:rsidTr="001D5408">
        <w:tc>
          <w:tcPr>
            <w:tcW w:w="2268" w:type="dxa"/>
          </w:tcPr>
          <w:p w14:paraId="04B75DDD" w14:textId="77777777" w:rsidR="00607E00" w:rsidRPr="000D3B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09988F00" w14:textId="77777777" w:rsidR="00607E00" w:rsidRPr="000D3B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5849FF" w:rsidRPr="000D3B97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0D3B97" w14:paraId="4D6B07F7" w14:textId="77777777" w:rsidTr="001D5408">
        <w:tc>
          <w:tcPr>
            <w:tcW w:w="2268" w:type="dxa"/>
          </w:tcPr>
          <w:p w14:paraId="2E361626" w14:textId="77777777" w:rsidR="00607E00" w:rsidRPr="000D3B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6BFC6992" w14:textId="77777777" w:rsidR="00607E00" w:rsidRPr="000D3B97" w:rsidRDefault="005849F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bCs/>
                <w:sz w:val="22"/>
                <w:szCs w:val="22"/>
              </w:rPr>
              <w:t>Dostawa komputerów</w:t>
            </w:r>
          </w:p>
        </w:tc>
      </w:tr>
      <w:tr w:rsidR="005849FF" w:rsidRPr="000D3B97" w14:paraId="2BA6D342" w14:textId="77777777" w:rsidTr="00D3571E">
        <w:tc>
          <w:tcPr>
            <w:tcW w:w="2268" w:type="dxa"/>
          </w:tcPr>
          <w:p w14:paraId="1E1D675F" w14:textId="77777777" w:rsidR="005849FF" w:rsidRPr="000D3B97" w:rsidRDefault="005849FF" w:rsidP="00D357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69137CC7" w14:textId="77777777" w:rsidR="005849FF" w:rsidRPr="000D3B97" w:rsidRDefault="005849FF" w:rsidP="00D357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bCs/>
                <w:sz w:val="22"/>
                <w:szCs w:val="22"/>
              </w:rPr>
              <w:t>124/2025</w:t>
            </w:r>
          </w:p>
        </w:tc>
      </w:tr>
    </w:tbl>
    <w:p w14:paraId="3A035335" w14:textId="77777777" w:rsidR="00DA2A7E" w:rsidRPr="000D3B97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sz w:val="22"/>
          <w:szCs w:val="22"/>
        </w:rPr>
        <w:t xml:space="preserve">Zamawiający, </w:t>
      </w:r>
      <w:r w:rsidR="005849FF" w:rsidRPr="000D3B97">
        <w:rPr>
          <w:rFonts w:ascii="Arial Narrow" w:hAnsi="Arial Narrow" w:cs="Arial"/>
          <w:b/>
          <w:sz w:val="22"/>
          <w:szCs w:val="22"/>
        </w:rPr>
        <w:t>10WSzKzP SPZOZ</w:t>
      </w:r>
      <w:r w:rsidRPr="000D3B9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849FF" w:rsidRPr="000D3B97">
        <w:rPr>
          <w:rFonts w:ascii="Arial Narrow" w:hAnsi="Arial Narrow" w:cs="Arial"/>
          <w:sz w:val="22"/>
          <w:szCs w:val="22"/>
        </w:rPr>
        <w:t>(t.j. Dz. U. z 2024 poz. 1320)</w:t>
      </w:r>
      <w:r w:rsidRPr="000D3B9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C9BF5FE" w14:textId="77777777" w:rsidR="00DA2A7E" w:rsidRPr="000D3B97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0D3B97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5849FF" w:rsidRPr="000D3B97" w14:paraId="5FA400B0" w14:textId="77777777" w:rsidTr="00D3571E">
        <w:tc>
          <w:tcPr>
            <w:tcW w:w="2943" w:type="dxa"/>
          </w:tcPr>
          <w:p w14:paraId="7638CDAA" w14:textId="77777777" w:rsidR="005849FF" w:rsidRPr="000D3B97" w:rsidRDefault="005849FF" w:rsidP="00D3571E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0D3B97">
              <w:rPr>
                <w:rFonts w:ascii="Arial Narrow" w:hAnsi="Arial Narrow" w:cs="Arial"/>
                <w:sz w:val="22"/>
                <w:szCs w:val="22"/>
              </w:rPr>
              <w:t xml:space="preserve"> ustawy Pzp</w:t>
            </w:r>
          </w:p>
        </w:tc>
        <w:tc>
          <w:tcPr>
            <w:tcW w:w="6237" w:type="dxa"/>
          </w:tcPr>
          <w:p w14:paraId="7C36DC07" w14:textId="77777777" w:rsidR="005849FF" w:rsidRPr="000D3B97" w:rsidRDefault="005849FF" w:rsidP="00D3571E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B97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31BB3B6D" w14:textId="77777777" w:rsidR="00DA2A7E" w:rsidRPr="000D3B9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0D3B97">
        <w:rPr>
          <w:rFonts w:ascii="Arial Narrow" w:hAnsi="Arial Narrow" w:cs="Arial"/>
          <w:szCs w:val="22"/>
          <w:u w:val="single"/>
        </w:rPr>
        <w:t>Uzasadnienie faktyczne</w:t>
      </w:r>
      <w:r w:rsidRPr="000D3B97">
        <w:rPr>
          <w:rFonts w:ascii="Arial Narrow" w:hAnsi="Arial Narrow" w:cs="Arial"/>
          <w:b w:val="0"/>
          <w:bCs/>
          <w:szCs w:val="22"/>
        </w:rPr>
        <w:t>:</w:t>
      </w:r>
    </w:p>
    <w:p w14:paraId="76E3961E" w14:textId="06D2C74F" w:rsidR="00DA2A7E" w:rsidRPr="000D3B97" w:rsidRDefault="005849FF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D3B97">
        <w:rPr>
          <w:rFonts w:ascii="Arial Narrow" w:hAnsi="Arial Narrow" w:cs="Arial"/>
          <w:sz w:val="22"/>
          <w:szCs w:val="22"/>
        </w:rPr>
        <w:t>Dwie oferty złożone w postępowaniu zostały odrzucone na podstawie art. 226 ust. 1 pkt. 5 ustawy Pzp</w:t>
      </w:r>
      <w:r w:rsidR="000D3B97">
        <w:rPr>
          <w:rFonts w:ascii="Arial Narrow" w:hAnsi="Arial Narrow" w:cs="Arial"/>
          <w:sz w:val="22"/>
          <w:szCs w:val="22"/>
        </w:rPr>
        <w:t xml:space="preserve"> oraz art. 226 ust. 1 pkt. 3, 4, 6</w:t>
      </w:r>
      <w:r w:rsidR="00E4770B">
        <w:rPr>
          <w:rFonts w:ascii="Arial Narrow" w:hAnsi="Arial Narrow" w:cs="Arial"/>
          <w:sz w:val="22"/>
          <w:szCs w:val="22"/>
        </w:rPr>
        <w:t xml:space="preserve"> ustawy Pzp</w:t>
      </w:r>
      <w:r w:rsidRPr="000D3B97">
        <w:rPr>
          <w:rFonts w:ascii="Arial Narrow" w:hAnsi="Arial Narrow" w:cs="Arial"/>
          <w:sz w:val="22"/>
          <w:szCs w:val="22"/>
        </w:rPr>
        <w:t>.</w:t>
      </w:r>
    </w:p>
    <w:p w14:paraId="1402EEB8" w14:textId="77777777" w:rsidR="00C512EB" w:rsidRPr="000D3B97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F8CB906" w14:textId="6FC0D920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D3B97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682738C4" w14:textId="77777777" w:rsidR="00380373" w:rsidRPr="00380373" w:rsidRDefault="00380373" w:rsidP="00380373"/>
    <w:p w14:paraId="42F24E2A" w14:textId="77777777" w:rsidR="00380373" w:rsidRPr="00380373" w:rsidRDefault="00380373" w:rsidP="00380373"/>
    <w:p w14:paraId="700D2C18" w14:textId="77777777" w:rsidR="00380373" w:rsidRPr="00380373" w:rsidRDefault="00380373" w:rsidP="00380373"/>
    <w:p w14:paraId="6CA6C9FB" w14:textId="77777777" w:rsidR="00380373" w:rsidRPr="00380373" w:rsidRDefault="00380373" w:rsidP="00380373"/>
    <w:p w14:paraId="67596AD1" w14:textId="77777777" w:rsidR="00380373" w:rsidRPr="00380373" w:rsidRDefault="00380373" w:rsidP="00380373"/>
    <w:p w14:paraId="4A978123" w14:textId="77777777" w:rsidR="00380373" w:rsidRDefault="00380373" w:rsidP="00380373">
      <w:pPr>
        <w:rPr>
          <w:rFonts w:ascii="Arial Narrow" w:hAnsi="Arial Narrow" w:cs="Arial"/>
          <w:i/>
          <w:sz w:val="22"/>
          <w:szCs w:val="22"/>
        </w:rPr>
      </w:pPr>
    </w:p>
    <w:p w14:paraId="4B56502C" w14:textId="7AEAD9F6" w:rsidR="00380373" w:rsidRDefault="00380373" w:rsidP="0038037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2B89B0A3" w14:textId="792AB8B2" w:rsidR="00380373" w:rsidRDefault="00380373" w:rsidP="0038037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50E6A5F1" w14:textId="55B9DFFC" w:rsidR="00380373" w:rsidRDefault="00380373" w:rsidP="0038037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6D7338B0" w14:textId="278DCBBF" w:rsidR="00380373" w:rsidRDefault="00380373" w:rsidP="0038037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8501D">
          <w:rPr>
            <w:rStyle w:val="Hipercze"/>
            <w:rFonts w:ascii="Arial Narrow" w:hAnsi="Arial Narrow"/>
          </w:rPr>
          <w:t>karolina.kornowska@10wsk.mil.pl</w:t>
        </w:r>
      </w:hyperlink>
    </w:p>
    <w:p w14:paraId="3041E347" w14:textId="080C6322" w:rsidR="00380373" w:rsidRPr="00380373" w:rsidRDefault="00380373" w:rsidP="00380373">
      <w:pPr>
        <w:rPr>
          <w:rFonts w:ascii="Arial Narrow" w:hAnsi="Arial Narrow"/>
        </w:rPr>
      </w:pPr>
      <w:r>
        <w:rPr>
          <w:rFonts w:ascii="Arial Narrow" w:hAnsi="Arial Narrow"/>
        </w:rPr>
        <w:t>Data: 2025-10-29</w:t>
      </w:r>
    </w:p>
    <w:sectPr w:rsidR="00380373" w:rsidRPr="00380373" w:rsidSect="003803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8EB7A" w14:textId="77777777" w:rsidR="00D238B8" w:rsidRDefault="00D238B8">
      <w:r>
        <w:separator/>
      </w:r>
    </w:p>
  </w:endnote>
  <w:endnote w:type="continuationSeparator" w:id="0">
    <w:p w14:paraId="40A289FF" w14:textId="77777777" w:rsidR="00D238B8" w:rsidRDefault="00D2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6D3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9C1A4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2D2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222C20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1EED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550C0" w14:textId="77777777" w:rsidR="003F0CBE" w:rsidRDefault="003F0CBE">
    <w:pPr>
      <w:pStyle w:val="Stopka"/>
      <w:tabs>
        <w:tab w:val="clear" w:pos="4536"/>
      </w:tabs>
      <w:jc w:val="center"/>
    </w:pPr>
  </w:p>
  <w:p w14:paraId="56D7C5F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0C322" w14:textId="77777777" w:rsidR="00D238B8" w:rsidRDefault="00D238B8">
      <w:r>
        <w:separator/>
      </w:r>
    </w:p>
  </w:footnote>
  <w:footnote w:type="continuationSeparator" w:id="0">
    <w:p w14:paraId="3824AC18" w14:textId="77777777" w:rsidR="00D238B8" w:rsidRDefault="00D2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3CA05" w14:textId="77777777" w:rsidR="005849FF" w:rsidRDefault="00584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2BED5" w14:textId="77777777" w:rsidR="005849FF" w:rsidRDefault="00584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0961F" w14:textId="77777777" w:rsidR="005849FF" w:rsidRDefault="005849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8110944">
    <w:abstractNumId w:val="5"/>
  </w:num>
  <w:num w:numId="2" w16cid:durableId="815991136">
    <w:abstractNumId w:val="10"/>
  </w:num>
  <w:num w:numId="3" w16cid:durableId="1750688361">
    <w:abstractNumId w:val="4"/>
  </w:num>
  <w:num w:numId="4" w16cid:durableId="624775794">
    <w:abstractNumId w:val="9"/>
  </w:num>
  <w:num w:numId="5" w16cid:durableId="558399161">
    <w:abstractNumId w:val="1"/>
  </w:num>
  <w:num w:numId="6" w16cid:durableId="1238128361">
    <w:abstractNumId w:val="2"/>
  </w:num>
  <w:num w:numId="7" w16cid:durableId="2082562635">
    <w:abstractNumId w:val="8"/>
  </w:num>
  <w:num w:numId="8" w16cid:durableId="727462328">
    <w:abstractNumId w:val="6"/>
  </w:num>
  <w:num w:numId="9" w16cid:durableId="199171735">
    <w:abstractNumId w:val="3"/>
  </w:num>
  <w:num w:numId="10" w16cid:durableId="754663949">
    <w:abstractNumId w:val="0"/>
  </w:num>
  <w:num w:numId="11" w16cid:durableId="4807808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8B8"/>
    <w:rsid w:val="00020DF5"/>
    <w:rsid w:val="000345C2"/>
    <w:rsid w:val="00047A30"/>
    <w:rsid w:val="000D3B97"/>
    <w:rsid w:val="001B1480"/>
    <w:rsid w:val="001D5408"/>
    <w:rsid w:val="00210DCB"/>
    <w:rsid w:val="002D47D4"/>
    <w:rsid w:val="003261E7"/>
    <w:rsid w:val="00372CE9"/>
    <w:rsid w:val="00380373"/>
    <w:rsid w:val="003F0CBE"/>
    <w:rsid w:val="00420F05"/>
    <w:rsid w:val="00467255"/>
    <w:rsid w:val="00471F3F"/>
    <w:rsid w:val="005644C6"/>
    <w:rsid w:val="005849FF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238B8"/>
    <w:rsid w:val="00D37862"/>
    <w:rsid w:val="00DA2A7E"/>
    <w:rsid w:val="00E048BD"/>
    <w:rsid w:val="00E4770B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D29BF"/>
  <w15:chartTrackingRefBased/>
  <w15:docId w15:val="{A946549F-2379-4D0F-9451-8AC82B83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3803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0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2001-02-25T09:00:00Z</cp:lastPrinted>
  <dcterms:created xsi:type="dcterms:W3CDTF">2025-10-29T12:45:00Z</dcterms:created>
  <dcterms:modified xsi:type="dcterms:W3CDTF">2025-10-29T12:48:00Z</dcterms:modified>
</cp:coreProperties>
</file>