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FD5AAD" w14:textId="5E0080AC" w:rsidR="000431B5" w:rsidRPr="001263C3" w:rsidRDefault="000431B5" w:rsidP="000431B5">
      <w:pPr>
        <w:keepNext/>
        <w:spacing w:after="360"/>
        <w:jc w:val="right"/>
        <w:outlineLvl w:val="3"/>
        <w:rPr>
          <w:bCs/>
          <w:sz w:val="22"/>
          <w:szCs w:val="22"/>
          <w:u w:val="single"/>
        </w:rPr>
      </w:pPr>
      <w:r w:rsidRPr="000431B5">
        <w:rPr>
          <w:bCs/>
          <w:sz w:val="22"/>
          <w:szCs w:val="22"/>
        </w:rPr>
        <w:t xml:space="preserve">Załącznik nr </w:t>
      </w:r>
      <w:r w:rsidRPr="000431B5">
        <w:rPr>
          <w:sz w:val="22"/>
          <w:szCs w:val="22"/>
        </w:rPr>
        <w:t>1</w:t>
      </w:r>
      <w:r w:rsidRPr="000431B5">
        <w:rPr>
          <w:b/>
          <w:bCs/>
          <w:sz w:val="22"/>
          <w:szCs w:val="22"/>
        </w:rPr>
        <w:t xml:space="preserve"> </w:t>
      </w:r>
      <w:r w:rsidRPr="000431B5">
        <w:rPr>
          <w:bCs/>
          <w:sz w:val="22"/>
          <w:szCs w:val="22"/>
        </w:rPr>
        <w:t>do SWZ</w:t>
      </w:r>
      <w:r w:rsidR="001263C3">
        <w:rPr>
          <w:bCs/>
          <w:sz w:val="22"/>
          <w:szCs w:val="22"/>
        </w:rPr>
        <w:t xml:space="preserve"> / załącznik </w:t>
      </w:r>
      <w:r w:rsidR="001263C3" w:rsidRPr="001263C3">
        <w:rPr>
          <w:bCs/>
          <w:sz w:val="22"/>
          <w:szCs w:val="22"/>
          <w:u w:val="single"/>
        </w:rPr>
        <w:t xml:space="preserve">nr </w:t>
      </w:r>
      <w:r w:rsidR="007E51EF">
        <w:rPr>
          <w:bCs/>
          <w:sz w:val="22"/>
          <w:szCs w:val="22"/>
          <w:u w:val="single"/>
        </w:rPr>
        <w:t>2</w:t>
      </w:r>
      <w:r w:rsidR="001263C3" w:rsidRPr="001263C3">
        <w:rPr>
          <w:bCs/>
          <w:sz w:val="22"/>
          <w:szCs w:val="22"/>
          <w:u w:val="single"/>
        </w:rPr>
        <w:t xml:space="preserve"> do umowy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431B5" w:rsidRPr="000431B5" w14:paraId="717EDF99" w14:textId="77777777" w:rsidTr="002F08DA">
        <w:tc>
          <w:tcPr>
            <w:tcW w:w="9104" w:type="dxa"/>
            <w:shd w:val="clear" w:color="auto" w:fill="F2F2F2"/>
          </w:tcPr>
          <w:p w14:paraId="39FE7297" w14:textId="77777777" w:rsidR="000431B5" w:rsidRPr="000431B5" w:rsidRDefault="000431B5" w:rsidP="000431B5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0431B5">
              <w:rPr>
                <w:b/>
                <w:bCs/>
                <w:sz w:val="28"/>
                <w:szCs w:val="20"/>
              </w:rPr>
              <w:t>FORMULARZ OFERT</w:t>
            </w:r>
            <w:r>
              <w:rPr>
                <w:b/>
                <w:bCs/>
                <w:sz w:val="28"/>
                <w:szCs w:val="20"/>
              </w:rPr>
              <w:t>OW</w:t>
            </w:r>
            <w:r w:rsidRPr="000431B5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B54DB22" w14:textId="77777777" w:rsidR="000431B5" w:rsidRPr="000431B5" w:rsidRDefault="000431B5" w:rsidP="000431B5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71676637" w14:textId="77777777" w:rsidR="003F0C7A" w:rsidRPr="000431B5" w:rsidRDefault="003F0C7A" w:rsidP="003F0C7A">
      <w:pPr>
        <w:spacing w:after="24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 xml:space="preserve">Nawiązując do toczącego się postępowania o udzielenie zamówienia publicznego prowadzonego </w:t>
      </w:r>
      <w:r w:rsidRPr="000431B5">
        <w:rPr>
          <w:sz w:val="22"/>
          <w:szCs w:val="22"/>
        </w:rPr>
        <w:br/>
        <w:t xml:space="preserve">w trybie </w:t>
      </w:r>
      <w:r w:rsidRPr="008F2B11">
        <w:rPr>
          <w:sz w:val="22"/>
          <w:szCs w:val="22"/>
        </w:rPr>
        <w:t>przetarg nieograniczony</w:t>
      </w:r>
      <w:r w:rsidRPr="000431B5">
        <w:rPr>
          <w:sz w:val="22"/>
          <w:szCs w:val="22"/>
        </w:rPr>
        <w:t xml:space="preserve"> pn.: </w:t>
      </w:r>
    </w:p>
    <w:p w14:paraId="0E39004E" w14:textId="56ED567D" w:rsidR="003F0C7A" w:rsidRPr="000431B5" w:rsidRDefault="007E51EF" w:rsidP="00B2223B">
      <w:pPr>
        <w:spacing w:line="276" w:lineRule="auto"/>
        <w:jc w:val="center"/>
        <w:rPr>
          <w:b/>
          <w:bCs/>
          <w:sz w:val="22"/>
          <w:szCs w:val="22"/>
        </w:rPr>
      </w:pPr>
      <w:r w:rsidRPr="007E51EF">
        <w:rPr>
          <w:b/>
          <w:bCs/>
          <w:sz w:val="22"/>
          <w:szCs w:val="22"/>
        </w:rPr>
        <w:t>Zakup diatermii chirurgicznej oraz kozetki elektrycznej w ramach realizacji zadania: Zakup niezbędnego sprzętu medycznego i wyposażenia na potrzeby Oddziału  Chirurgii Ogólnej i Chirurgii Onkologicznej Szpitala Wojewódzkiego w Poznaniu</w:t>
      </w:r>
    </w:p>
    <w:p w14:paraId="4051BBB2" w14:textId="77777777" w:rsidR="00B2223B" w:rsidRDefault="00B2223B" w:rsidP="003F0C7A">
      <w:pPr>
        <w:spacing w:after="120" w:line="276" w:lineRule="auto"/>
        <w:jc w:val="both"/>
        <w:rPr>
          <w:sz w:val="22"/>
          <w:szCs w:val="22"/>
        </w:rPr>
      </w:pPr>
    </w:p>
    <w:p w14:paraId="3BCD75A5" w14:textId="7CB17E93" w:rsidR="003F0C7A" w:rsidRPr="000431B5" w:rsidRDefault="003F0C7A" w:rsidP="003F0C7A">
      <w:pPr>
        <w:spacing w:after="12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>my niżej podpisani:</w:t>
      </w:r>
    </w:p>
    <w:p w14:paraId="54271574" w14:textId="5FCEB89C" w:rsidR="003F0C7A" w:rsidRPr="000431B5" w:rsidRDefault="003F0C7A" w:rsidP="003F0C7A">
      <w:pPr>
        <w:spacing w:after="12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>_______________________________________________________________________________</w:t>
      </w:r>
    </w:p>
    <w:p w14:paraId="7A6EED29" w14:textId="77777777" w:rsidR="003F0C7A" w:rsidRPr="000431B5" w:rsidRDefault="003F0C7A" w:rsidP="003F0C7A">
      <w:pPr>
        <w:spacing w:before="120" w:after="12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>działając w imieniu i na rzecz:</w:t>
      </w:r>
    </w:p>
    <w:p w14:paraId="0C8D3EED" w14:textId="77777777" w:rsidR="003F0C7A" w:rsidRPr="000431B5" w:rsidRDefault="003F0C7A" w:rsidP="003F0C7A">
      <w:pPr>
        <w:spacing w:after="100"/>
        <w:rPr>
          <w:b/>
          <w:sz w:val="22"/>
          <w:szCs w:val="22"/>
        </w:rPr>
      </w:pPr>
      <w:r w:rsidRPr="000431B5">
        <w:rPr>
          <w:b/>
          <w:sz w:val="22"/>
          <w:szCs w:val="22"/>
        </w:rPr>
        <w:t>Nazwa i adres Wykonawcy</w:t>
      </w:r>
      <w:r w:rsidRPr="000431B5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3F0C7A" w:rsidRPr="000431B5" w14:paraId="48E2401A" w14:textId="77777777" w:rsidTr="00D060D0">
        <w:trPr>
          <w:trHeight w:val="333"/>
        </w:trPr>
        <w:tc>
          <w:tcPr>
            <w:tcW w:w="2813" w:type="dxa"/>
            <w:vAlign w:val="center"/>
          </w:tcPr>
          <w:p w14:paraId="21B3B57C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</w:tcPr>
          <w:p w14:paraId="0646100C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1C03033" w14:textId="77777777" w:rsidTr="00D060D0">
        <w:trPr>
          <w:trHeight w:val="339"/>
        </w:trPr>
        <w:tc>
          <w:tcPr>
            <w:tcW w:w="2813" w:type="dxa"/>
            <w:vAlign w:val="center"/>
          </w:tcPr>
          <w:p w14:paraId="2AC1F193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</w:tcPr>
          <w:p w14:paraId="6D5D5CDB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127FE77E" w14:textId="77777777" w:rsidTr="00D060D0">
        <w:trPr>
          <w:trHeight w:val="373"/>
        </w:trPr>
        <w:tc>
          <w:tcPr>
            <w:tcW w:w="2813" w:type="dxa"/>
            <w:vAlign w:val="center"/>
          </w:tcPr>
          <w:p w14:paraId="3505EB12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sz w:val="22"/>
                <w:szCs w:val="22"/>
              </w:rPr>
              <w:t xml:space="preserve">Adres </w:t>
            </w:r>
            <w:r w:rsidRPr="000431B5">
              <w:rPr>
                <w:sz w:val="22"/>
                <w:szCs w:val="22"/>
              </w:rPr>
              <w:br/>
              <w:t>(województwo, powiat)</w:t>
            </w:r>
          </w:p>
        </w:tc>
        <w:tc>
          <w:tcPr>
            <w:tcW w:w="6139" w:type="dxa"/>
          </w:tcPr>
          <w:p w14:paraId="3F17E383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F372A25" w14:textId="77777777" w:rsidTr="00D060D0">
        <w:trPr>
          <w:trHeight w:val="405"/>
        </w:trPr>
        <w:tc>
          <w:tcPr>
            <w:tcW w:w="2813" w:type="dxa"/>
            <w:vAlign w:val="center"/>
          </w:tcPr>
          <w:p w14:paraId="4FE08A84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 xml:space="preserve">REGON </w:t>
            </w:r>
            <w:r w:rsidRPr="000431B5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742EB734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5285238" w14:textId="77777777" w:rsidTr="00D060D0">
        <w:trPr>
          <w:trHeight w:val="330"/>
        </w:trPr>
        <w:tc>
          <w:tcPr>
            <w:tcW w:w="2813" w:type="dxa"/>
            <w:vAlign w:val="center"/>
          </w:tcPr>
          <w:p w14:paraId="4258A8C7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0431B5">
              <w:rPr>
                <w:rFonts w:eastAsia="Calibri"/>
                <w:sz w:val="22"/>
                <w:szCs w:val="22"/>
              </w:rPr>
              <w:t xml:space="preserve">NIP </w:t>
            </w:r>
            <w:r w:rsidRPr="000431B5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5E4FC43D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0734ECCB" w14:textId="77777777" w:rsidTr="00D060D0">
        <w:trPr>
          <w:trHeight w:val="373"/>
        </w:trPr>
        <w:tc>
          <w:tcPr>
            <w:tcW w:w="2813" w:type="dxa"/>
            <w:vAlign w:val="center"/>
          </w:tcPr>
          <w:p w14:paraId="66E7040F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</w:tcPr>
          <w:p w14:paraId="4793ABDC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C3AACAA" w14:textId="77777777" w:rsidTr="00D060D0">
        <w:trPr>
          <w:trHeight w:val="405"/>
        </w:trPr>
        <w:tc>
          <w:tcPr>
            <w:tcW w:w="2813" w:type="dxa"/>
            <w:vAlign w:val="center"/>
          </w:tcPr>
          <w:p w14:paraId="146CE15E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</w:tcPr>
          <w:p w14:paraId="300EA0C7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0431B5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3F0C7A" w:rsidRPr="000431B5" w14:paraId="61A0331A" w14:textId="77777777" w:rsidTr="00D060D0">
        <w:trPr>
          <w:trHeight w:val="330"/>
        </w:trPr>
        <w:tc>
          <w:tcPr>
            <w:tcW w:w="2813" w:type="dxa"/>
            <w:vAlign w:val="center"/>
          </w:tcPr>
          <w:p w14:paraId="31FEBC57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</w:tcPr>
          <w:p w14:paraId="148C337E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3F0C7A" w:rsidRPr="000431B5" w14:paraId="0B0B56B3" w14:textId="77777777" w:rsidTr="00D060D0">
        <w:trPr>
          <w:trHeight w:val="330"/>
        </w:trPr>
        <w:tc>
          <w:tcPr>
            <w:tcW w:w="2813" w:type="dxa"/>
            <w:vAlign w:val="center"/>
          </w:tcPr>
          <w:p w14:paraId="59D54D7A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</w:tcPr>
          <w:p w14:paraId="670A23C6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1C62B99C" w14:textId="77777777" w:rsidTr="00D060D0">
        <w:trPr>
          <w:trHeight w:val="405"/>
        </w:trPr>
        <w:tc>
          <w:tcPr>
            <w:tcW w:w="2813" w:type="dxa"/>
            <w:vAlign w:val="center"/>
          </w:tcPr>
          <w:p w14:paraId="4D09B67E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0431B5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0431B5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</w:tcPr>
          <w:p w14:paraId="08AAD2B9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3F0C7A" w:rsidRPr="000431B5" w14:paraId="446DCA5E" w14:textId="77777777" w:rsidTr="00D060D0">
        <w:trPr>
          <w:trHeight w:val="330"/>
        </w:trPr>
        <w:tc>
          <w:tcPr>
            <w:tcW w:w="2813" w:type="dxa"/>
            <w:vAlign w:val="center"/>
          </w:tcPr>
          <w:p w14:paraId="12774435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</w:tcPr>
          <w:p w14:paraId="04805104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49B0BCED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0431B5">
              <w:t>……………………………………………</w:t>
            </w:r>
          </w:p>
          <w:p w14:paraId="1C4CABF6" w14:textId="133F26A4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0431B5">
              <w:t xml:space="preserve">tel.                        </w:t>
            </w:r>
            <w:r w:rsidR="00571966">
              <w:t>fax.</w:t>
            </w:r>
            <w:r w:rsidRPr="000431B5">
              <w:t xml:space="preserve">                  e-mail:</w:t>
            </w:r>
          </w:p>
        </w:tc>
      </w:tr>
    </w:tbl>
    <w:p w14:paraId="42F9555C" w14:textId="77777777" w:rsidR="003F0C7A" w:rsidRPr="000431B5" w:rsidRDefault="003F0C7A" w:rsidP="003F0C7A">
      <w:pPr>
        <w:spacing w:line="360" w:lineRule="auto"/>
        <w:jc w:val="both"/>
      </w:pPr>
    </w:p>
    <w:p w14:paraId="3BEF1BA8" w14:textId="03540DA8" w:rsidR="00B97470" w:rsidRDefault="003F0C7A" w:rsidP="008A70D2">
      <w:pPr>
        <w:numPr>
          <w:ilvl w:val="0"/>
          <w:numId w:val="14"/>
        </w:numPr>
        <w:spacing w:after="120" w:line="276" w:lineRule="auto"/>
        <w:ind w:left="0" w:hanging="284"/>
        <w:contextualSpacing/>
        <w:jc w:val="both"/>
        <w:rPr>
          <w:sz w:val="22"/>
        </w:rPr>
      </w:pPr>
      <w:r w:rsidRPr="000431B5">
        <w:rPr>
          <w:b/>
          <w:sz w:val="22"/>
        </w:rPr>
        <w:t>SKŁADAMY OFERTĘ</w:t>
      </w:r>
      <w:r w:rsidRPr="000431B5">
        <w:rPr>
          <w:sz w:val="22"/>
        </w:rPr>
        <w:t xml:space="preserve"> </w:t>
      </w:r>
      <w:r w:rsidR="00B97470">
        <w:rPr>
          <w:sz w:val="22"/>
        </w:rPr>
        <w:t xml:space="preserve">na wykonanie </w:t>
      </w:r>
      <w:r w:rsidR="00B97470" w:rsidRPr="00281DC6">
        <w:rPr>
          <w:sz w:val="22"/>
        </w:rPr>
        <w:t xml:space="preserve">przedmiotu zamówienia </w:t>
      </w:r>
      <w:r w:rsidR="00B97470" w:rsidRPr="001F5C81">
        <w:rPr>
          <w:sz w:val="22"/>
          <w:u w:val="single"/>
        </w:rPr>
        <w:t xml:space="preserve">uwzględniającą dojazd </w:t>
      </w:r>
      <w:r w:rsidR="00B97470">
        <w:rPr>
          <w:sz w:val="22"/>
          <w:u w:val="single"/>
        </w:rPr>
        <w:br/>
      </w:r>
      <w:r w:rsidR="00B97470" w:rsidRPr="001F5C81">
        <w:rPr>
          <w:sz w:val="22"/>
          <w:u w:val="single"/>
        </w:rPr>
        <w:t>do Zamawiającego</w:t>
      </w:r>
      <w:r w:rsidR="00B97470">
        <w:rPr>
          <w:sz w:val="22"/>
        </w:rPr>
        <w:t xml:space="preserve"> </w:t>
      </w:r>
      <w:r w:rsidR="00B97470" w:rsidRPr="00281DC6">
        <w:rPr>
          <w:sz w:val="22"/>
        </w:rPr>
        <w:t>zgodnie ze Specyfikacją Warunków Zamówienia</w:t>
      </w:r>
      <w:r w:rsidR="008A70D2">
        <w:rPr>
          <w:sz w:val="22"/>
        </w:rPr>
        <w:t xml:space="preserve">, </w:t>
      </w:r>
      <w:r w:rsidR="004E721D">
        <w:rPr>
          <w:sz w:val="22"/>
        </w:rPr>
        <w:t>Opisem</w:t>
      </w:r>
      <w:r w:rsidR="008A70D2">
        <w:rPr>
          <w:sz w:val="22"/>
        </w:rPr>
        <w:t xml:space="preserve"> Przedmiotu Zamówienia </w:t>
      </w:r>
      <w:r w:rsidR="00B97470">
        <w:rPr>
          <w:sz w:val="22"/>
        </w:rPr>
        <w:t>oraz wzorem umowy</w:t>
      </w:r>
      <w:r w:rsidR="00B97470" w:rsidRPr="00281DC6">
        <w:rPr>
          <w:sz w:val="22"/>
        </w:rPr>
        <w:t>, stosując niżej wymienione stawki:</w:t>
      </w:r>
    </w:p>
    <w:p w14:paraId="710A96D0" w14:textId="77777777" w:rsidR="003F0C7A" w:rsidRPr="00A14CA3" w:rsidRDefault="003F0C7A" w:rsidP="003F0C7A">
      <w:pPr>
        <w:spacing w:line="360" w:lineRule="auto"/>
        <w:ind w:left="720"/>
        <w:jc w:val="both"/>
        <w:rPr>
          <w:b/>
          <w:bCs/>
          <w:sz w:val="22"/>
          <w:szCs w:val="22"/>
        </w:rPr>
      </w:pPr>
      <w:bookmarkStart w:id="2" w:name="_Hlk88041049"/>
    </w:p>
    <w:p w14:paraId="49AD679D" w14:textId="66338BCE" w:rsidR="00415DA2" w:rsidRPr="007E51EF" w:rsidRDefault="00415DA2" w:rsidP="00415DA2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bookmarkStart w:id="3" w:name="_Hlk195781591"/>
      <w:r w:rsidRPr="007E51EF">
        <w:rPr>
          <w:bCs/>
          <w:sz w:val="22"/>
          <w:u w:val="single"/>
          <w:lang w:val="en-US"/>
        </w:rPr>
        <w:lastRenderedPageBreak/>
        <w:t xml:space="preserve">Zadanie nr </w:t>
      </w:r>
      <w:r w:rsidR="0031082E" w:rsidRPr="007E51EF">
        <w:rPr>
          <w:bCs/>
          <w:sz w:val="22"/>
          <w:u w:val="single"/>
          <w:lang w:val="en-US"/>
        </w:rPr>
        <w:t>1</w:t>
      </w:r>
      <w:r w:rsidRPr="007E51EF">
        <w:rPr>
          <w:bCs/>
          <w:sz w:val="22"/>
          <w:u w:val="single"/>
          <w:lang w:val="en-US"/>
        </w:rPr>
        <w:t xml:space="preserve">: </w:t>
      </w:r>
      <w:r w:rsidR="007E51EF">
        <w:rPr>
          <w:color w:val="000000"/>
          <w:sz w:val="22"/>
          <w:szCs w:val="22"/>
          <w:u w:val="single"/>
        </w:rPr>
        <w:t>Diatermia chirurgiczna -</w:t>
      </w:r>
      <w:r w:rsidR="00F47BE6" w:rsidRPr="007E51EF">
        <w:rPr>
          <w:color w:val="000000"/>
          <w:sz w:val="22"/>
          <w:szCs w:val="22"/>
          <w:u w:val="single"/>
        </w:rPr>
        <w:t xml:space="preserve"> </w:t>
      </w:r>
      <w:r w:rsidR="007E51EF">
        <w:rPr>
          <w:color w:val="000000"/>
          <w:sz w:val="22"/>
          <w:szCs w:val="22"/>
          <w:u w:val="single"/>
        </w:rPr>
        <w:t xml:space="preserve">1 </w:t>
      </w:r>
      <w:r w:rsidR="00F47BE6" w:rsidRPr="007E51EF">
        <w:rPr>
          <w:color w:val="000000"/>
          <w:sz w:val="22"/>
          <w:szCs w:val="22"/>
          <w:u w:val="single"/>
        </w:rPr>
        <w:t>szt.</w:t>
      </w:r>
    </w:p>
    <w:p w14:paraId="1C6CDAA3" w14:textId="77777777" w:rsidR="00415DA2" w:rsidRPr="007E51EF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 w:rsidRPr="007E51EF">
        <w:rPr>
          <w:bCs/>
          <w:sz w:val="22"/>
        </w:rPr>
        <w:t>Cena oferty wynosi: ________________________________________________________  zł netto</w:t>
      </w:r>
    </w:p>
    <w:p w14:paraId="170C6893" w14:textId="77777777" w:rsidR="00415DA2" w:rsidRPr="007E51EF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 w:rsidRPr="007E51EF">
        <w:rPr>
          <w:bCs/>
          <w:sz w:val="22"/>
        </w:rPr>
        <w:t>natomiast wraz z należnym podatkiem VAT w wysokości _______ %, wynosi kwotę:</w:t>
      </w:r>
    </w:p>
    <w:p w14:paraId="52147C35" w14:textId="77777777" w:rsidR="00415DA2" w:rsidRPr="007E51EF" w:rsidRDefault="00415DA2" w:rsidP="00415DA2">
      <w:pPr>
        <w:spacing w:after="120" w:line="276" w:lineRule="auto"/>
        <w:contextualSpacing/>
        <w:jc w:val="both"/>
        <w:rPr>
          <w:b/>
          <w:sz w:val="22"/>
        </w:rPr>
      </w:pPr>
      <w:r w:rsidRPr="007E51EF">
        <w:rPr>
          <w:b/>
          <w:sz w:val="22"/>
        </w:rPr>
        <w:t>_____________________________________________________________________  zł brutto (K-1)</w:t>
      </w:r>
    </w:p>
    <w:p w14:paraId="76EDEEEB" w14:textId="77777777" w:rsidR="00415DA2" w:rsidRPr="007E51EF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 w:rsidRPr="007E51EF">
        <w:rPr>
          <w:bCs/>
          <w:sz w:val="22"/>
        </w:rPr>
        <w:t>(słownie: __________________________________________________________________brutto).</w:t>
      </w:r>
    </w:p>
    <w:p w14:paraId="20F39C44" w14:textId="6311FAD0" w:rsidR="00415DA2" w:rsidRPr="007E51EF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 w:rsidRPr="007E51EF">
        <w:rPr>
          <w:bCs/>
          <w:sz w:val="22"/>
        </w:rPr>
        <w:t>ww. wartości wyliczone zgodnie z tabelą</w:t>
      </w:r>
      <w:r w:rsidRPr="007E51EF">
        <w:rPr>
          <w:b/>
          <w:bCs/>
          <w:sz w:val="22"/>
        </w:rPr>
        <w:t xml:space="preserve"> </w:t>
      </w:r>
      <w:r w:rsidRPr="007E51EF">
        <w:rPr>
          <w:bCs/>
          <w:sz w:val="22"/>
        </w:rPr>
        <w:t xml:space="preserve">formularza asortymentowo – cenowego/OPZ, stanowiącego załącznik nr 2 do SWZ / załącznik nr </w:t>
      </w:r>
      <w:r w:rsidR="007E51EF">
        <w:rPr>
          <w:bCs/>
          <w:sz w:val="22"/>
        </w:rPr>
        <w:t>1</w:t>
      </w:r>
      <w:r w:rsidRPr="007E51EF">
        <w:rPr>
          <w:bCs/>
          <w:sz w:val="22"/>
        </w:rPr>
        <w:t xml:space="preserve"> do umowy</w:t>
      </w:r>
    </w:p>
    <w:p w14:paraId="3CBEAFF3" w14:textId="02F27187" w:rsidR="00415DA2" w:rsidRPr="007E51EF" w:rsidRDefault="00415DA2" w:rsidP="00415DA2">
      <w:pPr>
        <w:spacing w:after="120" w:line="276" w:lineRule="auto"/>
        <w:contextualSpacing/>
        <w:jc w:val="both"/>
        <w:rPr>
          <w:b/>
          <w:sz w:val="22"/>
        </w:rPr>
      </w:pPr>
      <w:r w:rsidRPr="007E51EF">
        <w:rPr>
          <w:bCs/>
          <w:sz w:val="22"/>
        </w:rPr>
        <w:t xml:space="preserve">Czas trwania umowy / realizacja : </w:t>
      </w:r>
      <w:r w:rsidRPr="007E51EF">
        <w:rPr>
          <w:b/>
          <w:sz w:val="22"/>
        </w:rPr>
        <w:t xml:space="preserve">maksymalnie </w:t>
      </w:r>
      <w:r w:rsidR="0031082E" w:rsidRPr="007E51EF">
        <w:rPr>
          <w:b/>
          <w:sz w:val="22"/>
        </w:rPr>
        <w:t xml:space="preserve">do dnia </w:t>
      </w:r>
      <w:r w:rsidR="007E51EF">
        <w:rPr>
          <w:b/>
          <w:sz w:val="22"/>
        </w:rPr>
        <w:t>10 grudnia</w:t>
      </w:r>
      <w:r w:rsidR="0031082E" w:rsidRPr="007E51EF">
        <w:rPr>
          <w:b/>
          <w:sz w:val="22"/>
        </w:rPr>
        <w:t xml:space="preserve"> 2025 r. </w:t>
      </w:r>
      <w:r w:rsidRPr="007E51EF">
        <w:rPr>
          <w:b/>
          <w:sz w:val="22"/>
        </w:rPr>
        <w:t>od daty zawarcia umowy</w:t>
      </w:r>
    </w:p>
    <w:p w14:paraId="7A70CF8C" w14:textId="77777777" w:rsidR="00415DA2" w:rsidRPr="007E51EF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 w:rsidRPr="007E51EF">
        <w:rPr>
          <w:bCs/>
          <w:sz w:val="22"/>
        </w:rPr>
        <w:t>Warunki płatności: 60 dni</w:t>
      </w:r>
    </w:p>
    <w:p w14:paraId="54D718A2" w14:textId="77777777" w:rsidR="00415DA2" w:rsidRPr="007E51EF" w:rsidRDefault="00415DA2" w:rsidP="00415DA2">
      <w:pPr>
        <w:jc w:val="both"/>
        <w:rPr>
          <w:b/>
          <w:sz w:val="22"/>
          <w:szCs w:val="22"/>
        </w:rPr>
      </w:pPr>
    </w:p>
    <w:p w14:paraId="5D250E6E" w14:textId="6C378AEA" w:rsidR="00415DA2" w:rsidRPr="007E51EF" w:rsidRDefault="00415DA2" w:rsidP="00415DA2">
      <w:pPr>
        <w:jc w:val="both"/>
        <w:rPr>
          <w:sz w:val="22"/>
          <w:szCs w:val="22"/>
        </w:rPr>
      </w:pPr>
      <w:r w:rsidRPr="007E51EF">
        <w:rPr>
          <w:b/>
          <w:sz w:val="22"/>
          <w:szCs w:val="22"/>
        </w:rPr>
        <w:t>Okres gwarancji (K-</w:t>
      </w:r>
      <w:r w:rsidR="0031082E" w:rsidRPr="007E51EF">
        <w:rPr>
          <w:b/>
          <w:sz w:val="22"/>
          <w:szCs w:val="22"/>
        </w:rPr>
        <w:t>2</w:t>
      </w:r>
      <w:r w:rsidRPr="007E51EF">
        <w:rPr>
          <w:b/>
          <w:sz w:val="22"/>
          <w:szCs w:val="22"/>
        </w:rPr>
        <w:t>):</w:t>
      </w:r>
      <w:r w:rsidRPr="007E51EF">
        <w:rPr>
          <w:sz w:val="22"/>
          <w:szCs w:val="22"/>
        </w:rPr>
        <w:t xml:space="preserve"> </w:t>
      </w:r>
      <w:r w:rsidRPr="007E51EF">
        <w:rPr>
          <w:b/>
          <w:bCs/>
          <w:sz w:val="22"/>
          <w:szCs w:val="22"/>
        </w:rPr>
        <w:t>………………… miesięcy</w:t>
      </w:r>
      <w:r w:rsidRPr="007E51EF">
        <w:rPr>
          <w:sz w:val="22"/>
          <w:szCs w:val="22"/>
        </w:rPr>
        <w:t xml:space="preserve"> (wpisać odpowiednio: </w:t>
      </w:r>
      <w:r w:rsidRPr="007E51EF">
        <w:rPr>
          <w:sz w:val="22"/>
          <w:szCs w:val="22"/>
        </w:rPr>
        <w:br/>
      </w:r>
      <w:r w:rsidR="00B2223B" w:rsidRPr="007E51EF">
        <w:rPr>
          <w:sz w:val="22"/>
          <w:szCs w:val="22"/>
        </w:rPr>
        <w:t>24</w:t>
      </w:r>
      <w:r w:rsidRPr="007E51EF">
        <w:rPr>
          <w:sz w:val="22"/>
          <w:szCs w:val="22"/>
        </w:rPr>
        <w:t xml:space="preserve"> miesięcy, </w:t>
      </w:r>
      <w:r w:rsidR="00B2223B" w:rsidRPr="007E51EF">
        <w:rPr>
          <w:sz w:val="22"/>
          <w:szCs w:val="22"/>
        </w:rPr>
        <w:t>36</w:t>
      </w:r>
      <w:r w:rsidRPr="007E51EF">
        <w:rPr>
          <w:sz w:val="22"/>
          <w:szCs w:val="22"/>
        </w:rPr>
        <w:t xml:space="preserve"> miesięcy, 48 miesięcy) od daty podpisania</w:t>
      </w:r>
      <w:r w:rsidR="00B2223B" w:rsidRPr="007E51EF">
        <w:rPr>
          <w:sz w:val="22"/>
          <w:szCs w:val="22"/>
        </w:rPr>
        <w:t xml:space="preserve"> przez strony bezusterkowego</w:t>
      </w:r>
      <w:r w:rsidRPr="007E51EF">
        <w:rPr>
          <w:sz w:val="22"/>
          <w:szCs w:val="22"/>
        </w:rPr>
        <w:t xml:space="preserve"> protokołu odbioru.</w:t>
      </w:r>
    </w:p>
    <w:p w14:paraId="71A771F1" w14:textId="03E1E74B" w:rsidR="00415DA2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 w:rsidRPr="007E51EF">
        <w:rPr>
          <w:bCs/>
          <w:sz w:val="22"/>
        </w:rPr>
        <w:t xml:space="preserve">Minimalny okres gwarancji wynosi </w:t>
      </w:r>
      <w:r w:rsidR="00B2223B" w:rsidRPr="007E51EF">
        <w:rPr>
          <w:bCs/>
          <w:sz w:val="22"/>
        </w:rPr>
        <w:t>24</w:t>
      </w:r>
      <w:r w:rsidRPr="007E51EF">
        <w:rPr>
          <w:bCs/>
          <w:sz w:val="22"/>
        </w:rPr>
        <w:t xml:space="preserve"> miesięcy. Wskazanie terminu gwarancji krótszego niż </w:t>
      </w:r>
      <w:r w:rsidR="00B2223B" w:rsidRPr="007E51EF">
        <w:rPr>
          <w:bCs/>
          <w:sz w:val="22"/>
        </w:rPr>
        <w:t>24</w:t>
      </w:r>
      <w:r w:rsidRPr="007E51EF">
        <w:rPr>
          <w:bCs/>
          <w:sz w:val="22"/>
        </w:rPr>
        <w:t xml:space="preserve"> miesięcy bądź podanie innego niż wyżej wymieniony spowoduje odrzucenie oferty jako niezgodnej </w:t>
      </w:r>
      <w:r w:rsidRPr="007E51EF">
        <w:rPr>
          <w:bCs/>
          <w:sz w:val="22"/>
        </w:rPr>
        <w:br/>
        <w:t>z SWZ.</w:t>
      </w:r>
    </w:p>
    <w:p w14:paraId="095C5403" w14:textId="77777777" w:rsidR="007E51EF" w:rsidRDefault="007E51EF" w:rsidP="007E51EF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</w:p>
    <w:p w14:paraId="20A396C1" w14:textId="43E59B0E" w:rsidR="007E51EF" w:rsidRPr="007E51EF" w:rsidRDefault="007E51EF" w:rsidP="007E51EF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7E51EF">
        <w:rPr>
          <w:bCs/>
          <w:sz w:val="22"/>
          <w:u w:val="single"/>
          <w:lang w:val="en-US"/>
        </w:rPr>
        <w:t xml:space="preserve">Zadanie nr </w:t>
      </w:r>
      <w:r>
        <w:rPr>
          <w:bCs/>
          <w:sz w:val="22"/>
          <w:u w:val="single"/>
          <w:lang w:val="en-US"/>
        </w:rPr>
        <w:t>2</w:t>
      </w:r>
      <w:r w:rsidRPr="007E51EF">
        <w:rPr>
          <w:bCs/>
          <w:sz w:val="22"/>
          <w:u w:val="single"/>
          <w:lang w:val="en-US"/>
        </w:rPr>
        <w:t xml:space="preserve">: </w:t>
      </w:r>
      <w:r>
        <w:rPr>
          <w:color w:val="000000"/>
          <w:sz w:val="22"/>
          <w:szCs w:val="22"/>
          <w:u w:val="single"/>
        </w:rPr>
        <w:t xml:space="preserve">Kozetka elektryczna- </w:t>
      </w:r>
      <w:r w:rsidR="002A4FE0">
        <w:rPr>
          <w:color w:val="000000"/>
          <w:sz w:val="22"/>
          <w:szCs w:val="22"/>
          <w:u w:val="single"/>
        </w:rPr>
        <w:t>1</w:t>
      </w:r>
      <w:r>
        <w:rPr>
          <w:color w:val="000000"/>
          <w:sz w:val="22"/>
          <w:szCs w:val="22"/>
          <w:u w:val="single"/>
        </w:rPr>
        <w:t xml:space="preserve">szt. </w:t>
      </w:r>
    </w:p>
    <w:p w14:paraId="3EDB1E7C" w14:textId="77777777" w:rsidR="007E51EF" w:rsidRPr="007E51EF" w:rsidRDefault="007E51EF" w:rsidP="007E51EF">
      <w:pPr>
        <w:spacing w:after="120" w:line="276" w:lineRule="auto"/>
        <w:contextualSpacing/>
        <w:jc w:val="both"/>
        <w:rPr>
          <w:bCs/>
          <w:sz w:val="22"/>
        </w:rPr>
      </w:pPr>
      <w:r w:rsidRPr="007E51EF">
        <w:rPr>
          <w:bCs/>
          <w:sz w:val="22"/>
        </w:rPr>
        <w:t>Cena oferty wynosi: ________________________________________________________  zł netto</w:t>
      </w:r>
    </w:p>
    <w:p w14:paraId="772D4077" w14:textId="77777777" w:rsidR="007E51EF" w:rsidRPr="007E51EF" w:rsidRDefault="007E51EF" w:rsidP="007E51EF">
      <w:pPr>
        <w:spacing w:after="120" w:line="276" w:lineRule="auto"/>
        <w:contextualSpacing/>
        <w:jc w:val="both"/>
        <w:rPr>
          <w:bCs/>
          <w:sz w:val="22"/>
        </w:rPr>
      </w:pPr>
      <w:r w:rsidRPr="007E51EF">
        <w:rPr>
          <w:bCs/>
          <w:sz w:val="22"/>
        </w:rPr>
        <w:t>natomiast wraz z należnym podatkiem VAT w wysokości _______ %, wynosi kwotę:</w:t>
      </w:r>
    </w:p>
    <w:p w14:paraId="1E0F0D6B" w14:textId="77777777" w:rsidR="007E51EF" w:rsidRPr="007E51EF" w:rsidRDefault="007E51EF" w:rsidP="007E51EF">
      <w:pPr>
        <w:spacing w:after="120" w:line="276" w:lineRule="auto"/>
        <w:contextualSpacing/>
        <w:jc w:val="both"/>
        <w:rPr>
          <w:b/>
          <w:sz w:val="22"/>
        </w:rPr>
      </w:pPr>
      <w:r w:rsidRPr="007E51EF">
        <w:rPr>
          <w:b/>
          <w:sz w:val="22"/>
        </w:rPr>
        <w:t>_____________________________________________________________________  zł brutto (K-1)</w:t>
      </w:r>
    </w:p>
    <w:p w14:paraId="428282D6" w14:textId="77777777" w:rsidR="007E51EF" w:rsidRPr="007E51EF" w:rsidRDefault="007E51EF" w:rsidP="007E51EF">
      <w:pPr>
        <w:spacing w:after="120" w:line="276" w:lineRule="auto"/>
        <w:contextualSpacing/>
        <w:jc w:val="both"/>
        <w:rPr>
          <w:bCs/>
          <w:sz w:val="22"/>
        </w:rPr>
      </w:pPr>
      <w:r w:rsidRPr="007E51EF">
        <w:rPr>
          <w:bCs/>
          <w:sz w:val="22"/>
        </w:rPr>
        <w:t>(słownie: __________________________________________________________________brutto).</w:t>
      </w:r>
    </w:p>
    <w:p w14:paraId="23E211BA" w14:textId="77777777" w:rsidR="007E51EF" w:rsidRPr="007E51EF" w:rsidRDefault="007E51EF" w:rsidP="007E51EF">
      <w:pPr>
        <w:spacing w:after="120" w:line="276" w:lineRule="auto"/>
        <w:contextualSpacing/>
        <w:jc w:val="both"/>
        <w:rPr>
          <w:bCs/>
          <w:sz w:val="22"/>
        </w:rPr>
      </w:pPr>
      <w:r w:rsidRPr="007E51EF">
        <w:rPr>
          <w:bCs/>
          <w:sz w:val="22"/>
        </w:rPr>
        <w:t>ww. wartości wyliczone zgodnie z tabelą</w:t>
      </w:r>
      <w:r w:rsidRPr="007E51EF">
        <w:rPr>
          <w:b/>
          <w:bCs/>
          <w:sz w:val="22"/>
        </w:rPr>
        <w:t xml:space="preserve"> </w:t>
      </w:r>
      <w:r w:rsidRPr="007E51EF">
        <w:rPr>
          <w:bCs/>
          <w:sz w:val="22"/>
        </w:rPr>
        <w:t xml:space="preserve">formularza asortymentowo – cenowego/OPZ, stanowiącego załącznik nr 2 do SWZ / załącznik nr </w:t>
      </w:r>
      <w:r>
        <w:rPr>
          <w:bCs/>
          <w:sz w:val="22"/>
        </w:rPr>
        <w:t>1</w:t>
      </w:r>
      <w:r w:rsidRPr="007E51EF">
        <w:rPr>
          <w:bCs/>
          <w:sz w:val="22"/>
        </w:rPr>
        <w:t xml:space="preserve"> do umowy</w:t>
      </w:r>
    </w:p>
    <w:p w14:paraId="32CED913" w14:textId="77777777" w:rsidR="007E51EF" w:rsidRPr="007E51EF" w:rsidRDefault="007E51EF" w:rsidP="007E51EF">
      <w:pPr>
        <w:spacing w:after="120" w:line="276" w:lineRule="auto"/>
        <w:contextualSpacing/>
        <w:jc w:val="both"/>
        <w:rPr>
          <w:b/>
          <w:sz w:val="22"/>
        </w:rPr>
      </w:pPr>
      <w:r w:rsidRPr="007E51EF">
        <w:rPr>
          <w:bCs/>
          <w:sz w:val="22"/>
        </w:rPr>
        <w:t xml:space="preserve">Czas trwania umowy / realizacja : </w:t>
      </w:r>
      <w:r w:rsidRPr="007E51EF">
        <w:rPr>
          <w:b/>
          <w:sz w:val="22"/>
        </w:rPr>
        <w:t xml:space="preserve">maksymalnie do dnia </w:t>
      </w:r>
      <w:r>
        <w:rPr>
          <w:b/>
          <w:sz w:val="22"/>
        </w:rPr>
        <w:t>10 grudnia</w:t>
      </w:r>
      <w:r w:rsidRPr="007E51EF">
        <w:rPr>
          <w:b/>
          <w:sz w:val="22"/>
        </w:rPr>
        <w:t xml:space="preserve"> 2025 r. od daty zawarcia umowy</w:t>
      </w:r>
    </w:p>
    <w:p w14:paraId="446A72D6" w14:textId="77777777" w:rsidR="007E51EF" w:rsidRPr="007E51EF" w:rsidRDefault="007E51EF" w:rsidP="007E51EF">
      <w:pPr>
        <w:spacing w:after="120" w:line="276" w:lineRule="auto"/>
        <w:contextualSpacing/>
        <w:jc w:val="both"/>
        <w:rPr>
          <w:bCs/>
          <w:sz w:val="22"/>
        </w:rPr>
      </w:pPr>
      <w:r w:rsidRPr="007E51EF">
        <w:rPr>
          <w:bCs/>
          <w:sz w:val="22"/>
        </w:rPr>
        <w:t>Warunki płatności: 60 dni</w:t>
      </w:r>
    </w:p>
    <w:p w14:paraId="42C459C7" w14:textId="77777777" w:rsidR="007E51EF" w:rsidRPr="007E51EF" w:rsidRDefault="007E51EF" w:rsidP="007E51EF">
      <w:pPr>
        <w:jc w:val="both"/>
        <w:rPr>
          <w:b/>
          <w:sz w:val="22"/>
          <w:szCs w:val="22"/>
        </w:rPr>
      </w:pPr>
    </w:p>
    <w:p w14:paraId="01B4FF90" w14:textId="77777777" w:rsidR="007E51EF" w:rsidRPr="007E51EF" w:rsidRDefault="007E51EF" w:rsidP="007E51EF">
      <w:pPr>
        <w:jc w:val="both"/>
        <w:rPr>
          <w:sz w:val="22"/>
          <w:szCs w:val="22"/>
        </w:rPr>
      </w:pPr>
      <w:r w:rsidRPr="007E51EF">
        <w:rPr>
          <w:b/>
          <w:sz w:val="22"/>
          <w:szCs w:val="22"/>
        </w:rPr>
        <w:t>Okres gwarancji (K-2):</w:t>
      </w:r>
      <w:r w:rsidRPr="007E51EF">
        <w:rPr>
          <w:sz w:val="22"/>
          <w:szCs w:val="22"/>
        </w:rPr>
        <w:t xml:space="preserve"> </w:t>
      </w:r>
      <w:r w:rsidRPr="007E51EF">
        <w:rPr>
          <w:b/>
          <w:bCs/>
          <w:sz w:val="22"/>
          <w:szCs w:val="22"/>
        </w:rPr>
        <w:t>………………… miesięcy</w:t>
      </w:r>
      <w:r w:rsidRPr="007E51EF">
        <w:rPr>
          <w:sz w:val="22"/>
          <w:szCs w:val="22"/>
        </w:rPr>
        <w:t xml:space="preserve"> (wpisać odpowiednio: </w:t>
      </w:r>
      <w:r w:rsidRPr="007E51EF">
        <w:rPr>
          <w:sz w:val="22"/>
          <w:szCs w:val="22"/>
        </w:rPr>
        <w:br/>
        <w:t>24 miesięcy, 36 miesięcy, 48 miesięcy) od daty podpisania przez strony bezusterkowego protokołu odbioru.</w:t>
      </w:r>
    </w:p>
    <w:p w14:paraId="17BCE9BE" w14:textId="77777777" w:rsidR="007E51EF" w:rsidRDefault="007E51EF" w:rsidP="007E51EF">
      <w:pPr>
        <w:spacing w:after="120" w:line="276" w:lineRule="auto"/>
        <w:contextualSpacing/>
        <w:jc w:val="both"/>
        <w:rPr>
          <w:bCs/>
          <w:sz w:val="22"/>
        </w:rPr>
      </w:pPr>
      <w:r w:rsidRPr="007E51EF">
        <w:rPr>
          <w:bCs/>
          <w:sz w:val="22"/>
        </w:rPr>
        <w:t xml:space="preserve">Minimalny okres gwarancji wynosi 24 miesięcy. Wskazanie terminu gwarancji krótszego niż 24 miesięcy bądź podanie innego niż wyżej wymieniony spowoduje odrzucenie oferty jako niezgodnej </w:t>
      </w:r>
      <w:r w:rsidRPr="007E51EF">
        <w:rPr>
          <w:bCs/>
          <w:sz w:val="22"/>
        </w:rPr>
        <w:br/>
        <w:t>z SWZ.</w:t>
      </w:r>
    </w:p>
    <w:p w14:paraId="677B2466" w14:textId="77777777" w:rsidR="007E51EF" w:rsidRDefault="007E51EF" w:rsidP="007E51EF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7987F87D" w14:textId="71AF2714" w:rsidR="007E51EF" w:rsidRPr="00071FE3" w:rsidRDefault="007E51EF" w:rsidP="007E51EF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071FE3">
        <w:rPr>
          <w:bCs/>
          <w:sz w:val="22"/>
          <w:u w:val="single"/>
        </w:rPr>
        <w:t>UWAGA: Wykonawca może usunąć zadani</w:t>
      </w:r>
      <w:r>
        <w:rPr>
          <w:bCs/>
          <w:sz w:val="22"/>
          <w:u w:val="single"/>
        </w:rPr>
        <w:t>e</w:t>
      </w:r>
      <w:r w:rsidRPr="00071FE3">
        <w:rPr>
          <w:bCs/>
          <w:sz w:val="22"/>
          <w:u w:val="single"/>
        </w:rPr>
        <w:t xml:space="preserve"> na które nie składa oferty</w:t>
      </w:r>
      <w:r>
        <w:rPr>
          <w:bCs/>
          <w:sz w:val="22"/>
          <w:u w:val="single"/>
        </w:rPr>
        <w:t>.</w:t>
      </w:r>
    </w:p>
    <w:p w14:paraId="613F6DD7" w14:textId="77777777" w:rsidR="00415DA2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</w:p>
    <w:bookmarkEnd w:id="3"/>
    <w:bookmarkEnd w:id="2"/>
    <w:p w14:paraId="0ACEF7A8" w14:textId="77777777" w:rsidR="003F0C7A" w:rsidRPr="00BD3724" w:rsidRDefault="003F0C7A" w:rsidP="003F0C7A">
      <w:pPr>
        <w:numPr>
          <w:ilvl w:val="0"/>
          <w:numId w:val="14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BD3724">
        <w:rPr>
          <w:b/>
          <w:sz w:val="22"/>
        </w:rPr>
        <w:t>OŚWIADCZAMY</w:t>
      </w:r>
      <w:r w:rsidRPr="00BD3724">
        <w:rPr>
          <w:sz w:val="22"/>
        </w:rPr>
        <w:t>, że:</w:t>
      </w:r>
    </w:p>
    <w:p w14:paraId="40FFAB04" w14:textId="77777777" w:rsidR="003F0C7A" w:rsidRPr="00BD3724" w:rsidRDefault="003F0C7A" w:rsidP="003F0C7A">
      <w:pPr>
        <w:numPr>
          <w:ilvl w:val="0"/>
          <w:numId w:val="15"/>
        </w:numPr>
        <w:spacing w:before="120" w:line="276" w:lineRule="auto"/>
        <w:contextualSpacing/>
        <w:jc w:val="both"/>
        <w:rPr>
          <w:sz w:val="22"/>
        </w:rPr>
      </w:pPr>
      <w:r w:rsidRPr="00BD3724">
        <w:rPr>
          <w:sz w:val="22"/>
        </w:rPr>
        <w:t>zapoznaliśmy się ze Specyfikacją Warunków Zamówienia i uznajemy się za związanych określonymi w niej zasadami postępowania;</w:t>
      </w:r>
    </w:p>
    <w:p w14:paraId="2B50A121" w14:textId="77777777" w:rsidR="003F0C7A" w:rsidRPr="00BD3724" w:rsidRDefault="003F0C7A" w:rsidP="003F0C7A">
      <w:pPr>
        <w:numPr>
          <w:ilvl w:val="0"/>
          <w:numId w:val="15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BD3724">
        <w:rPr>
          <w:sz w:val="22"/>
        </w:rPr>
        <w:t>uważamy się za związanych niniejszą ofertą na czas wskazany w Specyfikacji Warunków Zamówienia;</w:t>
      </w:r>
    </w:p>
    <w:p w14:paraId="4F423F50" w14:textId="77777777" w:rsidR="003F0C7A" w:rsidRPr="00BD3724" w:rsidRDefault="003F0C7A" w:rsidP="003F0C7A">
      <w:pPr>
        <w:numPr>
          <w:ilvl w:val="0"/>
          <w:numId w:val="15"/>
        </w:numPr>
        <w:spacing w:after="120"/>
        <w:ind w:left="641" w:hanging="357"/>
        <w:contextualSpacing/>
        <w:jc w:val="both"/>
        <w:rPr>
          <w:sz w:val="22"/>
        </w:rPr>
      </w:pPr>
      <w:r w:rsidRPr="00BD3724">
        <w:rPr>
          <w:sz w:val="22"/>
        </w:rPr>
        <w:t>zamierzamy / nie zamierzamy powierzyć realizację następujących części zamówienia podwykonawcom*:</w:t>
      </w:r>
    </w:p>
    <w:p w14:paraId="3B83AF1D" w14:textId="77777777" w:rsidR="003F0C7A" w:rsidRPr="0013114B" w:rsidRDefault="003F0C7A" w:rsidP="003F0C7A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3F0C7A" w:rsidRPr="0013114B" w14:paraId="7B511154" w14:textId="77777777" w:rsidTr="00D060D0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5E1B736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F3E7DFC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 xml:space="preserve">Opis części zamówienia, którą Wykonawca </w:t>
            </w:r>
          </w:p>
          <w:p w14:paraId="1B7437EB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491E027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Nazwa Podwykonawcy</w:t>
            </w:r>
          </w:p>
        </w:tc>
      </w:tr>
      <w:tr w:rsidR="003F0C7A" w:rsidRPr="0013114B" w14:paraId="0FA487C6" w14:textId="77777777" w:rsidTr="00D060D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12C98F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CB7181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CE33C2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3F0C7A" w:rsidRPr="0013114B" w14:paraId="4C21B690" w14:textId="77777777" w:rsidTr="00D060D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F978CB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9BD09F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9F4B89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4658C74" w14:textId="77777777" w:rsidR="003F0C7A" w:rsidRPr="00630128" w:rsidRDefault="003F0C7A" w:rsidP="003F0C7A">
      <w:pPr>
        <w:numPr>
          <w:ilvl w:val="0"/>
          <w:numId w:val="15"/>
        </w:numPr>
        <w:spacing w:before="120" w:after="120" w:line="276" w:lineRule="auto"/>
        <w:ind w:left="641" w:hanging="357"/>
        <w:contextualSpacing/>
        <w:jc w:val="both"/>
      </w:pPr>
      <w:r w:rsidRPr="0013114B">
        <w:rPr>
          <w:sz w:val="22"/>
        </w:rPr>
        <w:lastRenderedPageBreak/>
        <w:t>wypełniliśmy obowiązki informacyjne przewidziane w art. 13 lub art. 14 RODO</w:t>
      </w:r>
      <w:r w:rsidRPr="0013114B">
        <w:rPr>
          <w:sz w:val="22"/>
          <w:vertAlign w:val="superscript"/>
        </w:rPr>
        <w:footnoteReference w:id="2"/>
      </w:r>
      <w:r w:rsidRPr="0013114B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13114B">
        <w:rPr>
          <w:sz w:val="22"/>
          <w:vertAlign w:val="superscript"/>
        </w:rPr>
        <w:footnoteReference w:id="3"/>
      </w:r>
      <w:r w:rsidRPr="0013114B">
        <w:rPr>
          <w:sz w:val="22"/>
        </w:rPr>
        <w:t>.</w:t>
      </w:r>
    </w:p>
    <w:p w14:paraId="0D6664BD" w14:textId="77777777" w:rsidR="003F0C7A" w:rsidRDefault="003F0C7A" w:rsidP="003F0C7A">
      <w:pPr>
        <w:numPr>
          <w:ilvl w:val="0"/>
          <w:numId w:val="15"/>
        </w:numPr>
        <w:spacing w:before="120" w:after="120" w:line="276" w:lineRule="auto"/>
        <w:contextualSpacing/>
        <w:jc w:val="both"/>
      </w:pPr>
      <w:r>
        <w:t>oświadczam, że nie podlegam wykluczeniu z postępowania na podstawie art.108 ust 1 pkt 1-6 ustawy Pzp.</w:t>
      </w:r>
    </w:p>
    <w:p w14:paraId="2C3368AC" w14:textId="372628D1" w:rsidR="003F0C7A" w:rsidRPr="00F47BE6" w:rsidRDefault="003F0C7A" w:rsidP="00F47BE6">
      <w:pPr>
        <w:numPr>
          <w:ilvl w:val="0"/>
          <w:numId w:val="15"/>
        </w:numPr>
        <w:jc w:val="both"/>
        <w:rPr>
          <w:sz w:val="22"/>
          <w:szCs w:val="22"/>
        </w:rPr>
      </w:pPr>
      <w:r w:rsidRPr="00F47BE6">
        <w:rPr>
          <w:sz w:val="22"/>
          <w:szCs w:val="22"/>
        </w:rPr>
        <w:t>oświadczam, że nie podlegam wykluczeniu z postępowania na podstawie art. 109 ust. 1 pkt 4 ustawy Pzp</w:t>
      </w:r>
      <w:r w:rsidR="00415DA2" w:rsidRPr="00F47BE6">
        <w:rPr>
          <w:sz w:val="22"/>
          <w:szCs w:val="22"/>
        </w:rPr>
        <w:t>.</w:t>
      </w:r>
    </w:p>
    <w:p w14:paraId="57B0CC8C" w14:textId="2F57EA5B" w:rsidR="00415DA2" w:rsidRPr="00F47BE6" w:rsidRDefault="00415DA2" w:rsidP="00415DA2">
      <w:pPr>
        <w:numPr>
          <w:ilvl w:val="0"/>
          <w:numId w:val="15"/>
        </w:numPr>
        <w:jc w:val="both"/>
        <w:rPr>
          <w:sz w:val="22"/>
          <w:szCs w:val="22"/>
        </w:rPr>
      </w:pPr>
      <w:r w:rsidRPr="00F47BE6">
        <w:rPr>
          <w:sz w:val="22"/>
          <w:szCs w:val="22"/>
        </w:rPr>
        <w:t xml:space="preserve">oświadczam, że nie podlegam wykluczeniu z postępowania na podstawie art. 7 ust. 1 ustawy </w:t>
      </w:r>
      <w:r w:rsidR="00F47BE6">
        <w:rPr>
          <w:sz w:val="22"/>
          <w:szCs w:val="22"/>
        </w:rPr>
        <w:br/>
      </w:r>
      <w:r w:rsidRPr="00F47BE6">
        <w:rPr>
          <w:sz w:val="22"/>
          <w:szCs w:val="22"/>
        </w:rPr>
        <w:t>z dnia 13 kwietnia 2022 r. o szczególnych rozwiązaniach w zakresie przeciwdziałania wspieraniu agresji na Ukrainę oraz służących ochronie bezpieczeństwa narodowego</w:t>
      </w:r>
    </w:p>
    <w:p w14:paraId="5749F551" w14:textId="528007CB" w:rsidR="00F47BE6" w:rsidRPr="00F47BE6" w:rsidRDefault="00F47BE6" w:rsidP="00F47BE6">
      <w:pPr>
        <w:numPr>
          <w:ilvl w:val="0"/>
          <w:numId w:val="15"/>
        </w:numPr>
        <w:jc w:val="both"/>
        <w:rPr>
          <w:sz w:val="22"/>
          <w:szCs w:val="22"/>
        </w:rPr>
      </w:pPr>
      <w:r w:rsidRPr="00F47BE6">
        <w:rPr>
          <w:sz w:val="22"/>
          <w:szCs w:val="22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565217B0" w14:textId="77777777" w:rsidR="00415DA2" w:rsidRDefault="00415DA2" w:rsidP="00F47BE6">
      <w:pPr>
        <w:ind w:left="644"/>
      </w:pPr>
    </w:p>
    <w:p w14:paraId="03483003" w14:textId="77777777" w:rsidR="003F0C7A" w:rsidRPr="0013114B" w:rsidRDefault="003F0C7A" w:rsidP="003F0C7A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03668F00" w14:textId="77777777" w:rsidR="003F0C7A" w:rsidRPr="0013114B" w:rsidRDefault="003F0C7A" w:rsidP="003F0C7A">
      <w:pPr>
        <w:numPr>
          <w:ilvl w:val="0"/>
          <w:numId w:val="14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13114B">
        <w:rPr>
          <w:b/>
          <w:sz w:val="22"/>
          <w:szCs w:val="22"/>
        </w:rPr>
        <w:t>OŚWIADCZAMY</w:t>
      </w:r>
      <w:r w:rsidRPr="0013114B">
        <w:rPr>
          <w:bCs/>
          <w:sz w:val="22"/>
          <w:szCs w:val="22"/>
        </w:rPr>
        <w:t>, że wybór naszej oferty</w:t>
      </w:r>
      <w:r w:rsidRPr="0013114B">
        <w:rPr>
          <w:bCs/>
          <w:sz w:val="22"/>
          <w:szCs w:val="22"/>
          <w:vertAlign w:val="superscript"/>
        </w:rPr>
        <w:t>*</w:t>
      </w:r>
      <w:r w:rsidRPr="0013114B">
        <w:rPr>
          <w:bCs/>
          <w:sz w:val="22"/>
          <w:szCs w:val="22"/>
        </w:rPr>
        <w:t>:</w:t>
      </w:r>
    </w:p>
    <w:p w14:paraId="1088B76A" w14:textId="77777777" w:rsidR="003F0C7A" w:rsidRPr="0013114B" w:rsidRDefault="003F0C7A" w:rsidP="003F0C7A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13114B">
        <w:rPr>
          <w:b/>
          <w:sz w:val="22"/>
          <w:szCs w:val="22"/>
        </w:rPr>
        <w:t xml:space="preserve">□ </w:t>
      </w:r>
      <w:r w:rsidRPr="0013114B">
        <w:rPr>
          <w:b/>
          <w:sz w:val="22"/>
          <w:szCs w:val="22"/>
          <w:u w:val="single"/>
        </w:rPr>
        <w:t>nie będzie</w:t>
      </w:r>
      <w:r w:rsidRPr="0013114B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67F121C2" w14:textId="77777777" w:rsidR="003F0C7A" w:rsidRPr="0013114B" w:rsidRDefault="003F0C7A" w:rsidP="003F0C7A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28A8EC47" w14:textId="77777777" w:rsidR="003F0C7A" w:rsidRPr="0013114B" w:rsidRDefault="003F0C7A" w:rsidP="003F0C7A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13114B">
        <w:rPr>
          <w:b/>
          <w:sz w:val="22"/>
          <w:szCs w:val="22"/>
        </w:rPr>
        <w:t xml:space="preserve">□ </w:t>
      </w:r>
      <w:r w:rsidRPr="0013114B">
        <w:rPr>
          <w:b/>
          <w:sz w:val="22"/>
          <w:szCs w:val="22"/>
          <w:u w:val="single"/>
        </w:rPr>
        <w:t>będzie prowadzić</w:t>
      </w:r>
      <w:r w:rsidRPr="0013114B">
        <w:rPr>
          <w:bCs/>
          <w:sz w:val="22"/>
          <w:szCs w:val="22"/>
        </w:rPr>
        <w:t xml:space="preserve"> u Zamawiającego do powstania obowiązku podatkowego zgodnie z ustawą </w:t>
      </w:r>
      <w:r w:rsidRPr="0013114B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737D2506" w14:textId="77777777" w:rsidR="003F0C7A" w:rsidRPr="0013114B" w:rsidRDefault="003F0C7A" w:rsidP="003F0C7A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3F0C7A" w:rsidRPr="0013114B" w14:paraId="4A2BB8FD" w14:textId="77777777" w:rsidTr="00D060D0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3025117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AEDA737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A34A3DF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07F995F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3F0C7A" w:rsidRPr="0013114B" w14:paraId="637F404C" w14:textId="77777777" w:rsidTr="00D060D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495D5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4D0A3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4E943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58654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3F0C7A" w:rsidRPr="0013114B" w14:paraId="2E2447DF" w14:textId="77777777" w:rsidTr="00D060D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28026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AF1CB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AD73B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FCE25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40E5F51A" w14:textId="77777777" w:rsidR="003F0C7A" w:rsidRDefault="003F0C7A" w:rsidP="003F0C7A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719F4612" w14:textId="77777777" w:rsidR="003F0C7A" w:rsidRPr="0013114B" w:rsidRDefault="003F0C7A" w:rsidP="003F0C7A">
      <w:pPr>
        <w:numPr>
          <w:ilvl w:val="0"/>
          <w:numId w:val="14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13114B">
        <w:rPr>
          <w:b/>
          <w:sz w:val="22"/>
          <w:szCs w:val="22"/>
        </w:rPr>
        <w:t>WSZELKĄ KORESPONDENCJĘ</w:t>
      </w:r>
      <w:r w:rsidRPr="0013114B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3F0C7A" w:rsidRPr="0013114B" w14:paraId="0F904C19" w14:textId="77777777" w:rsidTr="00D060D0">
        <w:tc>
          <w:tcPr>
            <w:tcW w:w="2521" w:type="dxa"/>
            <w:vAlign w:val="center"/>
          </w:tcPr>
          <w:p w14:paraId="06500279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</w:tcPr>
          <w:p w14:paraId="467B9F05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3F0C7A" w:rsidRPr="0013114B" w14:paraId="51F90E12" w14:textId="77777777" w:rsidTr="00D060D0">
        <w:tc>
          <w:tcPr>
            <w:tcW w:w="2521" w:type="dxa"/>
            <w:vAlign w:val="center"/>
          </w:tcPr>
          <w:p w14:paraId="2DC42749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</w:tcPr>
          <w:p w14:paraId="5923EAF1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3F0C7A" w:rsidRPr="0013114B" w14:paraId="3E92B284" w14:textId="77777777" w:rsidTr="00D060D0">
        <w:tc>
          <w:tcPr>
            <w:tcW w:w="2521" w:type="dxa"/>
            <w:vAlign w:val="center"/>
          </w:tcPr>
          <w:p w14:paraId="5A9D9F4E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</w:tcPr>
          <w:p w14:paraId="6BF55A36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3F0C7A" w:rsidRPr="0013114B" w14:paraId="6B17CDA4" w14:textId="77777777" w:rsidTr="00D060D0">
        <w:tc>
          <w:tcPr>
            <w:tcW w:w="2521" w:type="dxa"/>
            <w:vAlign w:val="center"/>
          </w:tcPr>
          <w:p w14:paraId="1CD7572F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</w:tcPr>
          <w:p w14:paraId="0C3868C4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0B38ED64" w14:textId="77777777" w:rsidR="003F0C7A" w:rsidRDefault="003F0C7A" w:rsidP="003F0C7A">
      <w:pPr>
        <w:spacing w:line="360" w:lineRule="auto"/>
        <w:ind w:left="720"/>
        <w:contextualSpacing/>
        <w:rPr>
          <w:rFonts w:eastAsia="Calibri"/>
          <w:lang w:val="en-US" w:eastAsia="en-US"/>
        </w:rPr>
      </w:pPr>
    </w:p>
    <w:p w14:paraId="21F7BC85" w14:textId="77777777" w:rsidR="003F0C7A" w:rsidRPr="0013114B" w:rsidRDefault="003F0C7A" w:rsidP="003F0C7A">
      <w:pPr>
        <w:numPr>
          <w:ilvl w:val="0"/>
          <w:numId w:val="14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r w:rsidRPr="0013114B">
        <w:rPr>
          <w:rFonts w:eastAsia="Calibri"/>
          <w:sz w:val="22"/>
          <w:szCs w:val="22"/>
          <w:lang w:val="en-US" w:eastAsia="en-US"/>
        </w:rPr>
        <w:t>Informacja</w:t>
      </w:r>
    </w:p>
    <w:p w14:paraId="0540660D" w14:textId="52EAF852" w:rsidR="003658D8" w:rsidRPr="00085C92" w:rsidRDefault="003F0C7A" w:rsidP="003658D8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13114B">
        <w:rPr>
          <w:rFonts w:eastAsia="Calibri"/>
          <w:lang w:eastAsia="en-US"/>
        </w:rPr>
        <w:t xml:space="preserve"> </w:t>
      </w:r>
      <w:r w:rsidR="003658D8" w:rsidRPr="00085C92">
        <w:rPr>
          <w:rFonts w:eastAsia="Calibri"/>
          <w:lang w:eastAsia="en-US"/>
        </w:rPr>
        <w:t>Czy Wykonawca jest mikroprzedsiębiorstwem bądź małym lub średnim przedsiębiorstwem?</w:t>
      </w:r>
    </w:p>
    <w:p w14:paraId="1297A78A" w14:textId="77777777" w:rsidR="003658D8" w:rsidRPr="00281DC6" w:rsidRDefault="003658D8" w:rsidP="003658D8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lastRenderedPageBreak/>
        <w:t>Odpowiedź Wykonawcy:</w:t>
      </w:r>
    </w:p>
    <w:p w14:paraId="5F03100E" w14:textId="77777777" w:rsidR="003658D8" w:rsidRPr="00085C92" w:rsidRDefault="003658D8" w:rsidP="003658D8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138BC866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7493A653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5F60C3F9" w14:textId="77777777" w:rsidR="003658D8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1E4B112F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40DEF6DD" w14:textId="77777777" w:rsidR="003658D8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44B15E5E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637E0D12" w14:textId="77777777" w:rsidR="003658D8" w:rsidRPr="00085C92" w:rsidRDefault="003658D8" w:rsidP="003658D8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75C84BF8" w14:textId="77777777" w:rsidR="003658D8" w:rsidRPr="00085C92" w:rsidRDefault="003658D8" w:rsidP="003658D8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20176088" w14:textId="77777777" w:rsidR="003658D8" w:rsidRPr="00085C92" w:rsidRDefault="003658D8" w:rsidP="003658D8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BDF0990" w14:textId="77777777" w:rsidR="003658D8" w:rsidRPr="00085C92" w:rsidRDefault="003658D8" w:rsidP="003658D8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287EB77C" w14:textId="77777777" w:rsidR="00B62CFA" w:rsidRDefault="00B62CFA" w:rsidP="003F0C7A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0AB5F915" w14:textId="77777777" w:rsidR="00B62CFA" w:rsidRDefault="00B62CFA" w:rsidP="003F0C7A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38AA2CE1" w14:textId="007B0686" w:rsidR="003F0C7A" w:rsidRPr="0013114B" w:rsidRDefault="003F0C7A" w:rsidP="003F0C7A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13114B">
        <w:rPr>
          <w:sz w:val="22"/>
          <w:szCs w:val="22"/>
        </w:rPr>
        <w:t>Miejscowość, ________________ dnia _______________</w:t>
      </w:r>
      <w:r w:rsidRPr="0013114B">
        <w:rPr>
          <w:i/>
          <w:sz w:val="22"/>
          <w:szCs w:val="22"/>
        </w:rPr>
        <w:tab/>
      </w:r>
    </w:p>
    <w:p w14:paraId="738898E3" w14:textId="77777777" w:rsidR="003F0C7A" w:rsidRPr="0013114B" w:rsidRDefault="003F0C7A" w:rsidP="003F0C7A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13114B">
        <w:rPr>
          <w:i/>
          <w:sz w:val="22"/>
          <w:szCs w:val="22"/>
        </w:rPr>
        <w:t>___________________________________</w:t>
      </w:r>
    </w:p>
    <w:p w14:paraId="20F57E19" w14:textId="0C3E4439" w:rsidR="009260F9" w:rsidRPr="00B34EF5" w:rsidRDefault="003F0C7A" w:rsidP="00571966">
      <w:pPr>
        <w:tabs>
          <w:tab w:val="center" w:pos="7655"/>
        </w:tabs>
        <w:spacing w:line="320" w:lineRule="atLeast"/>
        <w:ind w:left="5245"/>
        <w:jc w:val="center"/>
      </w:pPr>
      <w:r w:rsidRPr="0013114B">
        <w:rPr>
          <w:i/>
          <w:sz w:val="18"/>
          <w:szCs w:val="18"/>
        </w:rPr>
        <w:t>(podpis osoby uprawnionej do składania oświadczeń  woli w imieniu Wykonawcy)</w:t>
      </w:r>
    </w:p>
    <w:sectPr w:rsidR="009260F9" w:rsidRPr="00B34EF5" w:rsidSect="00EF014D">
      <w:headerReference w:type="default" r:id="rId8"/>
      <w:footerReference w:type="default" r:id="rId9"/>
      <w:pgSz w:w="11906" w:h="16838" w:code="9"/>
      <w:pgMar w:top="709" w:right="1418" w:bottom="1021" w:left="1418" w:header="709" w:footer="709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548920" w14:textId="77777777" w:rsidR="00EF014D" w:rsidRDefault="00EF014D">
      <w:r>
        <w:separator/>
      </w:r>
    </w:p>
  </w:endnote>
  <w:endnote w:type="continuationSeparator" w:id="0">
    <w:p w14:paraId="476AB5D6" w14:textId="77777777" w:rsidR="00EF014D" w:rsidRDefault="00EF01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EB0E6D" w14:textId="77777777" w:rsidR="00B83E49" w:rsidRDefault="00B83E49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3366F">
      <w:rPr>
        <w:rStyle w:val="Numerstrony"/>
        <w:noProof/>
      </w:rPr>
      <w:t>23</w:t>
    </w:r>
    <w:r>
      <w:rPr>
        <w:rStyle w:val="Numerstrony"/>
      </w:rPr>
      <w:fldChar w:fldCharType="end"/>
    </w:r>
  </w:p>
  <w:p w14:paraId="25952CDD" w14:textId="77777777" w:rsidR="00B83E49" w:rsidRDefault="00B83E49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79B8D8" w14:textId="77777777" w:rsidR="00EF014D" w:rsidRDefault="00EF014D">
      <w:r>
        <w:separator/>
      </w:r>
    </w:p>
  </w:footnote>
  <w:footnote w:type="continuationSeparator" w:id="0">
    <w:p w14:paraId="55EC9EA7" w14:textId="77777777" w:rsidR="00EF014D" w:rsidRDefault="00EF014D">
      <w:r>
        <w:continuationSeparator/>
      </w:r>
    </w:p>
  </w:footnote>
  <w:footnote w:id="1">
    <w:p w14:paraId="71E05447" w14:textId="77777777" w:rsidR="003F0C7A" w:rsidRPr="00173016" w:rsidRDefault="003F0C7A" w:rsidP="003F0C7A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460E1E1B" w14:textId="77777777" w:rsidR="003F0C7A" w:rsidRPr="00173016" w:rsidRDefault="003F0C7A" w:rsidP="003F0C7A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26A5C475" w14:textId="77777777" w:rsidR="003F0C7A" w:rsidRPr="0013114B" w:rsidRDefault="003F0C7A" w:rsidP="003F0C7A">
      <w:pPr>
        <w:pStyle w:val="Tekstprzypisudolnego"/>
        <w:spacing w:after="60"/>
        <w:ind w:left="142" w:hanging="142"/>
        <w:jc w:val="both"/>
        <w:rPr>
          <w:rFonts w:ascii="Arial" w:hAnsi="Arial" w:cs="Arial"/>
          <w:sz w:val="16"/>
          <w:szCs w:val="16"/>
          <w:lang w:val="pl-PL"/>
        </w:rPr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lang w:val="pl-PL"/>
        </w:rPr>
        <w:t xml:space="preserve"> </w:t>
      </w:r>
      <w:r w:rsidRPr="0013114B">
        <w:rPr>
          <w:rFonts w:ascii="Arial" w:hAnsi="Arial" w:cs="Arial"/>
          <w:sz w:val="16"/>
          <w:szCs w:val="16"/>
          <w:lang w:val="pl-PL"/>
        </w:rPr>
        <w:t>– zostawić właściwe</w:t>
      </w:r>
    </w:p>
    <w:p w14:paraId="406E7D64" w14:textId="77777777" w:rsidR="003F0C7A" w:rsidRPr="00173016" w:rsidRDefault="003F0C7A" w:rsidP="003F0C7A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69CD4AB4" w14:textId="77777777" w:rsidR="003F0C7A" w:rsidRPr="00173016" w:rsidRDefault="003F0C7A" w:rsidP="003F0C7A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32F3A7" w14:textId="40AB76B7" w:rsidR="000431B5" w:rsidRPr="009E1F9E" w:rsidRDefault="000431B5" w:rsidP="000431B5">
    <w:pPr>
      <w:pStyle w:val="Nagwek"/>
      <w:rPr>
        <w:sz w:val="24"/>
        <w:szCs w:val="24"/>
      </w:rPr>
    </w:pPr>
    <w:r w:rsidRPr="009E1F9E">
      <w:rPr>
        <w:sz w:val="24"/>
        <w:szCs w:val="24"/>
      </w:rPr>
      <w:t>SZW/DZP/</w:t>
    </w:r>
    <w:r w:rsidR="0031082E">
      <w:rPr>
        <w:sz w:val="24"/>
        <w:szCs w:val="24"/>
      </w:rPr>
      <w:t>1</w:t>
    </w:r>
    <w:r w:rsidR="007E51EF">
      <w:rPr>
        <w:sz w:val="24"/>
        <w:szCs w:val="24"/>
      </w:rPr>
      <w:t>42</w:t>
    </w:r>
    <w:r w:rsidR="009E1F9E" w:rsidRPr="009E1F9E">
      <w:rPr>
        <w:sz w:val="24"/>
        <w:szCs w:val="24"/>
      </w:rPr>
      <w:t>/</w:t>
    </w:r>
    <w:r w:rsidR="00FE5DAC" w:rsidRPr="009E1F9E">
      <w:rPr>
        <w:sz w:val="24"/>
        <w:szCs w:val="24"/>
      </w:rPr>
      <w:t>202</w:t>
    </w:r>
    <w:r w:rsidR="00FE5DAC">
      <w:rPr>
        <w:sz w:val="24"/>
        <w:szCs w:val="24"/>
      </w:rPr>
      <w:t>5</w:t>
    </w:r>
  </w:p>
  <w:p w14:paraId="02B9F9F4" w14:textId="77777777" w:rsidR="00B83E49" w:rsidRDefault="00B83E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9A6834"/>
    <w:multiLevelType w:val="hybridMultilevel"/>
    <w:tmpl w:val="BD1C8738"/>
    <w:lvl w:ilvl="0" w:tplc="0415000F">
      <w:start w:val="1"/>
      <w:numFmt w:val="decimal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0BB959D2"/>
    <w:multiLevelType w:val="hybridMultilevel"/>
    <w:tmpl w:val="5DC273AE"/>
    <w:lvl w:ilvl="0" w:tplc="B93E3512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F347C3"/>
    <w:multiLevelType w:val="hybridMultilevel"/>
    <w:tmpl w:val="A1C0AF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A44DD"/>
    <w:multiLevelType w:val="hybridMultilevel"/>
    <w:tmpl w:val="147C233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2987CFB"/>
    <w:multiLevelType w:val="hybridMultilevel"/>
    <w:tmpl w:val="E8B28B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356BC8"/>
    <w:multiLevelType w:val="hybridMultilevel"/>
    <w:tmpl w:val="2A96248A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2956142C"/>
    <w:multiLevelType w:val="hybridMultilevel"/>
    <w:tmpl w:val="86C26ABC"/>
    <w:lvl w:ilvl="0" w:tplc="FE906AA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9814D7"/>
    <w:multiLevelType w:val="hybridMultilevel"/>
    <w:tmpl w:val="5A0CD088"/>
    <w:lvl w:ilvl="0" w:tplc="BCFCB58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 w:tplc="7400B2B8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0C2338C"/>
    <w:multiLevelType w:val="hybridMultilevel"/>
    <w:tmpl w:val="E42C0662"/>
    <w:lvl w:ilvl="0" w:tplc="42564C4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E477B2"/>
    <w:multiLevelType w:val="hybridMultilevel"/>
    <w:tmpl w:val="863057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8D5ED9"/>
    <w:multiLevelType w:val="hybridMultilevel"/>
    <w:tmpl w:val="34424C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6B7663"/>
    <w:multiLevelType w:val="hybridMultilevel"/>
    <w:tmpl w:val="0F48B0E6"/>
    <w:lvl w:ilvl="0" w:tplc="4A5644E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CC3E04"/>
    <w:multiLevelType w:val="hybridMultilevel"/>
    <w:tmpl w:val="A0ECF79C"/>
    <w:lvl w:ilvl="0" w:tplc="E1C01890">
      <w:start w:val="1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146DB4"/>
    <w:multiLevelType w:val="hybridMultilevel"/>
    <w:tmpl w:val="34805E34"/>
    <w:lvl w:ilvl="0" w:tplc="FFFFFFFF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493A0ADF"/>
    <w:multiLevelType w:val="hybridMultilevel"/>
    <w:tmpl w:val="5896F9BA"/>
    <w:lvl w:ilvl="0" w:tplc="971C903A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C52C24"/>
    <w:multiLevelType w:val="hybridMultilevel"/>
    <w:tmpl w:val="C340F5B8"/>
    <w:lvl w:ilvl="0" w:tplc="04150011">
      <w:start w:val="9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F26F5F"/>
    <w:multiLevelType w:val="hybridMultilevel"/>
    <w:tmpl w:val="C0A652DA"/>
    <w:lvl w:ilvl="0" w:tplc="425659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62E627E"/>
    <w:multiLevelType w:val="hybridMultilevel"/>
    <w:tmpl w:val="0E2ACE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8224AB2"/>
    <w:multiLevelType w:val="hybridMultilevel"/>
    <w:tmpl w:val="80D039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B866790"/>
    <w:multiLevelType w:val="hybridMultilevel"/>
    <w:tmpl w:val="A53A5544"/>
    <w:lvl w:ilvl="0" w:tplc="F1D2C4C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66883CA6"/>
    <w:multiLevelType w:val="hybridMultilevel"/>
    <w:tmpl w:val="E1D065FA"/>
    <w:lvl w:ilvl="0" w:tplc="04150011">
      <w:start w:val="1"/>
      <w:numFmt w:val="decimal"/>
      <w:lvlText w:val="%1)"/>
      <w:lvlJc w:val="left"/>
      <w:pPr>
        <w:ind w:left="499" w:hanging="360"/>
      </w:pPr>
    </w:lvl>
    <w:lvl w:ilvl="1" w:tplc="04150019" w:tentative="1">
      <w:start w:val="1"/>
      <w:numFmt w:val="lowerLetter"/>
      <w:lvlText w:val="%2."/>
      <w:lvlJc w:val="left"/>
      <w:pPr>
        <w:ind w:left="1219" w:hanging="360"/>
      </w:pPr>
    </w:lvl>
    <w:lvl w:ilvl="2" w:tplc="0415001B" w:tentative="1">
      <w:start w:val="1"/>
      <w:numFmt w:val="lowerRoman"/>
      <w:lvlText w:val="%3."/>
      <w:lvlJc w:val="right"/>
      <w:pPr>
        <w:ind w:left="1939" w:hanging="180"/>
      </w:pPr>
    </w:lvl>
    <w:lvl w:ilvl="3" w:tplc="0415000F" w:tentative="1">
      <w:start w:val="1"/>
      <w:numFmt w:val="decimal"/>
      <w:lvlText w:val="%4."/>
      <w:lvlJc w:val="left"/>
      <w:pPr>
        <w:ind w:left="2659" w:hanging="360"/>
      </w:pPr>
    </w:lvl>
    <w:lvl w:ilvl="4" w:tplc="04150019" w:tentative="1">
      <w:start w:val="1"/>
      <w:numFmt w:val="lowerLetter"/>
      <w:lvlText w:val="%5."/>
      <w:lvlJc w:val="left"/>
      <w:pPr>
        <w:ind w:left="3379" w:hanging="360"/>
      </w:pPr>
    </w:lvl>
    <w:lvl w:ilvl="5" w:tplc="0415001B" w:tentative="1">
      <w:start w:val="1"/>
      <w:numFmt w:val="lowerRoman"/>
      <w:lvlText w:val="%6."/>
      <w:lvlJc w:val="right"/>
      <w:pPr>
        <w:ind w:left="4099" w:hanging="180"/>
      </w:pPr>
    </w:lvl>
    <w:lvl w:ilvl="6" w:tplc="0415000F" w:tentative="1">
      <w:start w:val="1"/>
      <w:numFmt w:val="decimal"/>
      <w:lvlText w:val="%7."/>
      <w:lvlJc w:val="left"/>
      <w:pPr>
        <w:ind w:left="4819" w:hanging="360"/>
      </w:pPr>
    </w:lvl>
    <w:lvl w:ilvl="7" w:tplc="04150019" w:tentative="1">
      <w:start w:val="1"/>
      <w:numFmt w:val="lowerLetter"/>
      <w:lvlText w:val="%8."/>
      <w:lvlJc w:val="left"/>
      <w:pPr>
        <w:ind w:left="5539" w:hanging="360"/>
      </w:pPr>
    </w:lvl>
    <w:lvl w:ilvl="8" w:tplc="0415001B" w:tentative="1">
      <w:start w:val="1"/>
      <w:numFmt w:val="lowerRoman"/>
      <w:lvlText w:val="%9."/>
      <w:lvlJc w:val="right"/>
      <w:pPr>
        <w:ind w:left="6259" w:hanging="180"/>
      </w:pPr>
    </w:lvl>
  </w:abstractNum>
  <w:abstractNum w:abstractNumId="23" w15:restartNumberingAfterBreak="0">
    <w:nsid w:val="66CF6AEF"/>
    <w:multiLevelType w:val="hybridMultilevel"/>
    <w:tmpl w:val="70DE6CAE"/>
    <w:lvl w:ilvl="0" w:tplc="0415000B">
      <w:start w:val="1"/>
      <w:numFmt w:val="bullet"/>
      <w:lvlText w:val=""/>
      <w:lvlJc w:val="left"/>
      <w:pPr>
        <w:ind w:left="43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4" w15:restartNumberingAfterBreak="0">
    <w:nsid w:val="682179E6"/>
    <w:multiLevelType w:val="hybridMultilevel"/>
    <w:tmpl w:val="B2F03CAC"/>
    <w:lvl w:ilvl="0" w:tplc="04150011">
      <w:start w:val="1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A35C95"/>
    <w:multiLevelType w:val="hybridMultilevel"/>
    <w:tmpl w:val="112C191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6749A1"/>
    <w:multiLevelType w:val="hybridMultilevel"/>
    <w:tmpl w:val="31F4D9C8"/>
    <w:lvl w:ilvl="0" w:tplc="E98086E2">
      <w:start w:val="1"/>
      <w:numFmt w:val="lowerLetter"/>
      <w:lvlText w:val="%1)"/>
      <w:lvlJc w:val="left"/>
      <w:pPr>
        <w:ind w:left="361" w:hanging="360"/>
      </w:pPr>
    </w:lvl>
    <w:lvl w:ilvl="1" w:tplc="04150019">
      <w:start w:val="1"/>
      <w:numFmt w:val="lowerLetter"/>
      <w:lvlText w:val="%2."/>
      <w:lvlJc w:val="left"/>
      <w:pPr>
        <w:ind w:left="1081" w:hanging="360"/>
      </w:pPr>
    </w:lvl>
    <w:lvl w:ilvl="2" w:tplc="0415001B">
      <w:start w:val="1"/>
      <w:numFmt w:val="lowerRoman"/>
      <w:lvlText w:val="%3."/>
      <w:lvlJc w:val="right"/>
      <w:pPr>
        <w:ind w:left="1801" w:hanging="180"/>
      </w:pPr>
    </w:lvl>
    <w:lvl w:ilvl="3" w:tplc="0415000F">
      <w:start w:val="1"/>
      <w:numFmt w:val="decimal"/>
      <w:lvlText w:val="%4."/>
      <w:lvlJc w:val="left"/>
      <w:pPr>
        <w:ind w:left="2521" w:hanging="360"/>
      </w:pPr>
    </w:lvl>
    <w:lvl w:ilvl="4" w:tplc="04150019">
      <w:start w:val="1"/>
      <w:numFmt w:val="lowerLetter"/>
      <w:lvlText w:val="%5."/>
      <w:lvlJc w:val="left"/>
      <w:pPr>
        <w:ind w:left="3241" w:hanging="360"/>
      </w:pPr>
    </w:lvl>
    <w:lvl w:ilvl="5" w:tplc="0415001B">
      <w:start w:val="1"/>
      <w:numFmt w:val="lowerRoman"/>
      <w:lvlText w:val="%6."/>
      <w:lvlJc w:val="right"/>
      <w:pPr>
        <w:ind w:left="3961" w:hanging="180"/>
      </w:pPr>
    </w:lvl>
    <w:lvl w:ilvl="6" w:tplc="0415000F">
      <w:start w:val="1"/>
      <w:numFmt w:val="decimal"/>
      <w:lvlText w:val="%7."/>
      <w:lvlJc w:val="left"/>
      <w:pPr>
        <w:ind w:left="4681" w:hanging="360"/>
      </w:pPr>
    </w:lvl>
    <w:lvl w:ilvl="7" w:tplc="04150019">
      <w:start w:val="1"/>
      <w:numFmt w:val="lowerLetter"/>
      <w:lvlText w:val="%8."/>
      <w:lvlJc w:val="left"/>
      <w:pPr>
        <w:ind w:left="5401" w:hanging="360"/>
      </w:pPr>
    </w:lvl>
    <w:lvl w:ilvl="8" w:tplc="0415001B">
      <w:start w:val="1"/>
      <w:numFmt w:val="lowerRoman"/>
      <w:lvlText w:val="%9."/>
      <w:lvlJc w:val="right"/>
      <w:pPr>
        <w:ind w:left="6121" w:hanging="180"/>
      </w:pPr>
    </w:lvl>
  </w:abstractNum>
  <w:num w:numId="1" w16cid:durableId="2089887441">
    <w:abstractNumId w:val="5"/>
  </w:num>
  <w:num w:numId="2" w16cid:durableId="1246770027">
    <w:abstractNumId w:val="23"/>
  </w:num>
  <w:num w:numId="3" w16cid:durableId="1059281063">
    <w:abstractNumId w:val="11"/>
  </w:num>
  <w:num w:numId="4" w16cid:durableId="1475566473">
    <w:abstractNumId w:val="4"/>
  </w:num>
  <w:num w:numId="5" w16cid:durableId="1765300115">
    <w:abstractNumId w:val="22"/>
  </w:num>
  <w:num w:numId="6" w16cid:durableId="1992758507">
    <w:abstractNumId w:val="2"/>
  </w:num>
  <w:num w:numId="7" w16cid:durableId="583028827">
    <w:abstractNumId w:val="19"/>
  </w:num>
  <w:num w:numId="8" w16cid:durableId="1890798024">
    <w:abstractNumId w:val="8"/>
  </w:num>
  <w:num w:numId="9" w16cid:durableId="1191915816">
    <w:abstractNumId w:val="16"/>
  </w:num>
  <w:num w:numId="10" w16cid:durableId="337343447">
    <w:abstractNumId w:val="24"/>
  </w:num>
  <w:num w:numId="11" w16cid:durableId="1217083309">
    <w:abstractNumId w:val="1"/>
  </w:num>
  <w:num w:numId="12" w16cid:durableId="353190237">
    <w:abstractNumId w:val="15"/>
  </w:num>
  <w:num w:numId="13" w16cid:durableId="1119569600">
    <w:abstractNumId w:val="18"/>
  </w:num>
  <w:num w:numId="14" w16cid:durableId="166287900">
    <w:abstractNumId w:val="25"/>
  </w:num>
  <w:num w:numId="15" w16cid:durableId="812718978">
    <w:abstractNumId w:val="21"/>
  </w:num>
  <w:num w:numId="16" w16cid:durableId="1984769679">
    <w:abstractNumId w:val="13"/>
  </w:num>
  <w:num w:numId="17" w16cid:durableId="1308902113">
    <w:abstractNumId w:val="0"/>
  </w:num>
  <w:num w:numId="18" w16cid:durableId="1674718303">
    <w:abstractNumId w:val="10"/>
  </w:num>
  <w:num w:numId="19" w16cid:durableId="1796634681">
    <w:abstractNumId w:val="26"/>
  </w:num>
  <w:num w:numId="20" w16cid:durableId="1783524839">
    <w:abstractNumId w:val="7"/>
  </w:num>
  <w:num w:numId="21" w16cid:durableId="128406414">
    <w:abstractNumId w:val="3"/>
  </w:num>
  <w:num w:numId="22" w16cid:durableId="893664970">
    <w:abstractNumId w:val="17"/>
  </w:num>
  <w:num w:numId="23" w16cid:durableId="114905827">
    <w:abstractNumId w:val="12"/>
  </w:num>
  <w:num w:numId="24" w16cid:durableId="23640691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736271876">
    <w:abstractNumId w:val="20"/>
  </w:num>
  <w:num w:numId="26" w16cid:durableId="586576241">
    <w:abstractNumId w:val="6"/>
  </w:num>
  <w:num w:numId="27" w16cid:durableId="978388758">
    <w:abstractNumId w:val="9"/>
  </w:num>
  <w:num w:numId="28" w16cid:durableId="1332175459">
    <w:abstractNumId w:val="1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D3E39"/>
    <w:rsid w:val="0000175A"/>
    <w:rsid w:val="0002356C"/>
    <w:rsid w:val="00024A75"/>
    <w:rsid w:val="00031880"/>
    <w:rsid w:val="000329D8"/>
    <w:rsid w:val="00032C4B"/>
    <w:rsid w:val="000428A1"/>
    <w:rsid w:val="000431B5"/>
    <w:rsid w:val="00055A07"/>
    <w:rsid w:val="00071E27"/>
    <w:rsid w:val="00081644"/>
    <w:rsid w:val="00081CC6"/>
    <w:rsid w:val="000855CA"/>
    <w:rsid w:val="00097D14"/>
    <w:rsid w:val="000A16EC"/>
    <w:rsid w:val="000A5254"/>
    <w:rsid w:val="000B5199"/>
    <w:rsid w:val="000C6558"/>
    <w:rsid w:val="000D069A"/>
    <w:rsid w:val="000D2EBD"/>
    <w:rsid w:val="000F1FC9"/>
    <w:rsid w:val="000F3ACB"/>
    <w:rsid w:val="000F4158"/>
    <w:rsid w:val="000F49FE"/>
    <w:rsid w:val="00107267"/>
    <w:rsid w:val="00113FBE"/>
    <w:rsid w:val="001152A1"/>
    <w:rsid w:val="001158D0"/>
    <w:rsid w:val="001263C3"/>
    <w:rsid w:val="0013114B"/>
    <w:rsid w:val="001313BE"/>
    <w:rsid w:val="00166FFA"/>
    <w:rsid w:val="00167D44"/>
    <w:rsid w:val="0018410E"/>
    <w:rsid w:val="0019039B"/>
    <w:rsid w:val="001A3E7C"/>
    <w:rsid w:val="001C225B"/>
    <w:rsid w:val="001C2A5B"/>
    <w:rsid w:val="001C3339"/>
    <w:rsid w:val="001D1404"/>
    <w:rsid w:val="001E1728"/>
    <w:rsid w:val="001E71EB"/>
    <w:rsid w:val="002071D6"/>
    <w:rsid w:val="00207687"/>
    <w:rsid w:val="00207B95"/>
    <w:rsid w:val="0021296D"/>
    <w:rsid w:val="00212E07"/>
    <w:rsid w:val="00212EFB"/>
    <w:rsid w:val="00217C93"/>
    <w:rsid w:val="00217EBA"/>
    <w:rsid w:val="00220997"/>
    <w:rsid w:val="002230B5"/>
    <w:rsid w:val="0022379E"/>
    <w:rsid w:val="00223ACA"/>
    <w:rsid w:val="0023343A"/>
    <w:rsid w:val="0023798E"/>
    <w:rsid w:val="00241439"/>
    <w:rsid w:val="0024584D"/>
    <w:rsid w:val="00250D57"/>
    <w:rsid w:val="0026627A"/>
    <w:rsid w:val="0027038F"/>
    <w:rsid w:val="00276F66"/>
    <w:rsid w:val="00284B80"/>
    <w:rsid w:val="00285CB5"/>
    <w:rsid w:val="002905FC"/>
    <w:rsid w:val="00293034"/>
    <w:rsid w:val="0029426A"/>
    <w:rsid w:val="002944B2"/>
    <w:rsid w:val="0029612F"/>
    <w:rsid w:val="002A4FE0"/>
    <w:rsid w:val="002A79F6"/>
    <w:rsid w:val="002B26FA"/>
    <w:rsid w:val="002B715C"/>
    <w:rsid w:val="002C1163"/>
    <w:rsid w:val="002D0A1F"/>
    <w:rsid w:val="002D752B"/>
    <w:rsid w:val="002E7780"/>
    <w:rsid w:val="002F08DA"/>
    <w:rsid w:val="002F3D25"/>
    <w:rsid w:val="00300D39"/>
    <w:rsid w:val="0030391A"/>
    <w:rsid w:val="003067B7"/>
    <w:rsid w:val="00307160"/>
    <w:rsid w:val="0031082E"/>
    <w:rsid w:val="00324C54"/>
    <w:rsid w:val="00326E55"/>
    <w:rsid w:val="003272BB"/>
    <w:rsid w:val="00347120"/>
    <w:rsid w:val="00364B9E"/>
    <w:rsid w:val="003658D8"/>
    <w:rsid w:val="00370C0A"/>
    <w:rsid w:val="0038110B"/>
    <w:rsid w:val="00383A89"/>
    <w:rsid w:val="0039072C"/>
    <w:rsid w:val="003919F4"/>
    <w:rsid w:val="00393355"/>
    <w:rsid w:val="003A0027"/>
    <w:rsid w:val="003A6CCB"/>
    <w:rsid w:val="003C059C"/>
    <w:rsid w:val="003C086F"/>
    <w:rsid w:val="003D0A65"/>
    <w:rsid w:val="003D1F7A"/>
    <w:rsid w:val="003E60F0"/>
    <w:rsid w:val="003F0C7A"/>
    <w:rsid w:val="003F3F24"/>
    <w:rsid w:val="00400149"/>
    <w:rsid w:val="00400FE9"/>
    <w:rsid w:val="00403351"/>
    <w:rsid w:val="0041572A"/>
    <w:rsid w:val="00415DA2"/>
    <w:rsid w:val="00417710"/>
    <w:rsid w:val="00424897"/>
    <w:rsid w:val="004325A3"/>
    <w:rsid w:val="004340C7"/>
    <w:rsid w:val="00436315"/>
    <w:rsid w:val="00436705"/>
    <w:rsid w:val="00440832"/>
    <w:rsid w:val="00443C09"/>
    <w:rsid w:val="004677B5"/>
    <w:rsid w:val="00472137"/>
    <w:rsid w:val="00474340"/>
    <w:rsid w:val="00474EFE"/>
    <w:rsid w:val="00476669"/>
    <w:rsid w:val="00482436"/>
    <w:rsid w:val="00486EAE"/>
    <w:rsid w:val="004925F7"/>
    <w:rsid w:val="00492743"/>
    <w:rsid w:val="004960AE"/>
    <w:rsid w:val="00496F3D"/>
    <w:rsid w:val="004A1B41"/>
    <w:rsid w:val="004B0EAC"/>
    <w:rsid w:val="004B50A1"/>
    <w:rsid w:val="004C0C41"/>
    <w:rsid w:val="004C4805"/>
    <w:rsid w:val="004D4976"/>
    <w:rsid w:val="004D754A"/>
    <w:rsid w:val="004D7FB7"/>
    <w:rsid w:val="004E098E"/>
    <w:rsid w:val="004E0D7F"/>
    <w:rsid w:val="004E2EF4"/>
    <w:rsid w:val="004E4C11"/>
    <w:rsid w:val="004E607F"/>
    <w:rsid w:val="004E721D"/>
    <w:rsid w:val="004F69BE"/>
    <w:rsid w:val="0050143D"/>
    <w:rsid w:val="00504E09"/>
    <w:rsid w:val="0052054A"/>
    <w:rsid w:val="005217F6"/>
    <w:rsid w:val="00521B37"/>
    <w:rsid w:val="00524395"/>
    <w:rsid w:val="005320C5"/>
    <w:rsid w:val="00533559"/>
    <w:rsid w:val="00534407"/>
    <w:rsid w:val="00534B00"/>
    <w:rsid w:val="00535E57"/>
    <w:rsid w:val="00541EA7"/>
    <w:rsid w:val="0055427F"/>
    <w:rsid w:val="005633E6"/>
    <w:rsid w:val="005648FF"/>
    <w:rsid w:val="00565F13"/>
    <w:rsid w:val="00571966"/>
    <w:rsid w:val="00580948"/>
    <w:rsid w:val="005867E5"/>
    <w:rsid w:val="0059624E"/>
    <w:rsid w:val="005A2ED7"/>
    <w:rsid w:val="005A3CCA"/>
    <w:rsid w:val="005A3FF4"/>
    <w:rsid w:val="005A4AF4"/>
    <w:rsid w:val="005A67EB"/>
    <w:rsid w:val="005A70C7"/>
    <w:rsid w:val="005B1FF5"/>
    <w:rsid w:val="005B2E72"/>
    <w:rsid w:val="005B5596"/>
    <w:rsid w:val="005C4226"/>
    <w:rsid w:val="005C47D1"/>
    <w:rsid w:val="005C7BD8"/>
    <w:rsid w:val="005C7FAA"/>
    <w:rsid w:val="005D7B29"/>
    <w:rsid w:val="005D7C81"/>
    <w:rsid w:val="005E2C33"/>
    <w:rsid w:val="005E371B"/>
    <w:rsid w:val="005E38E9"/>
    <w:rsid w:val="005E66C0"/>
    <w:rsid w:val="005E67B2"/>
    <w:rsid w:val="005E7B60"/>
    <w:rsid w:val="005F26A9"/>
    <w:rsid w:val="00610DFA"/>
    <w:rsid w:val="00613B5E"/>
    <w:rsid w:val="00615D16"/>
    <w:rsid w:val="0062310C"/>
    <w:rsid w:val="00624BB4"/>
    <w:rsid w:val="00630128"/>
    <w:rsid w:val="00635779"/>
    <w:rsid w:val="00636A62"/>
    <w:rsid w:val="00642FBF"/>
    <w:rsid w:val="00643346"/>
    <w:rsid w:val="0064536A"/>
    <w:rsid w:val="00652203"/>
    <w:rsid w:val="00654617"/>
    <w:rsid w:val="00660F7B"/>
    <w:rsid w:val="00661DC3"/>
    <w:rsid w:val="00665EAE"/>
    <w:rsid w:val="00667182"/>
    <w:rsid w:val="00670BC6"/>
    <w:rsid w:val="0067113A"/>
    <w:rsid w:val="00674B2E"/>
    <w:rsid w:val="00686951"/>
    <w:rsid w:val="00686DA0"/>
    <w:rsid w:val="00687E8A"/>
    <w:rsid w:val="00687FB1"/>
    <w:rsid w:val="00693003"/>
    <w:rsid w:val="0069419D"/>
    <w:rsid w:val="006A2276"/>
    <w:rsid w:val="006A7B1D"/>
    <w:rsid w:val="006C0BCB"/>
    <w:rsid w:val="006C6FA0"/>
    <w:rsid w:val="006D247A"/>
    <w:rsid w:val="006D43E7"/>
    <w:rsid w:val="006D59AA"/>
    <w:rsid w:val="006E755D"/>
    <w:rsid w:val="00703B23"/>
    <w:rsid w:val="00705DC6"/>
    <w:rsid w:val="00707710"/>
    <w:rsid w:val="00710025"/>
    <w:rsid w:val="00713FAA"/>
    <w:rsid w:val="007330A2"/>
    <w:rsid w:val="00740C0B"/>
    <w:rsid w:val="00740FA7"/>
    <w:rsid w:val="00750116"/>
    <w:rsid w:val="0075335D"/>
    <w:rsid w:val="00754192"/>
    <w:rsid w:val="00754A53"/>
    <w:rsid w:val="007605C5"/>
    <w:rsid w:val="00771296"/>
    <w:rsid w:val="007754F5"/>
    <w:rsid w:val="00783CC8"/>
    <w:rsid w:val="00784133"/>
    <w:rsid w:val="0079092A"/>
    <w:rsid w:val="007A05BE"/>
    <w:rsid w:val="007A2167"/>
    <w:rsid w:val="007A777C"/>
    <w:rsid w:val="007B48BA"/>
    <w:rsid w:val="007B7452"/>
    <w:rsid w:val="007D13C6"/>
    <w:rsid w:val="007D5135"/>
    <w:rsid w:val="007D5CB2"/>
    <w:rsid w:val="007D7834"/>
    <w:rsid w:val="007E12A9"/>
    <w:rsid w:val="007E1706"/>
    <w:rsid w:val="007E51EF"/>
    <w:rsid w:val="007F1C31"/>
    <w:rsid w:val="007F7888"/>
    <w:rsid w:val="0080072C"/>
    <w:rsid w:val="0080299D"/>
    <w:rsid w:val="008057F7"/>
    <w:rsid w:val="00811B41"/>
    <w:rsid w:val="00820FB8"/>
    <w:rsid w:val="00826409"/>
    <w:rsid w:val="00833E69"/>
    <w:rsid w:val="00851E37"/>
    <w:rsid w:val="00852075"/>
    <w:rsid w:val="008806D3"/>
    <w:rsid w:val="00881ABF"/>
    <w:rsid w:val="008A70D2"/>
    <w:rsid w:val="008B41C9"/>
    <w:rsid w:val="008B56AD"/>
    <w:rsid w:val="008D0898"/>
    <w:rsid w:val="008D117B"/>
    <w:rsid w:val="008D1415"/>
    <w:rsid w:val="008E2625"/>
    <w:rsid w:val="008E3BE5"/>
    <w:rsid w:val="008E4F0A"/>
    <w:rsid w:val="008F0B82"/>
    <w:rsid w:val="008F305E"/>
    <w:rsid w:val="008F714D"/>
    <w:rsid w:val="0090713E"/>
    <w:rsid w:val="009106B0"/>
    <w:rsid w:val="00915D4B"/>
    <w:rsid w:val="00920B46"/>
    <w:rsid w:val="009237F7"/>
    <w:rsid w:val="00925494"/>
    <w:rsid w:val="009260F9"/>
    <w:rsid w:val="009304FC"/>
    <w:rsid w:val="009315A1"/>
    <w:rsid w:val="0093366F"/>
    <w:rsid w:val="0094045E"/>
    <w:rsid w:val="009565AB"/>
    <w:rsid w:val="00971F97"/>
    <w:rsid w:val="00974CC0"/>
    <w:rsid w:val="00975A0F"/>
    <w:rsid w:val="00982D65"/>
    <w:rsid w:val="00983782"/>
    <w:rsid w:val="00984C23"/>
    <w:rsid w:val="00985DBE"/>
    <w:rsid w:val="00985E67"/>
    <w:rsid w:val="00993AE9"/>
    <w:rsid w:val="009A036A"/>
    <w:rsid w:val="009A75DD"/>
    <w:rsid w:val="009B4964"/>
    <w:rsid w:val="009C3114"/>
    <w:rsid w:val="009D6319"/>
    <w:rsid w:val="009D7E88"/>
    <w:rsid w:val="009E1F9E"/>
    <w:rsid w:val="009E3AAC"/>
    <w:rsid w:val="009E6097"/>
    <w:rsid w:val="009E69E3"/>
    <w:rsid w:val="009E79F3"/>
    <w:rsid w:val="009F2420"/>
    <w:rsid w:val="009F2E36"/>
    <w:rsid w:val="009F43D9"/>
    <w:rsid w:val="009F47EA"/>
    <w:rsid w:val="00A02FFD"/>
    <w:rsid w:val="00A04BA1"/>
    <w:rsid w:val="00A14408"/>
    <w:rsid w:val="00A14CA3"/>
    <w:rsid w:val="00A21628"/>
    <w:rsid w:val="00A22EB1"/>
    <w:rsid w:val="00A240ED"/>
    <w:rsid w:val="00A33CAF"/>
    <w:rsid w:val="00A44035"/>
    <w:rsid w:val="00A45FFA"/>
    <w:rsid w:val="00A46CFA"/>
    <w:rsid w:val="00A477A7"/>
    <w:rsid w:val="00A53570"/>
    <w:rsid w:val="00A55003"/>
    <w:rsid w:val="00A560F6"/>
    <w:rsid w:val="00A63293"/>
    <w:rsid w:val="00A65AA3"/>
    <w:rsid w:val="00A66FC4"/>
    <w:rsid w:val="00A72A14"/>
    <w:rsid w:val="00A73BB7"/>
    <w:rsid w:val="00A73F67"/>
    <w:rsid w:val="00A763CB"/>
    <w:rsid w:val="00A770BA"/>
    <w:rsid w:val="00A9510D"/>
    <w:rsid w:val="00AA3031"/>
    <w:rsid w:val="00AA6B84"/>
    <w:rsid w:val="00AA7664"/>
    <w:rsid w:val="00AB5C2E"/>
    <w:rsid w:val="00AC354E"/>
    <w:rsid w:val="00AD3E39"/>
    <w:rsid w:val="00AD7CB6"/>
    <w:rsid w:val="00B0079C"/>
    <w:rsid w:val="00B021B5"/>
    <w:rsid w:val="00B10D7B"/>
    <w:rsid w:val="00B12150"/>
    <w:rsid w:val="00B15217"/>
    <w:rsid w:val="00B16A3D"/>
    <w:rsid w:val="00B2223B"/>
    <w:rsid w:val="00B330F8"/>
    <w:rsid w:val="00B33162"/>
    <w:rsid w:val="00B34EF5"/>
    <w:rsid w:val="00B61726"/>
    <w:rsid w:val="00B62CFA"/>
    <w:rsid w:val="00B70A86"/>
    <w:rsid w:val="00B71C65"/>
    <w:rsid w:val="00B7523D"/>
    <w:rsid w:val="00B82F2F"/>
    <w:rsid w:val="00B83E49"/>
    <w:rsid w:val="00B87E63"/>
    <w:rsid w:val="00B91B9E"/>
    <w:rsid w:val="00B945B7"/>
    <w:rsid w:val="00B97470"/>
    <w:rsid w:val="00BA4C45"/>
    <w:rsid w:val="00BA5C60"/>
    <w:rsid w:val="00BB42FB"/>
    <w:rsid w:val="00BB485A"/>
    <w:rsid w:val="00BB6848"/>
    <w:rsid w:val="00BB7783"/>
    <w:rsid w:val="00BB7D7F"/>
    <w:rsid w:val="00BC1AC5"/>
    <w:rsid w:val="00BC53BF"/>
    <w:rsid w:val="00BC7075"/>
    <w:rsid w:val="00BC7593"/>
    <w:rsid w:val="00BD3724"/>
    <w:rsid w:val="00BD4548"/>
    <w:rsid w:val="00BD5512"/>
    <w:rsid w:val="00BE2585"/>
    <w:rsid w:val="00BE2ED1"/>
    <w:rsid w:val="00BE4C36"/>
    <w:rsid w:val="00BF6417"/>
    <w:rsid w:val="00C00E97"/>
    <w:rsid w:val="00C14AE0"/>
    <w:rsid w:val="00C178A1"/>
    <w:rsid w:val="00C20E6B"/>
    <w:rsid w:val="00C23C80"/>
    <w:rsid w:val="00C276D2"/>
    <w:rsid w:val="00C30F6F"/>
    <w:rsid w:val="00C35891"/>
    <w:rsid w:val="00C365DA"/>
    <w:rsid w:val="00C4118F"/>
    <w:rsid w:val="00C47A52"/>
    <w:rsid w:val="00C52CA1"/>
    <w:rsid w:val="00C535D4"/>
    <w:rsid w:val="00C6675B"/>
    <w:rsid w:val="00C757D7"/>
    <w:rsid w:val="00C77538"/>
    <w:rsid w:val="00C80484"/>
    <w:rsid w:val="00C806E9"/>
    <w:rsid w:val="00C83149"/>
    <w:rsid w:val="00C83F29"/>
    <w:rsid w:val="00C870EB"/>
    <w:rsid w:val="00C95764"/>
    <w:rsid w:val="00C97178"/>
    <w:rsid w:val="00CA0475"/>
    <w:rsid w:val="00CA0DDC"/>
    <w:rsid w:val="00CA2C6A"/>
    <w:rsid w:val="00CA3AFF"/>
    <w:rsid w:val="00CA5572"/>
    <w:rsid w:val="00CA7C6C"/>
    <w:rsid w:val="00CB15D6"/>
    <w:rsid w:val="00CB2B04"/>
    <w:rsid w:val="00CB2FBF"/>
    <w:rsid w:val="00CB311B"/>
    <w:rsid w:val="00CB4718"/>
    <w:rsid w:val="00CC1457"/>
    <w:rsid w:val="00CD01E4"/>
    <w:rsid w:val="00CD43A3"/>
    <w:rsid w:val="00CF6989"/>
    <w:rsid w:val="00D0061E"/>
    <w:rsid w:val="00D0598C"/>
    <w:rsid w:val="00D060D0"/>
    <w:rsid w:val="00D17C99"/>
    <w:rsid w:val="00D31591"/>
    <w:rsid w:val="00D31664"/>
    <w:rsid w:val="00D367EE"/>
    <w:rsid w:val="00D40B78"/>
    <w:rsid w:val="00D5347D"/>
    <w:rsid w:val="00D56804"/>
    <w:rsid w:val="00D640ED"/>
    <w:rsid w:val="00D65EC7"/>
    <w:rsid w:val="00D724B7"/>
    <w:rsid w:val="00D93AAB"/>
    <w:rsid w:val="00D94A50"/>
    <w:rsid w:val="00DA0B9F"/>
    <w:rsid w:val="00DA0C0F"/>
    <w:rsid w:val="00DA6717"/>
    <w:rsid w:val="00DB07A3"/>
    <w:rsid w:val="00DB08B1"/>
    <w:rsid w:val="00DE1534"/>
    <w:rsid w:val="00E17FCA"/>
    <w:rsid w:val="00E26CBC"/>
    <w:rsid w:val="00E30C40"/>
    <w:rsid w:val="00E40C8C"/>
    <w:rsid w:val="00E440D9"/>
    <w:rsid w:val="00E4735F"/>
    <w:rsid w:val="00E548BF"/>
    <w:rsid w:val="00E57775"/>
    <w:rsid w:val="00E67DCB"/>
    <w:rsid w:val="00E82F65"/>
    <w:rsid w:val="00E8429C"/>
    <w:rsid w:val="00E97DBC"/>
    <w:rsid w:val="00EA17E6"/>
    <w:rsid w:val="00EA6A05"/>
    <w:rsid w:val="00EC0645"/>
    <w:rsid w:val="00EC0AD7"/>
    <w:rsid w:val="00EC474B"/>
    <w:rsid w:val="00EC6906"/>
    <w:rsid w:val="00EC7502"/>
    <w:rsid w:val="00EC78D6"/>
    <w:rsid w:val="00EE1398"/>
    <w:rsid w:val="00EE4A94"/>
    <w:rsid w:val="00EE545A"/>
    <w:rsid w:val="00EE57FF"/>
    <w:rsid w:val="00EF014D"/>
    <w:rsid w:val="00EF0E29"/>
    <w:rsid w:val="00F012DF"/>
    <w:rsid w:val="00F03E6D"/>
    <w:rsid w:val="00F10844"/>
    <w:rsid w:val="00F14FDD"/>
    <w:rsid w:val="00F2491D"/>
    <w:rsid w:val="00F2537A"/>
    <w:rsid w:val="00F263C5"/>
    <w:rsid w:val="00F33DE1"/>
    <w:rsid w:val="00F34BD2"/>
    <w:rsid w:val="00F37FF1"/>
    <w:rsid w:val="00F405EE"/>
    <w:rsid w:val="00F469AA"/>
    <w:rsid w:val="00F47BE6"/>
    <w:rsid w:val="00F500B2"/>
    <w:rsid w:val="00F504A6"/>
    <w:rsid w:val="00F721F8"/>
    <w:rsid w:val="00F82A7F"/>
    <w:rsid w:val="00F917CC"/>
    <w:rsid w:val="00F924D4"/>
    <w:rsid w:val="00F92BC7"/>
    <w:rsid w:val="00F93716"/>
    <w:rsid w:val="00FA5758"/>
    <w:rsid w:val="00FB1865"/>
    <w:rsid w:val="00FB634A"/>
    <w:rsid w:val="00FC3425"/>
    <w:rsid w:val="00FC4AAD"/>
    <w:rsid w:val="00FD1553"/>
    <w:rsid w:val="00FD18BF"/>
    <w:rsid w:val="00FD2F6F"/>
    <w:rsid w:val="00FD614A"/>
    <w:rsid w:val="00FD6D71"/>
    <w:rsid w:val="00FE2B67"/>
    <w:rsid w:val="00FE5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E24EAA"/>
  <w15:chartTrackingRefBased/>
  <w15:docId w15:val="{1195783E-FFD2-4AA6-8443-020A072A8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  <w:lang w:val="x-none" w:eastAsia="x-none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0175A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link w:val="Nagwek6Znak"/>
    <w:qFormat/>
    <w:rsid w:val="00740C0B"/>
    <w:pPr>
      <w:spacing w:before="240" w:after="60"/>
      <w:outlineLvl w:val="5"/>
    </w:pPr>
    <w:rPr>
      <w:b/>
      <w:bCs/>
      <w:sz w:val="22"/>
      <w:szCs w:val="22"/>
      <w:lang w:val="x-none" w:eastAsia="x-none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7113A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semiHidden/>
    <w:rsid w:val="002B26FA"/>
    <w:pPr>
      <w:spacing w:after="120"/>
      <w:ind w:left="283"/>
    </w:pPr>
    <w:rPr>
      <w:rFonts w:ascii="Arial Narrow" w:hAnsi="Arial Narrow"/>
      <w:sz w:val="16"/>
      <w:szCs w:val="16"/>
      <w:lang w:val="x-none" w:eastAsia="x-none"/>
    </w:rPr>
  </w:style>
  <w:style w:type="character" w:customStyle="1" w:styleId="Tekstpodstawowywcity3Znak">
    <w:name w:val="Tekst podstawowy wcięty 3 Znak"/>
    <w:link w:val="Tekstpodstawowywcity3"/>
    <w:semiHidden/>
    <w:rsid w:val="002B26FA"/>
    <w:rPr>
      <w:rFonts w:ascii="Arial Narrow" w:hAnsi="Arial Narrow"/>
      <w:sz w:val="16"/>
      <w:szCs w:val="16"/>
    </w:rPr>
  </w:style>
  <w:style w:type="table" w:styleId="Tabela-Siatka">
    <w:name w:val="Table Grid"/>
    <w:basedOn w:val="Standardowy"/>
    <w:uiPriority w:val="59"/>
    <w:rsid w:val="00E17FC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Nagwek4Znak">
    <w:name w:val="Nagłówek 4 Znak"/>
    <w:link w:val="Nagwek4"/>
    <w:uiPriority w:val="9"/>
    <w:semiHidden/>
    <w:rsid w:val="0000175A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2Znak">
    <w:name w:val="Nagłówek 2 Znak"/>
    <w:link w:val="Nagwek2"/>
    <w:rsid w:val="002944B2"/>
    <w:rPr>
      <w:b/>
      <w:sz w:val="24"/>
    </w:rPr>
  </w:style>
  <w:style w:type="character" w:customStyle="1" w:styleId="Nagwek6Znak">
    <w:name w:val="Nagłówek 6 Znak"/>
    <w:link w:val="Nagwek6"/>
    <w:rsid w:val="002944B2"/>
    <w:rPr>
      <w:b/>
      <w:bCs/>
      <w:sz w:val="22"/>
      <w:szCs w:val="22"/>
    </w:rPr>
  </w:style>
  <w:style w:type="paragraph" w:styleId="Akapitzlist">
    <w:name w:val="List Paragraph"/>
    <w:basedOn w:val="Normalny"/>
    <w:uiPriority w:val="34"/>
    <w:qFormat/>
    <w:rsid w:val="00A73BB7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A73BB7"/>
    <w:rPr>
      <w:rFonts w:ascii="Calibri" w:eastAsia="Calibri" w:hAnsi="Calibri"/>
      <w:sz w:val="20"/>
      <w:szCs w:val="20"/>
      <w:lang w:val="x-none" w:eastAsia="en-US"/>
    </w:rPr>
  </w:style>
  <w:style w:type="character" w:customStyle="1" w:styleId="TekstprzypisudolnegoZnak">
    <w:name w:val="Tekst przypisu dolnego Znak"/>
    <w:link w:val="Tekstprzypisudolnego"/>
    <w:uiPriority w:val="99"/>
    <w:rsid w:val="00A73BB7"/>
    <w:rPr>
      <w:rFonts w:ascii="Calibri" w:eastAsia="Calibri" w:hAnsi="Calibri"/>
      <w:lang w:val="x-none" w:eastAsia="en-US"/>
    </w:rPr>
  </w:style>
  <w:style w:type="paragraph" w:styleId="NormalnyWeb">
    <w:name w:val="Normal (Web)"/>
    <w:basedOn w:val="Normalny"/>
    <w:uiPriority w:val="99"/>
    <w:unhideWhenUsed/>
    <w:rsid w:val="00A73BB7"/>
    <w:rPr>
      <w:rFonts w:eastAsia="Calibri"/>
    </w:rPr>
  </w:style>
  <w:style w:type="character" w:styleId="Odwoanieprzypisudolnego">
    <w:name w:val="footnote reference"/>
    <w:uiPriority w:val="99"/>
    <w:unhideWhenUsed/>
    <w:rsid w:val="000431B5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rsid w:val="000431B5"/>
  </w:style>
  <w:style w:type="character" w:customStyle="1" w:styleId="Nagwek8Znak">
    <w:name w:val="Nagłówek 8 Znak"/>
    <w:link w:val="Nagwek8"/>
    <w:uiPriority w:val="9"/>
    <w:semiHidden/>
    <w:rsid w:val="0067113A"/>
    <w:rPr>
      <w:rFonts w:ascii="Calibri" w:eastAsia="Times New Roman" w:hAnsi="Calibri" w:cs="Times New Roman"/>
      <w:i/>
      <w:iCs/>
      <w:sz w:val="24"/>
      <w:szCs w:val="24"/>
    </w:rPr>
  </w:style>
  <w:style w:type="paragraph" w:styleId="Bezodstpw">
    <w:name w:val="No Spacing"/>
    <w:uiPriority w:val="1"/>
    <w:qFormat/>
    <w:rsid w:val="002D752B"/>
    <w:rPr>
      <w:rFonts w:ascii="Calibri" w:hAnsi="Calibri"/>
      <w:sz w:val="21"/>
      <w:szCs w:val="21"/>
      <w:lang w:val="en-US" w:eastAsia="en-US"/>
    </w:rPr>
  </w:style>
  <w:style w:type="character" w:customStyle="1" w:styleId="TekstpodstawowyZnak">
    <w:name w:val="Tekst podstawowy Znak"/>
    <w:link w:val="Tekstpodstawowy"/>
    <w:rsid w:val="003F0C7A"/>
    <w:rPr>
      <w:sz w:val="24"/>
      <w:szCs w:val="24"/>
    </w:rPr>
  </w:style>
  <w:style w:type="paragraph" w:styleId="Poprawka">
    <w:name w:val="Revision"/>
    <w:hidden/>
    <w:uiPriority w:val="99"/>
    <w:semiHidden/>
    <w:rsid w:val="0040014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76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0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2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B7B4FA-097F-40B8-8BB5-E4D9A03C7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151</TotalTime>
  <Pages>4</Pages>
  <Words>976</Words>
  <Characters>5856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6819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Jolanta Michalszczak</dc:creator>
  <cp:keywords/>
  <dc:description/>
  <cp:lastModifiedBy>Monika Ćwiertka</cp:lastModifiedBy>
  <cp:revision>23</cp:revision>
  <cp:lastPrinted>2025-10-28T10:47:00Z</cp:lastPrinted>
  <dcterms:created xsi:type="dcterms:W3CDTF">2024-04-16T16:49:00Z</dcterms:created>
  <dcterms:modified xsi:type="dcterms:W3CDTF">2025-10-29T07:56:00Z</dcterms:modified>
</cp:coreProperties>
</file>