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38216" w14:textId="1DBAEFD9" w:rsidR="00D665F5" w:rsidRPr="001A27D5" w:rsidRDefault="00D52CCC" w:rsidP="001A27D5">
      <w:pPr>
        <w:spacing w:after="240"/>
        <w:jc w:val="right"/>
        <w:rPr>
          <w:rFonts w:ascii="Verdana" w:hAnsi="Verdana"/>
          <w:sz w:val="18"/>
          <w:szCs w:val="18"/>
        </w:rPr>
      </w:pPr>
      <w:r w:rsidRPr="001A27D5">
        <w:rPr>
          <w:rFonts w:ascii="Verdana" w:hAnsi="Verdana"/>
          <w:sz w:val="18"/>
          <w:szCs w:val="18"/>
        </w:rPr>
        <w:t>Kraków</w:t>
      </w:r>
      <w:r w:rsidR="00D665F5" w:rsidRPr="001A27D5">
        <w:rPr>
          <w:rFonts w:ascii="Verdana" w:hAnsi="Verdana"/>
          <w:sz w:val="18"/>
          <w:szCs w:val="18"/>
        </w:rPr>
        <w:t xml:space="preserve"> dnia: </w:t>
      </w:r>
      <w:r w:rsidRPr="001A27D5">
        <w:rPr>
          <w:rFonts w:ascii="Verdana" w:hAnsi="Verdana"/>
          <w:sz w:val="18"/>
          <w:szCs w:val="18"/>
        </w:rPr>
        <w:t>2025-10-29</w:t>
      </w:r>
    </w:p>
    <w:p w14:paraId="0F724D54" w14:textId="77777777" w:rsidR="00D52CCC" w:rsidRPr="001A27D5" w:rsidRDefault="00D52CC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A27D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F0D3FFF" w14:textId="77777777" w:rsidR="00D52CCC" w:rsidRPr="001A27D5" w:rsidRDefault="00D52CC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A27D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A5CE11F" w14:textId="77777777" w:rsidR="00D665F5" w:rsidRPr="001A27D5" w:rsidRDefault="00D52CC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A27D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83520AD" w14:textId="77777777" w:rsidR="00D665F5" w:rsidRPr="001A27D5" w:rsidRDefault="00D52CCC" w:rsidP="00D665F5">
      <w:pPr>
        <w:rPr>
          <w:rFonts w:ascii="Verdana" w:hAnsi="Verdana"/>
          <w:sz w:val="18"/>
          <w:szCs w:val="18"/>
        </w:rPr>
      </w:pPr>
      <w:r w:rsidRPr="001A27D5">
        <w:rPr>
          <w:rFonts w:ascii="Verdana" w:hAnsi="Verdana"/>
          <w:sz w:val="18"/>
          <w:szCs w:val="18"/>
        </w:rPr>
        <w:t>Al. Mickiewicza</w:t>
      </w:r>
      <w:r w:rsidR="00D665F5" w:rsidRPr="001A27D5">
        <w:rPr>
          <w:rFonts w:ascii="Verdana" w:hAnsi="Verdana"/>
          <w:sz w:val="18"/>
          <w:szCs w:val="18"/>
        </w:rPr>
        <w:t xml:space="preserve"> </w:t>
      </w:r>
      <w:r w:rsidRPr="001A27D5">
        <w:rPr>
          <w:rFonts w:ascii="Verdana" w:hAnsi="Verdana"/>
          <w:sz w:val="18"/>
          <w:szCs w:val="18"/>
        </w:rPr>
        <w:t>30</w:t>
      </w:r>
    </w:p>
    <w:p w14:paraId="39337273" w14:textId="77777777" w:rsidR="00D665F5" w:rsidRDefault="00D52CCC" w:rsidP="00D665F5">
      <w:pPr>
        <w:rPr>
          <w:rFonts w:ascii="Verdana" w:hAnsi="Verdana"/>
          <w:sz w:val="18"/>
          <w:szCs w:val="18"/>
        </w:rPr>
      </w:pPr>
      <w:r w:rsidRPr="001A27D5">
        <w:rPr>
          <w:rFonts w:ascii="Verdana" w:hAnsi="Verdana"/>
          <w:sz w:val="18"/>
          <w:szCs w:val="18"/>
        </w:rPr>
        <w:t>30-059</w:t>
      </w:r>
      <w:r w:rsidR="00D665F5" w:rsidRPr="001A27D5">
        <w:rPr>
          <w:rFonts w:ascii="Verdana" w:hAnsi="Verdana"/>
          <w:sz w:val="18"/>
          <w:szCs w:val="18"/>
        </w:rPr>
        <w:t xml:space="preserve"> </w:t>
      </w:r>
      <w:r w:rsidRPr="001A27D5">
        <w:rPr>
          <w:rFonts w:ascii="Verdana" w:hAnsi="Verdana"/>
          <w:sz w:val="18"/>
          <w:szCs w:val="18"/>
        </w:rPr>
        <w:t>Kraków</w:t>
      </w:r>
    </w:p>
    <w:p w14:paraId="035A105C" w14:textId="77777777" w:rsidR="001A27D5" w:rsidRDefault="001A27D5" w:rsidP="00D665F5">
      <w:pPr>
        <w:rPr>
          <w:rFonts w:ascii="Verdana" w:hAnsi="Verdana"/>
          <w:sz w:val="18"/>
          <w:szCs w:val="18"/>
        </w:rPr>
      </w:pPr>
    </w:p>
    <w:p w14:paraId="6FEE1A0C" w14:textId="77777777" w:rsidR="001A27D5" w:rsidRPr="001A27D5" w:rsidRDefault="001A27D5" w:rsidP="00D665F5">
      <w:pPr>
        <w:rPr>
          <w:rFonts w:ascii="Verdana" w:hAnsi="Verdana"/>
          <w:sz w:val="18"/>
          <w:szCs w:val="18"/>
        </w:rPr>
      </w:pPr>
    </w:p>
    <w:p w14:paraId="607F0DE5" w14:textId="1C6A2311" w:rsidR="00A80738" w:rsidRPr="001A27D5" w:rsidRDefault="00D665F5" w:rsidP="001A27D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A27D5">
        <w:rPr>
          <w:rFonts w:ascii="Verdana" w:hAnsi="Verdana"/>
          <w:sz w:val="18"/>
          <w:szCs w:val="18"/>
        </w:rPr>
        <w:t>Znak sprawy:</w:t>
      </w:r>
      <w:r w:rsidRPr="001A27D5">
        <w:rPr>
          <w:rFonts w:ascii="Verdana" w:hAnsi="Verdana"/>
          <w:b/>
          <w:sz w:val="18"/>
          <w:szCs w:val="18"/>
        </w:rPr>
        <w:t xml:space="preserve"> </w:t>
      </w:r>
      <w:r w:rsidR="00D52CCC" w:rsidRPr="001A27D5">
        <w:rPr>
          <w:rFonts w:ascii="Verdana" w:hAnsi="Verdana"/>
          <w:b/>
          <w:sz w:val="18"/>
          <w:szCs w:val="18"/>
        </w:rPr>
        <w:t>DE-dzp.272-611/25</w:t>
      </w:r>
      <w:r w:rsidR="00A80738" w:rsidRPr="001A27D5">
        <w:rPr>
          <w:rFonts w:ascii="Verdana" w:hAnsi="Verdana"/>
          <w:sz w:val="18"/>
          <w:szCs w:val="18"/>
        </w:rPr>
        <w:tab/>
        <w:t xml:space="preserve"> </w:t>
      </w:r>
    </w:p>
    <w:p w14:paraId="0544ECE0" w14:textId="77777777" w:rsidR="00A80738" w:rsidRPr="001A27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0400951" w14:textId="77777777" w:rsidR="00A80738" w:rsidRPr="001A27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3B24E40" w14:textId="77777777" w:rsidR="00A80738" w:rsidRPr="001A27D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A27D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A70E7AF" w14:textId="77777777" w:rsidR="00A80738" w:rsidRPr="001A27D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874F6EB" w14:textId="77777777" w:rsidR="00C659E2" w:rsidRPr="001A27D5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1A27D5">
        <w:rPr>
          <w:rFonts w:ascii="Verdana" w:hAnsi="Verdana"/>
          <w:bCs/>
          <w:sz w:val="18"/>
          <w:szCs w:val="18"/>
        </w:rPr>
        <w:t xml:space="preserve">Dotyczy </w:t>
      </w:r>
      <w:r w:rsidRPr="001A27D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52CCC" w:rsidRPr="001A27D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52CCC" w:rsidRPr="001A27D5">
        <w:rPr>
          <w:rFonts w:ascii="Verdana" w:hAnsi="Verdana"/>
          <w:sz w:val="18"/>
          <w:szCs w:val="18"/>
        </w:rPr>
        <w:t>Pzp</w:t>
      </w:r>
      <w:proofErr w:type="spellEnd"/>
      <w:r w:rsidRPr="001A27D5">
        <w:rPr>
          <w:rFonts w:ascii="Verdana" w:hAnsi="Verdana"/>
          <w:sz w:val="18"/>
          <w:szCs w:val="18"/>
        </w:rPr>
        <w:t xml:space="preserve"> </w:t>
      </w:r>
      <w:r w:rsidR="007965DC" w:rsidRPr="001A27D5">
        <w:rPr>
          <w:rFonts w:ascii="Verdana" w:hAnsi="Verdana"/>
          <w:sz w:val="18"/>
          <w:szCs w:val="18"/>
        </w:rPr>
        <w:t>prowadzonego pn.</w:t>
      </w:r>
      <w:r w:rsidRPr="001A27D5">
        <w:rPr>
          <w:rFonts w:ascii="Verdana" w:hAnsi="Verdana"/>
          <w:sz w:val="18"/>
          <w:szCs w:val="18"/>
        </w:rPr>
        <w:t xml:space="preserve">: </w:t>
      </w:r>
    </w:p>
    <w:p w14:paraId="3A31871D" w14:textId="77777777" w:rsidR="00A80738" w:rsidRPr="001A27D5" w:rsidRDefault="00D52CCC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1A27D5">
        <w:rPr>
          <w:rFonts w:ascii="Verdana" w:hAnsi="Verdana"/>
          <w:b/>
          <w:sz w:val="18"/>
          <w:szCs w:val="18"/>
        </w:rPr>
        <w:t>dostawa mebli laboratoryjnych  dla WO w Krakowie - KC-DE-zp.272-611/25</w:t>
      </w:r>
    </w:p>
    <w:p w14:paraId="19193330" w14:textId="77777777" w:rsidR="00D665F5" w:rsidRPr="001A27D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1A27D5">
        <w:rPr>
          <w:rFonts w:ascii="Verdana" w:hAnsi="Verdana"/>
          <w:sz w:val="18"/>
          <w:szCs w:val="18"/>
        </w:rPr>
        <w:t>Zamawiający, działając na podstawie art. 22</w:t>
      </w:r>
      <w:r w:rsidR="00601802" w:rsidRPr="001A27D5">
        <w:rPr>
          <w:rFonts w:ascii="Verdana" w:hAnsi="Verdana"/>
          <w:sz w:val="18"/>
          <w:szCs w:val="18"/>
        </w:rPr>
        <w:t>2</w:t>
      </w:r>
      <w:r w:rsidRPr="001A27D5">
        <w:rPr>
          <w:rFonts w:ascii="Verdana" w:hAnsi="Verdana"/>
          <w:sz w:val="18"/>
          <w:szCs w:val="18"/>
        </w:rPr>
        <w:t xml:space="preserve"> ust. 5 </w:t>
      </w:r>
      <w:r w:rsidRPr="001A27D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1A27D5">
        <w:rPr>
          <w:rFonts w:ascii="Verdana" w:hAnsi="Verdana"/>
          <w:sz w:val="18"/>
          <w:szCs w:val="18"/>
        </w:rPr>
        <w:t>publicznych</w:t>
      </w:r>
      <w:r w:rsidR="00104EFA" w:rsidRPr="001A27D5">
        <w:rPr>
          <w:rFonts w:ascii="Verdana" w:hAnsi="Verdana"/>
          <w:sz w:val="18"/>
          <w:szCs w:val="18"/>
        </w:rPr>
        <w:t xml:space="preserve"> </w:t>
      </w:r>
      <w:r w:rsidR="009C20BC" w:rsidRPr="001A27D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1A27D5">
        <w:rPr>
          <w:rFonts w:ascii="Verdana" w:hAnsi="Verdana"/>
          <w:sz w:val="18"/>
          <w:szCs w:val="18"/>
        </w:rPr>
        <w:t>t.j</w:t>
      </w:r>
      <w:proofErr w:type="spellEnd"/>
      <w:r w:rsidR="009C20BC" w:rsidRPr="001A27D5">
        <w:rPr>
          <w:rFonts w:ascii="Verdana" w:hAnsi="Verdana"/>
          <w:sz w:val="18"/>
          <w:szCs w:val="18"/>
        </w:rPr>
        <w:t xml:space="preserve">. </w:t>
      </w:r>
      <w:r w:rsidR="00104EFA" w:rsidRPr="001A27D5">
        <w:rPr>
          <w:rFonts w:ascii="Verdana" w:hAnsi="Verdana"/>
          <w:sz w:val="18"/>
          <w:szCs w:val="18"/>
        </w:rPr>
        <w:t>ze zm.</w:t>
      </w:r>
      <w:r w:rsidR="00AA718D" w:rsidRPr="001A27D5">
        <w:rPr>
          <w:rFonts w:ascii="Verdana" w:hAnsi="Verdana"/>
          <w:sz w:val="18"/>
          <w:szCs w:val="18"/>
        </w:rPr>
        <w:t>)</w:t>
      </w:r>
      <w:r w:rsidR="00A67C20" w:rsidRPr="001A27D5">
        <w:rPr>
          <w:rFonts w:ascii="Verdana" w:hAnsi="Verdana"/>
          <w:sz w:val="18"/>
          <w:szCs w:val="18"/>
        </w:rPr>
        <w:t xml:space="preserve"> </w:t>
      </w:r>
      <w:r w:rsidRPr="001A27D5">
        <w:rPr>
          <w:rFonts w:ascii="Verdana" w:hAnsi="Verdana"/>
          <w:sz w:val="18"/>
          <w:szCs w:val="18"/>
        </w:rPr>
        <w:t>udostępnia</w:t>
      </w:r>
      <w:r w:rsidR="00F95C33" w:rsidRPr="001A27D5">
        <w:rPr>
          <w:rFonts w:ascii="Verdana" w:hAnsi="Verdana"/>
          <w:sz w:val="18"/>
          <w:szCs w:val="18"/>
        </w:rPr>
        <w:t xml:space="preserve"> </w:t>
      </w:r>
      <w:r w:rsidR="004C7E9B" w:rsidRPr="001A27D5">
        <w:rPr>
          <w:rFonts w:ascii="Verdana" w:hAnsi="Verdana"/>
          <w:sz w:val="18"/>
          <w:szCs w:val="18"/>
        </w:rPr>
        <w:t>informacj</w:t>
      </w:r>
      <w:r w:rsidR="00577BC6" w:rsidRPr="001A27D5">
        <w:rPr>
          <w:rFonts w:ascii="Verdana" w:hAnsi="Verdana"/>
          <w:sz w:val="18"/>
          <w:szCs w:val="18"/>
        </w:rPr>
        <w:t>ę</w:t>
      </w:r>
      <w:r w:rsidR="00035488" w:rsidRPr="001A27D5">
        <w:rPr>
          <w:rFonts w:ascii="Verdana" w:hAnsi="Verdana"/>
          <w:sz w:val="18"/>
          <w:szCs w:val="18"/>
        </w:rPr>
        <w:t xml:space="preserve"> z otwarcia ofert</w:t>
      </w:r>
      <w:r w:rsidR="00577BC6" w:rsidRPr="001A27D5">
        <w:rPr>
          <w:rFonts w:ascii="Verdana" w:hAnsi="Verdana"/>
          <w:sz w:val="18"/>
          <w:szCs w:val="18"/>
        </w:rPr>
        <w:t>.</w:t>
      </w:r>
    </w:p>
    <w:p w14:paraId="76CD6F22" w14:textId="77777777" w:rsidR="00A80738" w:rsidRPr="001A27D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1A27D5">
        <w:rPr>
          <w:rFonts w:ascii="Verdana" w:hAnsi="Verdana"/>
          <w:sz w:val="18"/>
          <w:szCs w:val="18"/>
        </w:rPr>
        <w:t>Podczas otwarcia ofert, mającego miejsce</w:t>
      </w:r>
      <w:r w:rsidR="00FF4AB1" w:rsidRPr="001A27D5">
        <w:rPr>
          <w:rFonts w:ascii="Verdana" w:hAnsi="Verdana"/>
          <w:sz w:val="18"/>
          <w:szCs w:val="18"/>
        </w:rPr>
        <w:t xml:space="preserve"> w dniu </w:t>
      </w:r>
      <w:r w:rsidR="00D52CCC" w:rsidRPr="001A27D5">
        <w:rPr>
          <w:rFonts w:ascii="Verdana" w:hAnsi="Verdana"/>
          <w:sz w:val="18"/>
          <w:szCs w:val="18"/>
        </w:rPr>
        <w:t>29/10/2025</w:t>
      </w:r>
      <w:r w:rsidR="00FF4AB1" w:rsidRPr="001A27D5">
        <w:rPr>
          <w:rFonts w:ascii="Verdana" w:hAnsi="Verdana"/>
          <w:sz w:val="18"/>
          <w:szCs w:val="18"/>
        </w:rPr>
        <w:t xml:space="preserve"> o godz. </w:t>
      </w:r>
      <w:r w:rsidR="00D52CCC" w:rsidRPr="001A27D5">
        <w:rPr>
          <w:rFonts w:ascii="Verdana" w:hAnsi="Verdana"/>
          <w:sz w:val="18"/>
          <w:szCs w:val="18"/>
        </w:rPr>
        <w:t>10:00</w:t>
      </w:r>
      <w:r w:rsidRPr="001A27D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A27D5" w14:paraId="31FF257F" w14:textId="77777777" w:rsidTr="003F57CD">
        <w:tc>
          <w:tcPr>
            <w:tcW w:w="993" w:type="dxa"/>
            <w:vAlign w:val="center"/>
          </w:tcPr>
          <w:p w14:paraId="422D5C1E" w14:textId="77777777" w:rsidR="00D665F5" w:rsidRPr="001A27D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133D2F9" w14:textId="77777777" w:rsidR="00D665F5" w:rsidRPr="001A27D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A27D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1C317FC3" w14:textId="77777777" w:rsidR="00D665F5" w:rsidRPr="001A27D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52CCC" w:rsidRPr="001A27D5" w14:paraId="1B4084E1" w14:textId="77777777" w:rsidTr="005A3B59">
        <w:tc>
          <w:tcPr>
            <w:tcW w:w="993" w:type="dxa"/>
            <w:vAlign w:val="center"/>
          </w:tcPr>
          <w:p w14:paraId="244E41D2" w14:textId="77777777" w:rsidR="00D52CCC" w:rsidRPr="001A27D5" w:rsidRDefault="00D52CCC" w:rsidP="005A3B5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693FD01B" w14:textId="77777777" w:rsidR="00D52CCC" w:rsidRPr="001A27D5" w:rsidRDefault="00D52CCC" w:rsidP="005A3B5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POL-LAB Gawęda sp. k.</w:t>
            </w:r>
          </w:p>
          <w:p w14:paraId="501F8C33" w14:textId="77777777" w:rsidR="00D52CCC" w:rsidRPr="001A27D5" w:rsidRDefault="00D52CCC" w:rsidP="005A3B59">
            <w:pPr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E. Kwiatkowskiego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A27D5">
              <w:rPr>
                <w:rFonts w:ascii="Verdana" w:hAnsi="Verdana"/>
                <w:sz w:val="18"/>
                <w:szCs w:val="18"/>
              </w:rPr>
              <w:t>19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5526C0C" w14:textId="77777777" w:rsidR="00D52CCC" w:rsidRPr="001A27D5" w:rsidRDefault="00D52CCC" w:rsidP="005A3B5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43-365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A27D5">
              <w:rPr>
                <w:rFonts w:ascii="Verdana" w:hAnsi="Verdana"/>
                <w:sz w:val="18"/>
                <w:szCs w:val="18"/>
              </w:rPr>
              <w:t>Wilkowice</w:t>
            </w:r>
          </w:p>
        </w:tc>
        <w:tc>
          <w:tcPr>
            <w:tcW w:w="2835" w:type="dxa"/>
            <w:vAlign w:val="center"/>
          </w:tcPr>
          <w:p w14:paraId="2607FB4D" w14:textId="77777777" w:rsidR="00D52CCC" w:rsidRPr="001A27D5" w:rsidRDefault="00D52CCC" w:rsidP="005A3B5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12 619.80 zł</w:t>
            </w:r>
          </w:p>
        </w:tc>
      </w:tr>
      <w:tr w:rsidR="00D52CCC" w:rsidRPr="001A27D5" w14:paraId="6566C1D4" w14:textId="77777777" w:rsidTr="005A3B59">
        <w:tc>
          <w:tcPr>
            <w:tcW w:w="993" w:type="dxa"/>
            <w:vAlign w:val="center"/>
          </w:tcPr>
          <w:p w14:paraId="15365F4B" w14:textId="77777777" w:rsidR="00D52CCC" w:rsidRPr="001A27D5" w:rsidRDefault="00D52CCC" w:rsidP="005A3B5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61F27285" w14:textId="77777777" w:rsidR="00D52CCC" w:rsidRPr="001A27D5" w:rsidRDefault="00D52CCC" w:rsidP="005A3B5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TAWO Tadeusz Flieger</w:t>
            </w:r>
          </w:p>
          <w:p w14:paraId="2D2053F3" w14:textId="77777777" w:rsidR="00D52CCC" w:rsidRPr="001A27D5" w:rsidRDefault="00D52CCC" w:rsidP="005A3B59">
            <w:pPr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Grochowska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A27D5">
              <w:rPr>
                <w:rFonts w:ascii="Verdana" w:hAnsi="Verdana"/>
                <w:sz w:val="18"/>
                <w:szCs w:val="18"/>
              </w:rPr>
              <w:t>12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C415FE0" w14:textId="77777777" w:rsidR="00D52CCC" w:rsidRPr="001A27D5" w:rsidRDefault="00D52CCC" w:rsidP="005A3B5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60-277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A27D5">
              <w:rPr>
                <w:rFonts w:ascii="Verdana" w:hAnsi="Verdana"/>
                <w:sz w:val="18"/>
                <w:szCs w:val="18"/>
              </w:rPr>
              <w:t>Poznań</w:t>
            </w:r>
          </w:p>
        </w:tc>
        <w:tc>
          <w:tcPr>
            <w:tcW w:w="2835" w:type="dxa"/>
            <w:vAlign w:val="center"/>
          </w:tcPr>
          <w:p w14:paraId="030802F9" w14:textId="77777777" w:rsidR="00D52CCC" w:rsidRPr="001A27D5" w:rsidRDefault="00D52CCC" w:rsidP="005A3B5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19 120.35 zł</w:t>
            </w:r>
          </w:p>
        </w:tc>
      </w:tr>
      <w:tr w:rsidR="00D52CCC" w:rsidRPr="001A27D5" w14:paraId="217212FA" w14:textId="77777777" w:rsidTr="005A3B59">
        <w:tc>
          <w:tcPr>
            <w:tcW w:w="993" w:type="dxa"/>
            <w:vAlign w:val="center"/>
          </w:tcPr>
          <w:p w14:paraId="3226C4C6" w14:textId="77777777" w:rsidR="00D52CCC" w:rsidRPr="001A27D5" w:rsidRDefault="00D52CCC" w:rsidP="005A3B5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1457B9D9" w14:textId="77777777" w:rsidR="00D52CCC" w:rsidRPr="001A27D5" w:rsidRDefault="00D52CCC" w:rsidP="005A3B5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1A27D5">
              <w:rPr>
                <w:rFonts w:ascii="Verdana" w:hAnsi="Verdana"/>
                <w:sz w:val="18"/>
                <w:szCs w:val="18"/>
              </w:rPr>
              <w:t>Equimed</w:t>
            </w:r>
            <w:proofErr w:type="spellEnd"/>
            <w:r w:rsidRPr="001A27D5">
              <w:rPr>
                <w:rFonts w:ascii="Verdana" w:hAnsi="Verdana"/>
                <w:sz w:val="18"/>
                <w:szCs w:val="18"/>
              </w:rPr>
              <w:t xml:space="preserve"> Prosta Spółka Akcyjna</w:t>
            </w:r>
          </w:p>
          <w:p w14:paraId="04816C1D" w14:textId="77777777" w:rsidR="00D52CCC" w:rsidRPr="001A27D5" w:rsidRDefault="00D52CCC" w:rsidP="005A3B59">
            <w:pPr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Prądnicka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A27D5">
              <w:rPr>
                <w:rFonts w:ascii="Verdana" w:hAnsi="Verdana"/>
                <w:sz w:val="18"/>
                <w:szCs w:val="18"/>
              </w:rPr>
              <w:t>46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41D4370" w14:textId="77777777" w:rsidR="00D52CCC" w:rsidRPr="001A27D5" w:rsidRDefault="00D52CCC" w:rsidP="005A3B5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31-202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A27D5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21B114A7" w14:textId="77777777" w:rsidR="00D52CCC" w:rsidRPr="001A27D5" w:rsidRDefault="00D52CCC" w:rsidP="005A3B5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14 627.16 zł</w:t>
            </w:r>
          </w:p>
        </w:tc>
      </w:tr>
      <w:tr w:rsidR="00D52CCC" w:rsidRPr="001A27D5" w14:paraId="3C3494CC" w14:textId="77777777" w:rsidTr="005A3B59">
        <w:tc>
          <w:tcPr>
            <w:tcW w:w="993" w:type="dxa"/>
            <w:vAlign w:val="center"/>
          </w:tcPr>
          <w:p w14:paraId="304EBF29" w14:textId="77777777" w:rsidR="00D52CCC" w:rsidRPr="001A27D5" w:rsidRDefault="00D52CCC" w:rsidP="005A3B5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58086687" w14:textId="77777777" w:rsidR="00D52CCC" w:rsidRPr="001A27D5" w:rsidRDefault="00D52CCC" w:rsidP="005A3B5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Toro Spółka zoo</w:t>
            </w:r>
          </w:p>
          <w:p w14:paraId="555232B1" w14:textId="77777777" w:rsidR="00D52CCC" w:rsidRPr="001A27D5" w:rsidRDefault="00D52CCC" w:rsidP="005A3B59">
            <w:pPr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Breń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A27D5">
              <w:rPr>
                <w:rFonts w:ascii="Verdana" w:hAnsi="Verdana"/>
                <w:sz w:val="18"/>
                <w:szCs w:val="18"/>
              </w:rPr>
              <w:t>64a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D6F8E7C" w14:textId="4B1CA92B" w:rsidR="00D52CCC" w:rsidRPr="001A27D5" w:rsidRDefault="00D52CCC" w:rsidP="005A3B5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33-140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1A27D5" w:rsidRPr="001A27D5">
              <w:rPr>
                <w:rFonts w:ascii="Verdana" w:hAnsi="Verdana"/>
                <w:sz w:val="18"/>
                <w:szCs w:val="18"/>
              </w:rPr>
              <w:t>L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isia </w:t>
            </w:r>
            <w:r w:rsidR="001A27D5" w:rsidRPr="001A27D5">
              <w:rPr>
                <w:rFonts w:ascii="Verdana" w:hAnsi="Verdana"/>
                <w:sz w:val="18"/>
                <w:szCs w:val="18"/>
              </w:rPr>
              <w:t>G</w:t>
            </w:r>
            <w:r w:rsidRPr="001A27D5">
              <w:rPr>
                <w:rFonts w:ascii="Verdana" w:hAnsi="Verdana"/>
                <w:sz w:val="18"/>
                <w:szCs w:val="18"/>
              </w:rPr>
              <w:t>óra</w:t>
            </w:r>
          </w:p>
        </w:tc>
        <w:tc>
          <w:tcPr>
            <w:tcW w:w="2835" w:type="dxa"/>
            <w:vAlign w:val="center"/>
          </w:tcPr>
          <w:p w14:paraId="4BBA1140" w14:textId="77777777" w:rsidR="00D52CCC" w:rsidRPr="001A27D5" w:rsidRDefault="00D52CCC" w:rsidP="005A3B5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20 418.00 zł</w:t>
            </w:r>
          </w:p>
        </w:tc>
      </w:tr>
      <w:tr w:rsidR="00D52CCC" w:rsidRPr="001A27D5" w14:paraId="254F1557" w14:textId="77777777" w:rsidTr="005A3B59">
        <w:tc>
          <w:tcPr>
            <w:tcW w:w="993" w:type="dxa"/>
            <w:vAlign w:val="center"/>
          </w:tcPr>
          <w:p w14:paraId="483D3A10" w14:textId="77777777" w:rsidR="00D52CCC" w:rsidRPr="001A27D5" w:rsidRDefault="00D52CCC" w:rsidP="005A3B5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</w:tcPr>
          <w:p w14:paraId="6FE95D7D" w14:textId="77777777" w:rsidR="00D52CCC" w:rsidRPr="001A27D5" w:rsidRDefault="00D52CCC" w:rsidP="005A3B5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EKO-POL TOMASZ KACZMAREK</w:t>
            </w:r>
          </w:p>
          <w:p w14:paraId="66B470E7" w14:textId="77777777" w:rsidR="00D52CCC" w:rsidRPr="001A27D5" w:rsidRDefault="00D52CCC" w:rsidP="005A3B59">
            <w:pPr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DWORCOWA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A27D5">
              <w:rPr>
                <w:rFonts w:ascii="Verdana" w:hAnsi="Verdana"/>
                <w:sz w:val="18"/>
                <w:szCs w:val="18"/>
              </w:rPr>
              <w:t>7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35C4EB9" w14:textId="77777777" w:rsidR="00D52CCC" w:rsidRPr="001A27D5" w:rsidRDefault="00D52CCC" w:rsidP="005A3B5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62-020</w:t>
            </w:r>
            <w:r w:rsidRPr="001A27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A27D5">
              <w:rPr>
                <w:rFonts w:ascii="Verdana" w:hAnsi="Verdana"/>
                <w:sz w:val="18"/>
                <w:szCs w:val="18"/>
              </w:rPr>
              <w:t>SWARZĘDZ</w:t>
            </w:r>
          </w:p>
        </w:tc>
        <w:tc>
          <w:tcPr>
            <w:tcW w:w="2835" w:type="dxa"/>
            <w:vAlign w:val="center"/>
          </w:tcPr>
          <w:p w14:paraId="7744CBE5" w14:textId="77777777" w:rsidR="00D52CCC" w:rsidRPr="001A27D5" w:rsidRDefault="00D52CCC" w:rsidP="005A3B5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A27D5">
              <w:rPr>
                <w:rFonts w:ascii="Verdana" w:hAnsi="Verdana"/>
                <w:sz w:val="18"/>
                <w:szCs w:val="18"/>
              </w:rPr>
              <w:t>14 514.00 zł</w:t>
            </w:r>
          </w:p>
        </w:tc>
      </w:tr>
    </w:tbl>
    <w:p w14:paraId="65F27BE7" w14:textId="77777777" w:rsidR="00577BC6" w:rsidRPr="001A27D5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1A27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F59A8" w14:textId="77777777" w:rsidR="003053E8" w:rsidRDefault="003053E8">
      <w:r>
        <w:separator/>
      </w:r>
    </w:p>
  </w:endnote>
  <w:endnote w:type="continuationSeparator" w:id="0">
    <w:p w14:paraId="5EA46CCA" w14:textId="77777777" w:rsidR="003053E8" w:rsidRDefault="00305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55B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A5BB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5537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0CAB09">
        <v:line id="_x0000_s1025" style="position:absolute;left:0;text-align:left;z-index:251657728" from="-3.85pt,8.7pt" to="455.15pt,8.7pt"/>
      </w:pict>
    </w:r>
  </w:p>
  <w:p w14:paraId="194FEC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41F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CF23CE" w14:textId="77777777" w:rsidR="009F189D" w:rsidRDefault="009F189D">
    <w:pPr>
      <w:pStyle w:val="Stopka"/>
      <w:tabs>
        <w:tab w:val="clear" w:pos="4536"/>
      </w:tabs>
      <w:jc w:val="center"/>
    </w:pPr>
  </w:p>
  <w:p w14:paraId="779D83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EA4D2" w14:textId="77777777" w:rsidR="003053E8" w:rsidRDefault="003053E8">
      <w:r>
        <w:separator/>
      </w:r>
    </w:p>
  </w:footnote>
  <w:footnote w:type="continuationSeparator" w:id="0">
    <w:p w14:paraId="65B53FF5" w14:textId="77777777" w:rsidR="003053E8" w:rsidRDefault="00305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D0B0D" w14:textId="77777777" w:rsidR="00D52CCC" w:rsidRDefault="00D52C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ADE68" w14:textId="77777777" w:rsidR="00D52CCC" w:rsidRDefault="00D52C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6B07E" w14:textId="77777777" w:rsidR="00D52CCC" w:rsidRDefault="00D52C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3E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A27D5"/>
    <w:rsid w:val="001C69FF"/>
    <w:rsid w:val="0023318D"/>
    <w:rsid w:val="003053E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52CCC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684B3D"/>
  <w15:chartTrackingRefBased/>
  <w15:docId w15:val="{F9F89A48-573D-4F66-A438-644ED95CA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2025-10-29T09:25:00Z</cp:lastPrinted>
  <dcterms:created xsi:type="dcterms:W3CDTF">2025-10-29T09:25:00Z</dcterms:created>
  <dcterms:modified xsi:type="dcterms:W3CDTF">2025-10-29T09:25:00Z</dcterms:modified>
</cp:coreProperties>
</file>