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61457" w14:textId="77777777" w:rsidR="00CF7835" w:rsidRPr="00753215" w:rsidRDefault="00EC29D4" w:rsidP="00CF7835">
      <w:pPr>
        <w:spacing w:after="600"/>
        <w:jc w:val="right"/>
      </w:pPr>
      <w:r w:rsidRPr="00753215">
        <w:t>Niepołomice</w:t>
      </w:r>
      <w:r w:rsidR="00CF7835" w:rsidRPr="00753215">
        <w:t xml:space="preserve"> dnia: </w:t>
      </w:r>
      <w:r w:rsidRPr="00753215">
        <w:t>2025-10-29</w:t>
      </w:r>
    </w:p>
    <w:p w14:paraId="6457202D" w14:textId="77777777" w:rsidR="00CF7835" w:rsidRPr="00753215" w:rsidRDefault="00EC29D4" w:rsidP="00CF7835">
      <w:pPr>
        <w:spacing w:line="360" w:lineRule="auto"/>
        <w:rPr>
          <w:b/>
          <w:bCs/>
        </w:rPr>
      </w:pPr>
      <w:r w:rsidRPr="00753215">
        <w:rPr>
          <w:b/>
          <w:bCs/>
        </w:rPr>
        <w:t>GMINA NIEPOŁOMICE</w:t>
      </w:r>
    </w:p>
    <w:p w14:paraId="7D7A55A1" w14:textId="77777777" w:rsidR="00CF7835" w:rsidRPr="00753215" w:rsidRDefault="00EC29D4" w:rsidP="00CF7835">
      <w:pPr>
        <w:spacing w:line="360" w:lineRule="auto"/>
      </w:pPr>
      <w:r w:rsidRPr="00753215">
        <w:t>Pl. Zwycięstwa</w:t>
      </w:r>
      <w:r w:rsidR="00CF7835" w:rsidRPr="00753215">
        <w:t xml:space="preserve"> </w:t>
      </w:r>
      <w:r w:rsidRPr="00753215">
        <w:t>13</w:t>
      </w:r>
    </w:p>
    <w:p w14:paraId="59340848" w14:textId="77777777" w:rsidR="00CF7835" w:rsidRPr="00753215" w:rsidRDefault="00EC29D4" w:rsidP="00CF7835">
      <w:r w:rsidRPr="00753215">
        <w:t>32-005</w:t>
      </w:r>
      <w:r w:rsidR="00CF7835" w:rsidRPr="00753215">
        <w:t xml:space="preserve"> </w:t>
      </w:r>
      <w:r w:rsidRPr="00753215">
        <w:t>Niepołomice</w:t>
      </w:r>
    </w:p>
    <w:p w14:paraId="652FD418" w14:textId="4C99CA99" w:rsidR="00CF7835" w:rsidRPr="00753215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753215" w14:paraId="51AE3FE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E887CA" w14:textId="77777777" w:rsidR="00CF7835" w:rsidRPr="0075321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753215">
              <w:rPr>
                <w:b/>
                <w:spacing w:val="20"/>
              </w:rPr>
              <w:t>INFORMACJA Z OTWARCIA OFERT</w:t>
            </w:r>
          </w:p>
        </w:tc>
      </w:tr>
    </w:tbl>
    <w:p w14:paraId="24D55901" w14:textId="77777777" w:rsidR="00CF7835" w:rsidRPr="00753215" w:rsidRDefault="00CF7835" w:rsidP="00CF7835">
      <w:pPr>
        <w:pStyle w:val="Nagwek"/>
        <w:tabs>
          <w:tab w:val="clear" w:pos="4536"/>
        </w:tabs>
        <w:spacing w:after="360"/>
      </w:pPr>
      <w:r w:rsidRPr="00753215">
        <w:tab/>
        <w:t xml:space="preserve"> </w:t>
      </w:r>
    </w:p>
    <w:p w14:paraId="27C45308" w14:textId="77777777" w:rsidR="00CF7835" w:rsidRPr="0075321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753215">
        <w:rPr>
          <w:rFonts w:eastAsia="Calibri"/>
          <w:lang w:eastAsia="en-US"/>
        </w:rPr>
        <w:t xml:space="preserve">Dotyczy </w:t>
      </w:r>
      <w:r w:rsidRPr="00753215">
        <w:t>postępowania o udzielenie zamówienia publicznego</w:t>
      </w:r>
      <w:r w:rsidRPr="0075321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753215" w14:paraId="49CA6FBC" w14:textId="77777777" w:rsidTr="000C1C6D">
        <w:tc>
          <w:tcPr>
            <w:tcW w:w="2269" w:type="dxa"/>
          </w:tcPr>
          <w:p w14:paraId="31B22150" w14:textId="77777777" w:rsidR="00CF7835" w:rsidRPr="0075321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53215">
              <w:t>Nazwa zamówienia:</w:t>
            </w:r>
          </w:p>
        </w:tc>
        <w:tc>
          <w:tcPr>
            <w:tcW w:w="6803" w:type="dxa"/>
          </w:tcPr>
          <w:p w14:paraId="19B4D7E0" w14:textId="0931B76A" w:rsidR="00CF7835" w:rsidRPr="00753215" w:rsidRDefault="00EC29D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53215">
              <w:rPr>
                <w:bCs/>
              </w:rPr>
              <w:t xml:space="preserve">Odbiór, transport i zagospodarowanie stałych odpadów komunalnych  </w:t>
            </w:r>
            <w:r w:rsidR="00753215">
              <w:rPr>
                <w:bCs/>
              </w:rPr>
              <w:br/>
            </w:r>
            <w:r w:rsidRPr="00753215">
              <w:rPr>
                <w:bCs/>
              </w:rPr>
              <w:t xml:space="preserve">z nieruchomości zamieszkałych z terenu Gminy Niepołomice na lata 2026, 2027 </w:t>
            </w:r>
            <w:r w:rsidR="00753215">
              <w:rPr>
                <w:bCs/>
              </w:rPr>
              <w:br/>
            </w:r>
            <w:r w:rsidRPr="00753215">
              <w:rPr>
                <w:bCs/>
              </w:rPr>
              <w:t>i 2028</w:t>
            </w:r>
            <w:r w:rsidR="00CF7835" w:rsidRPr="00753215">
              <w:rPr>
                <w:bCs/>
              </w:rPr>
              <w:t>.</w:t>
            </w:r>
          </w:p>
        </w:tc>
      </w:tr>
      <w:tr w:rsidR="00EC29D4" w:rsidRPr="00753215" w14:paraId="55E3D5EB" w14:textId="77777777" w:rsidTr="00951F66">
        <w:tc>
          <w:tcPr>
            <w:tcW w:w="2269" w:type="dxa"/>
          </w:tcPr>
          <w:p w14:paraId="762D6472" w14:textId="77777777" w:rsidR="00EC29D4" w:rsidRPr="00753215" w:rsidRDefault="00EC29D4" w:rsidP="00951F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53215">
              <w:t>Numer referencyjny:</w:t>
            </w:r>
          </w:p>
        </w:tc>
        <w:tc>
          <w:tcPr>
            <w:tcW w:w="6803" w:type="dxa"/>
          </w:tcPr>
          <w:p w14:paraId="467371DC" w14:textId="77777777" w:rsidR="00EC29D4" w:rsidRPr="00753215" w:rsidRDefault="00EC29D4" w:rsidP="00951F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53215">
              <w:rPr>
                <w:bCs/>
              </w:rPr>
              <w:t>ZP.271.33.2025</w:t>
            </w:r>
          </w:p>
        </w:tc>
      </w:tr>
    </w:tbl>
    <w:p w14:paraId="20927FC6" w14:textId="77777777" w:rsidR="00D665F5" w:rsidRPr="00753215" w:rsidRDefault="00EC29D4" w:rsidP="00CF7835">
      <w:pPr>
        <w:spacing w:before="480" w:line="360" w:lineRule="auto"/>
        <w:jc w:val="both"/>
      </w:pPr>
      <w:r w:rsidRPr="00753215">
        <w:t xml:space="preserve"> </w:t>
      </w:r>
      <w:r w:rsidR="00D665F5" w:rsidRPr="00753215">
        <w:t>Zamawiający, działając na podstawie art. 22</w:t>
      </w:r>
      <w:r w:rsidR="00601802" w:rsidRPr="00753215">
        <w:t>2</w:t>
      </w:r>
      <w:r w:rsidR="00D665F5" w:rsidRPr="00753215">
        <w:t xml:space="preserve"> ust. 5 </w:t>
      </w:r>
      <w:r w:rsidR="00D665F5" w:rsidRPr="00753215">
        <w:rPr>
          <w:bCs/>
        </w:rPr>
        <w:t>ustawy z dnia 11 września 2019r. Prawo zamówień publicznych</w:t>
      </w:r>
      <w:r w:rsidR="00D665F5" w:rsidRPr="00753215">
        <w:t xml:space="preserve"> </w:t>
      </w:r>
      <w:r w:rsidRPr="00753215">
        <w:t>(</w:t>
      </w:r>
      <w:proofErr w:type="spellStart"/>
      <w:r w:rsidRPr="00753215">
        <w:t>t.j</w:t>
      </w:r>
      <w:proofErr w:type="spellEnd"/>
      <w:r w:rsidRPr="00753215">
        <w:t>. Dz. U. z 2024 poz. 1320)</w:t>
      </w:r>
      <w:r w:rsidR="00490DC0" w:rsidRPr="00753215">
        <w:t xml:space="preserve"> </w:t>
      </w:r>
      <w:r w:rsidR="00D665F5" w:rsidRPr="00753215">
        <w:t>udostępnia</w:t>
      </w:r>
      <w:r w:rsidR="00F95C33" w:rsidRPr="00753215">
        <w:t xml:space="preserve"> </w:t>
      </w:r>
      <w:r w:rsidR="004C7E9B" w:rsidRPr="00753215">
        <w:t>informacj</w:t>
      </w:r>
      <w:r w:rsidR="00577BC6" w:rsidRPr="00753215">
        <w:t>ę</w:t>
      </w:r>
      <w:r w:rsidR="00035488" w:rsidRPr="00753215">
        <w:t xml:space="preserve"> z otwarcia ofert</w:t>
      </w:r>
      <w:r w:rsidR="00577BC6" w:rsidRPr="00753215">
        <w:t>.</w:t>
      </w:r>
    </w:p>
    <w:p w14:paraId="2F3C9BE2" w14:textId="77777777" w:rsidR="00A80738" w:rsidRPr="00753215" w:rsidRDefault="00D665F5" w:rsidP="00CF7835">
      <w:pPr>
        <w:spacing w:before="120" w:after="120" w:line="360" w:lineRule="auto"/>
        <w:jc w:val="both"/>
      </w:pPr>
      <w:r w:rsidRPr="00753215">
        <w:t>Podczas otwarcia ofert, mającego miejsce</w:t>
      </w:r>
      <w:r w:rsidR="00FF4AB1" w:rsidRPr="00753215">
        <w:t xml:space="preserve"> w dniu </w:t>
      </w:r>
      <w:r w:rsidR="00EC29D4" w:rsidRPr="00753215">
        <w:t>29/10/2025</w:t>
      </w:r>
      <w:r w:rsidR="00FF4AB1" w:rsidRPr="00753215">
        <w:t xml:space="preserve"> o godz. </w:t>
      </w:r>
      <w:r w:rsidR="00EC29D4" w:rsidRPr="00753215">
        <w:t>09:30</w:t>
      </w:r>
      <w:r w:rsidRPr="0075321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820"/>
        <w:gridCol w:w="2976"/>
      </w:tblGrid>
      <w:tr w:rsidR="00D665F5" w:rsidRPr="00753215" w14:paraId="17D0A711" w14:textId="77777777" w:rsidTr="00FB7E1D">
        <w:tc>
          <w:tcPr>
            <w:tcW w:w="1276" w:type="dxa"/>
            <w:shd w:val="clear" w:color="auto" w:fill="F2F2F2"/>
            <w:vAlign w:val="center"/>
          </w:tcPr>
          <w:p w14:paraId="4334F57C" w14:textId="77777777" w:rsidR="00D665F5" w:rsidRPr="00753215" w:rsidRDefault="00960CEB" w:rsidP="003F57CD">
            <w:pPr>
              <w:spacing w:before="120" w:after="120"/>
              <w:jc w:val="center"/>
            </w:pPr>
            <w:r w:rsidRPr="00753215">
              <w:t>O</w:t>
            </w:r>
            <w:r w:rsidR="00D665F5" w:rsidRPr="00753215">
              <w:t>fert</w:t>
            </w:r>
            <w:r w:rsidRPr="00753215">
              <w:t>a nr</w:t>
            </w:r>
          </w:p>
        </w:tc>
        <w:tc>
          <w:tcPr>
            <w:tcW w:w="4820" w:type="dxa"/>
            <w:shd w:val="clear" w:color="auto" w:fill="F2F2F2"/>
            <w:vAlign w:val="center"/>
          </w:tcPr>
          <w:p w14:paraId="61BA5B5B" w14:textId="77777777" w:rsidR="00D665F5" w:rsidRPr="00753215" w:rsidRDefault="00D665F5" w:rsidP="003F57CD">
            <w:pPr>
              <w:spacing w:before="120" w:after="120"/>
              <w:jc w:val="center"/>
            </w:pPr>
            <w:r w:rsidRPr="00753215">
              <w:t>Nazwa</w:t>
            </w:r>
            <w:r w:rsidR="003F57CD" w:rsidRPr="00753215">
              <w:t xml:space="preserve"> </w:t>
            </w:r>
            <w:r w:rsidRPr="00753215">
              <w:t>i adres wykonawcy</w:t>
            </w:r>
          </w:p>
        </w:tc>
        <w:tc>
          <w:tcPr>
            <w:tcW w:w="2976" w:type="dxa"/>
            <w:shd w:val="clear" w:color="auto" w:fill="F2F2F2"/>
            <w:vAlign w:val="center"/>
          </w:tcPr>
          <w:p w14:paraId="454F8C92" w14:textId="77777777" w:rsidR="00D665F5" w:rsidRPr="00753215" w:rsidRDefault="00D665F5" w:rsidP="003F57CD">
            <w:pPr>
              <w:spacing w:before="120" w:after="120"/>
              <w:jc w:val="center"/>
            </w:pPr>
            <w:r w:rsidRPr="00753215">
              <w:t>Cena oferty</w:t>
            </w:r>
          </w:p>
        </w:tc>
      </w:tr>
      <w:tr w:rsidR="00EC29D4" w:rsidRPr="00753215" w14:paraId="02329588" w14:textId="77777777" w:rsidTr="00FB7E1D">
        <w:trPr>
          <w:trHeight w:val="4568"/>
        </w:trPr>
        <w:tc>
          <w:tcPr>
            <w:tcW w:w="1276" w:type="dxa"/>
            <w:vAlign w:val="center"/>
          </w:tcPr>
          <w:p w14:paraId="3AA5EB7A" w14:textId="77777777" w:rsidR="00EC29D4" w:rsidRPr="00753215" w:rsidRDefault="00EC29D4" w:rsidP="00951F66">
            <w:pPr>
              <w:spacing w:before="80" w:after="80"/>
              <w:jc w:val="center"/>
            </w:pPr>
            <w:r w:rsidRPr="00753215">
              <w:t>1</w:t>
            </w:r>
          </w:p>
        </w:tc>
        <w:tc>
          <w:tcPr>
            <w:tcW w:w="4820" w:type="dxa"/>
          </w:tcPr>
          <w:p w14:paraId="35337F87" w14:textId="464E0C95" w:rsidR="00753215" w:rsidRPr="00FB7E1D" w:rsidRDefault="00753215" w:rsidP="00951F66">
            <w:pPr>
              <w:spacing w:before="80" w:after="40"/>
              <w:rPr>
                <w:b/>
                <w:bCs/>
              </w:rPr>
            </w:pPr>
            <w:r w:rsidRPr="00FB7E1D">
              <w:rPr>
                <w:b/>
                <w:bCs/>
              </w:rPr>
              <w:t>Konsorcjum</w:t>
            </w:r>
            <w:r w:rsidR="00FB7E1D">
              <w:rPr>
                <w:b/>
                <w:bCs/>
              </w:rPr>
              <w:t>:</w:t>
            </w:r>
          </w:p>
          <w:p w14:paraId="0A4778EC" w14:textId="2A498B17" w:rsidR="00EC29D4" w:rsidRPr="00FB7E1D" w:rsidRDefault="00753215" w:rsidP="00951F66">
            <w:pPr>
              <w:spacing w:before="80" w:after="40"/>
              <w:rPr>
                <w:b/>
                <w:bCs/>
              </w:rPr>
            </w:pPr>
            <w:r w:rsidRPr="00FB7E1D">
              <w:rPr>
                <w:b/>
                <w:bCs/>
              </w:rPr>
              <w:t>Lider</w:t>
            </w:r>
            <w:r>
              <w:t xml:space="preserve">:  </w:t>
            </w:r>
            <w:r w:rsidR="00EC29D4" w:rsidRPr="00FB7E1D">
              <w:rPr>
                <w:b/>
                <w:bCs/>
              </w:rPr>
              <w:t>Małopolskie Przedsiębiorstwo Gospodarki Odpadami Sp. z o.o.</w:t>
            </w:r>
          </w:p>
          <w:p w14:paraId="72F6A1CA" w14:textId="7D5FD1CB" w:rsidR="00EC29D4" w:rsidRPr="00753215" w:rsidRDefault="00753215" w:rsidP="00951F66">
            <w:r>
              <w:t xml:space="preserve">Ul. </w:t>
            </w:r>
            <w:r w:rsidR="00EC29D4" w:rsidRPr="00753215">
              <w:t xml:space="preserve">Barska 12 </w:t>
            </w:r>
          </w:p>
          <w:p w14:paraId="451938A9" w14:textId="77777777" w:rsidR="00EC29D4" w:rsidRDefault="00EC29D4" w:rsidP="00951F66">
            <w:pPr>
              <w:spacing w:after="80"/>
              <w:jc w:val="both"/>
            </w:pPr>
            <w:r w:rsidRPr="00753215">
              <w:t>30-307 Kraków</w:t>
            </w:r>
          </w:p>
          <w:p w14:paraId="420F3C23" w14:textId="775BBEC2" w:rsidR="00FB7E1D" w:rsidRDefault="00FB7E1D" w:rsidP="00951F66">
            <w:pPr>
              <w:spacing w:after="80"/>
              <w:jc w:val="both"/>
              <w:rPr>
                <w:b/>
                <w:bCs/>
              </w:rPr>
            </w:pPr>
            <w:r w:rsidRPr="00FB7E1D">
              <w:rPr>
                <w:b/>
                <w:bCs/>
              </w:rPr>
              <w:t>Partner</w:t>
            </w:r>
            <w:r>
              <w:rPr>
                <w:b/>
                <w:bCs/>
              </w:rPr>
              <w:t xml:space="preserve"> I: </w:t>
            </w:r>
            <w:proofErr w:type="spellStart"/>
            <w:r>
              <w:rPr>
                <w:b/>
                <w:bCs/>
              </w:rPr>
              <w:t>PreZero</w:t>
            </w:r>
            <w:proofErr w:type="spellEnd"/>
            <w:r>
              <w:rPr>
                <w:b/>
                <w:bCs/>
              </w:rPr>
              <w:t xml:space="preserve"> Małopolska Sp. z o.o.</w:t>
            </w:r>
          </w:p>
          <w:p w14:paraId="55DB9E12" w14:textId="479B0A10" w:rsidR="00FB7E1D" w:rsidRDefault="00FB7E1D" w:rsidP="00951F66">
            <w:pPr>
              <w:spacing w:after="80"/>
              <w:jc w:val="both"/>
            </w:pPr>
            <w:r>
              <w:t>Ul. Kosiarzy 5A</w:t>
            </w:r>
          </w:p>
          <w:p w14:paraId="5585F39A" w14:textId="4FA0ACB2" w:rsidR="00FB7E1D" w:rsidRDefault="00FB7E1D" w:rsidP="00951F66">
            <w:pPr>
              <w:spacing w:after="80"/>
              <w:jc w:val="both"/>
            </w:pPr>
            <w:r>
              <w:t>30-731 Kraków</w:t>
            </w:r>
          </w:p>
          <w:p w14:paraId="111760B9" w14:textId="6671226D" w:rsidR="00FB7E1D" w:rsidRDefault="00FB7E1D" w:rsidP="00951F66">
            <w:pPr>
              <w:spacing w:after="80"/>
              <w:jc w:val="both"/>
              <w:rPr>
                <w:b/>
                <w:bCs/>
              </w:rPr>
            </w:pPr>
            <w:r w:rsidRPr="00FB7E1D">
              <w:rPr>
                <w:b/>
                <w:bCs/>
              </w:rPr>
              <w:t>Partner</w:t>
            </w:r>
            <w:r>
              <w:rPr>
                <w:b/>
                <w:bCs/>
              </w:rPr>
              <w:t xml:space="preserve"> </w:t>
            </w:r>
            <w:r w:rsidRPr="00FB7E1D">
              <w:rPr>
                <w:b/>
                <w:bCs/>
              </w:rPr>
              <w:t>II:</w:t>
            </w:r>
            <w:r>
              <w:rPr>
                <w:b/>
                <w:bCs/>
              </w:rPr>
              <w:t xml:space="preserve"> Mieczysław Jakubowski Przedsiębiorstwo </w:t>
            </w:r>
          </w:p>
          <w:p w14:paraId="066A3CF8" w14:textId="35C2E6A7" w:rsidR="00FB7E1D" w:rsidRDefault="00FB7E1D" w:rsidP="00951F66">
            <w:pPr>
              <w:spacing w:after="8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Wielobranżowe „MIKI”</w:t>
            </w:r>
          </w:p>
          <w:p w14:paraId="4AA041F0" w14:textId="367AA668" w:rsidR="00FB7E1D" w:rsidRDefault="00FB7E1D" w:rsidP="00951F66">
            <w:pPr>
              <w:spacing w:after="80"/>
              <w:jc w:val="both"/>
            </w:pPr>
            <w:r w:rsidRPr="00FB7E1D">
              <w:t xml:space="preserve">Ul. </w:t>
            </w:r>
            <w:r>
              <w:t>Nad Drwiną 33</w:t>
            </w:r>
          </w:p>
          <w:p w14:paraId="7AA9BB17" w14:textId="0367F5D1" w:rsidR="00FB7E1D" w:rsidRPr="00753215" w:rsidRDefault="00FB7E1D" w:rsidP="00951F66">
            <w:pPr>
              <w:spacing w:after="80"/>
              <w:jc w:val="both"/>
            </w:pPr>
            <w:r>
              <w:t>30-841 Kraków</w:t>
            </w:r>
          </w:p>
        </w:tc>
        <w:tc>
          <w:tcPr>
            <w:tcW w:w="2976" w:type="dxa"/>
            <w:vAlign w:val="center"/>
          </w:tcPr>
          <w:p w14:paraId="5C7B532C" w14:textId="77777777" w:rsidR="00EC29D4" w:rsidRPr="00753215" w:rsidRDefault="00EC29D4" w:rsidP="00951F66">
            <w:pPr>
              <w:spacing w:before="80" w:after="80"/>
              <w:jc w:val="center"/>
            </w:pPr>
            <w:r w:rsidRPr="00753215">
              <w:t>54 245 217.50 zł</w:t>
            </w:r>
          </w:p>
        </w:tc>
      </w:tr>
    </w:tbl>
    <w:p w14:paraId="1D270316" w14:textId="77777777" w:rsidR="00753215" w:rsidRPr="00753215" w:rsidRDefault="00753215" w:rsidP="00A80738">
      <w:pPr>
        <w:spacing w:before="120" w:after="120"/>
        <w:jc w:val="both"/>
      </w:pPr>
    </w:p>
    <w:sectPr w:rsidR="00753215" w:rsidRPr="0075321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D47EC" w14:textId="77777777" w:rsidR="00042ED9" w:rsidRDefault="00042ED9">
      <w:r>
        <w:separator/>
      </w:r>
    </w:p>
  </w:endnote>
  <w:endnote w:type="continuationSeparator" w:id="0">
    <w:p w14:paraId="3C41BF9F" w14:textId="77777777" w:rsidR="00042ED9" w:rsidRDefault="000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C3AE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3D58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5DBD2" w14:textId="7CAE2DEB" w:rsidR="009F189D" w:rsidRPr="00753215" w:rsidRDefault="009F189D" w:rsidP="00753215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AFF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FBB3A4" w14:textId="77777777" w:rsidR="009F189D" w:rsidRDefault="009F189D">
    <w:pPr>
      <w:pStyle w:val="Stopka"/>
      <w:tabs>
        <w:tab w:val="clear" w:pos="4536"/>
      </w:tabs>
      <w:jc w:val="center"/>
    </w:pPr>
  </w:p>
  <w:p w14:paraId="60277C0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A2B3A" w14:textId="77777777" w:rsidR="00042ED9" w:rsidRDefault="00042ED9">
      <w:r>
        <w:separator/>
      </w:r>
    </w:p>
  </w:footnote>
  <w:footnote w:type="continuationSeparator" w:id="0">
    <w:p w14:paraId="6E61A397" w14:textId="77777777" w:rsidR="00042ED9" w:rsidRDefault="00042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FBCCE" w14:textId="77777777" w:rsidR="00EC29D4" w:rsidRDefault="00EC2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5F12B" w14:textId="77777777" w:rsidR="00EC29D4" w:rsidRDefault="00EC29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087B" w14:textId="77777777" w:rsidR="00EC29D4" w:rsidRDefault="00EC29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2ED9"/>
    <w:rsid w:val="00007727"/>
    <w:rsid w:val="00017720"/>
    <w:rsid w:val="00035488"/>
    <w:rsid w:val="00042ED9"/>
    <w:rsid w:val="000C1C6D"/>
    <w:rsid w:val="000D7F25"/>
    <w:rsid w:val="000E00E5"/>
    <w:rsid w:val="001146A4"/>
    <w:rsid w:val="00173B20"/>
    <w:rsid w:val="001C69FF"/>
    <w:rsid w:val="0023318D"/>
    <w:rsid w:val="00314FF6"/>
    <w:rsid w:val="00355C9D"/>
    <w:rsid w:val="003967AA"/>
    <w:rsid w:val="003B6B36"/>
    <w:rsid w:val="003D72FD"/>
    <w:rsid w:val="003F57CD"/>
    <w:rsid w:val="00423179"/>
    <w:rsid w:val="00490DC0"/>
    <w:rsid w:val="00493F8C"/>
    <w:rsid w:val="004C7E9B"/>
    <w:rsid w:val="00506870"/>
    <w:rsid w:val="00577BC6"/>
    <w:rsid w:val="00601802"/>
    <w:rsid w:val="0069085C"/>
    <w:rsid w:val="00753215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C29D4"/>
    <w:rsid w:val="00F44906"/>
    <w:rsid w:val="00F95C33"/>
    <w:rsid w:val="00FB7E1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F0455E"/>
  <w15:chartTrackingRefBased/>
  <w15:docId w15:val="{056D8A7D-60A8-4706-B22D-B2DA5094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2025-10-29T09:05:00Z</cp:lastPrinted>
  <dcterms:created xsi:type="dcterms:W3CDTF">2025-10-29T09:06:00Z</dcterms:created>
  <dcterms:modified xsi:type="dcterms:W3CDTF">2025-10-29T09:06:00Z</dcterms:modified>
</cp:coreProperties>
</file>