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F96F04" w:rsidRDefault="008D2AB8" w:rsidP="00F96F04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F96F04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96F04">
        <w:rPr>
          <w:rFonts w:ascii="Times New Roman" w:hAnsi="Times New Roman"/>
          <w:sz w:val="22"/>
          <w:szCs w:val="22"/>
        </w:rPr>
        <w:t>1</w:t>
      </w:r>
    </w:p>
    <w:p w:rsidR="008D2AB8" w:rsidRPr="00F96F04" w:rsidRDefault="008D2AB8" w:rsidP="00F96F04">
      <w:pPr>
        <w:tabs>
          <w:tab w:val="left" w:pos="694"/>
          <w:tab w:val="right" w:pos="9000"/>
        </w:tabs>
        <w:jc w:val="center"/>
        <w:rPr>
          <w:b/>
        </w:rPr>
      </w:pPr>
      <w:bookmarkStart w:id="0" w:name="_GoBack"/>
      <w:bookmarkEnd w:id="0"/>
      <w:r w:rsidRPr="00F96F04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76C89" w:rsidRPr="00A92272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NAZWA WYKONAWCY:…………………………………………………</w:t>
      </w:r>
    </w:p>
    <w:p w:rsidR="00776C89" w:rsidRPr="00A92272" w:rsidRDefault="00776C89" w:rsidP="00F96F04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</w:t>
      </w:r>
    </w:p>
    <w:p w:rsidR="00776C89" w:rsidRPr="00A92272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ADRES:……………………………………………………………………</w:t>
      </w:r>
    </w:p>
    <w:p w:rsidR="00776C89" w:rsidRPr="00A92272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WOJEWÓDZTWO …………………………….......................................................................................</w:t>
      </w:r>
    </w:p>
    <w:p w:rsidR="00776C89" w:rsidRPr="00A92272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  <w:lang w:val="de-DE"/>
        </w:rPr>
        <w:t>TEL. …</w:t>
      </w:r>
      <w:r w:rsidRPr="00A92272">
        <w:rPr>
          <w:sz w:val="22"/>
          <w:szCs w:val="22"/>
        </w:rPr>
        <w:t>………………………………………………………………………………………………….</w:t>
      </w:r>
    </w:p>
    <w:p w:rsidR="00776C89" w:rsidRPr="00A92272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  <w:lang w:val="de-DE"/>
        </w:rPr>
        <w:t xml:space="preserve">FAX </w:t>
      </w:r>
      <w:r w:rsidRPr="00A92272">
        <w:rPr>
          <w:sz w:val="22"/>
          <w:szCs w:val="22"/>
        </w:rPr>
        <w:t>……………………………………………………………………………………………………..</w:t>
      </w:r>
    </w:p>
    <w:p w:rsidR="00776C89" w:rsidRPr="00A92272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  <w:lang w:val="de-DE"/>
        </w:rPr>
      </w:pPr>
      <w:r w:rsidRPr="00A92272">
        <w:rPr>
          <w:sz w:val="22"/>
          <w:szCs w:val="22"/>
          <w:lang w:val="de-DE"/>
        </w:rPr>
        <w:t>E-MAIL…………………………………..……………………………………………………………</w:t>
      </w:r>
    </w:p>
    <w:p w:rsidR="00776C89" w:rsidRPr="00A92272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  <w:lang w:val="de-DE"/>
        </w:rPr>
        <w:t xml:space="preserve">NIP…………………………………………………………………………………….. </w:t>
      </w:r>
      <w:r w:rsidRPr="00A92272">
        <w:rPr>
          <w:sz w:val="22"/>
          <w:szCs w:val="22"/>
        </w:rPr>
        <w:t>REGON:………………………………………………..................................................</w:t>
      </w:r>
    </w:p>
    <w:p w:rsidR="00776C89" w:rsidRPr="00A92272" w:rsidRDefault="00776C89" w:rsidP="00F96F04">
      <w:pPr>
        <w:tabs>
          <w:tab w:val="right" w:pos="9000"/>
        </w:tabs>
        <w:rPr>
          <w:sz w:val="22"/>
          <w:szCs w:val="22"/>
        </w:rPr>
      </w:pPr>
      <w:r w:rsidRPr="00A92272">
        <w:rPr>
          <w:sz w:val="22"/>
          <w:szCs w:val="22"/>
        </w:rPr>
        <w:t>BANK/ NR KONTA …………………………………………………………………………</w:t>
      </w:r>
    </w:p>
    <w:p w:rsidR="008D2AB8" w:rsidRPr="00A92272" w:rsidRDefault="008D2AB8" w:rsidP="00F96F04">
      <w:pPr>
        <w:tabs>
          <w:tab w:val="right" w:pos="9000"/>
        </w:tabs>
        <w:rPr>
          <w:sz w:val="22"/>
          <w:szCs w:val="22"/>
        </w:rPr>
      </w:pPr>
      <w:r w:rsidRPr="00A92272">
        <w:rPr>
          <w:sz w:val="22"/>
          <w:szCs w:val="22"/>
        </w:rPr>
        <w:t>Do: Nazwa i siedziba Zamawiającego:</w:t>
      </w:r>
    </w:p>
    <w:p w:rsidR="007E6E5D" w:rsidRPr="00A92272" w:rsidRDefault="007E6E5D" w:rsidP="00F96F04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>Akademia Górniczo - Hutnicza</w:t>
      </w:r>
    </w:p>
    <w:p w:rsidR="007E6E5D" w:rsidRPr="00A92272" w:rsidRDefault="007E6E5D" w:rsidP="00F96F04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>im. Stanisława Staszica w Krakowie</w:t>
      </w:r>
    </w:p>
    <w:p w:rsidR="008D2AB8" w:rsidRPr="00A92272" w:rsidRDefault="007E6E5D" w:rsidP="00F96F04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>Dział Zamówień Publicznych</w:t>
      </w:r>
      <w:r w:rsidR="008D2AB8" w:rsidRPr="00A92272">
        <w:rPr>
          <w:b/>
          <w:sz w:val="22"/>
          <w:szCs w:val="22"/>
        </w:rPr>
        <w:t xml:space="preserve">  </w:t>
      </w:r>
    </w:p>
    <w:p w:rsidR="008D2AB8" w:rsidRPr="00A92272" w:rsidRDefault="007E6E5D" w:rsidP="00F96F04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>Al. Mickiewicza</w:t>
      </w:r>
      <w:r w:rsidR="008D2AB8" w:rsidRPr="00A92272">
        <w:rPr>
          <w:b/>
          <w:sz w:val="22"/>
          <w:szCs w:val="22"/>
        </w:rPr>
        <w:t xml:space="preserve"> </w:t>
      </w:r>
      <w:r w:rsidRPr="00A92272">
        <w:rPr>
          <w:b/>
          <w:sz w:val="22"/>
          <w:szCs w:val="22"/>
        </w:rPr>
        <w:t>30</w:t>
      </w:r>
      <w:r w:rsidR="008D2AB8" w:rsidRPr="00A92272">
        <w:rPr>
          <w:b/>
          <w:sz w:val="22"/>
          <w:szCs w:val="22"/>
        </w:rPr>
        <w:t xml:space="preserve"> </w:t>
      </w:r>
    </w:p>
    <w:p w:rsidR="008D2AB8" w:rsidRPr="00A92272" w:rsidRDefault="007E6E5D" w:rsidP="00F96F04">
      <w:pPr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>30-059</w:t>
      </w:r>
      <w:r w:rsidR="008D2AB8" w:rsidRPr="00A92272">
        <w:rPr>
          <w:b/>
          <w:sz w:val="22"/>
          <w:szCs w:val="22"/>
        </w:rPr>
        <w:t xml:space="preserve"> </w:t>
      </w:r>
      <w:r w:rsidRPr="00A92272">
        <w:rPr>
          <w:b/>
          <w:sz w:val="22"/>
          <w:szCs w:val="22"/>
        </w:rPr>
        <w:t>Kraków</w:t>
      </w:r>
      <w:r w:rsidR="008D2AB8" w:rsidRPr="00A92272">
        <w:rPr>
          <w:b/>
          <w:sz w:val="22"/>
          <w:szCs w:val="22"/>
        </w:rPr>
        <w:t xml:space="preserve">,  </w:t>
      </w:r>
    </w:p>
    <w:p w:rsidR="008D2AB8" w:rsidRPr="00A9227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92272">
        <w:rPr>
          <w:sz w:val="22"/>
          <w:szCs w:val="22"/>
        </w:rPr>
        <w:t xml:space="preserve">Przystępując do postępowania o udzielenie zamówienia publicznego, którego przedmiotem jest </w:t>
      </w:r>
      <w:r w:rsidR="00F16660" w:rsidRPr="00A92272">
        <w:rPr>
          <w:b/>
          <w:sz w:val="22"/>
          <w:szCs w:val="22"/>
        </w:rPr>
        <w:t xml:space="preserve">dostawa drobnych urządzeń laboratoryjnych dla </w:t>
      </w:r>
      <w:proofErr w:type="spellStart"/>
      <w:r w:rsidR="00F16660" w:rsidRPr="00A92272">
        <w:rPr>
          <w:b/>
          <w:sz w:val="22"/>
          <w:szCs w:val="22"/>
        </w:rPr>
        <w:t>WIMiC</w:t>
      </w:r>
      <w:proofErr w:type="spellEnd"/>
      <w:r w:rsidR="00F16660" w:rsidRPr="00A92272">
        <w:rPr>
          <w:b/>
          <w:sz w:val="22"/>
          <w:szCs w:val="22"/>
        </w:rPr>
        <w:t xml:space="preserve"> - KC-DE-zp.272-644/25</w:t>
      </w:r>
      <w:r w:rsidRPr="00A92272">
        <w:rPr>
          <w:b/>
          <w:sz w:val="22"/>
          <w:szCs w:val="22"/>
        </w:rPr>
        <w:t xml:space="preserve">, </w:t>
      </w:r>
      <w:r w:rsidRPr="00A92272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35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01"/>
        <w:gridCol w:w="2126"/>
        <w:gridCol w:w="709"/>
        <w:gridCol w:w="1417"/>
        <w:gridCol w:w="709"/>
        <w:gridCol w:w="2126"/>
      </w:tblGrid>
      <w:tr w:rsidR="00F16660" w:rsidRPr="00F96F04" w:rsidTr="00F1666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6660" w:rsidRPr="00F96F04" w:rsidRDefault="00F16660" w:rsidP="00F96F04">
            <w:pPr>
              <w:jc w:val="center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Nazwa urządzenia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 xml:space="preserve"> i </w:t>
            </w:r>
          </w:p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Ilość</w:t>
            </w:r>
          </w:p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Wartość netto</w:t>
            </w:r>
          </w:p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6660" w:rsidRPr="00F96F04" w:rsidRDefault="00F16660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VAT</w:t>
            </w:r>
          </w:p>
          <w:p w:rsidR="00F16660" w:rsidRPr="00F96F04" w:rsidRDefault="00F16660" w:rsidP="004F50CD">
            <w:pPr>
              <w:jc w:val="center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[%]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6660" w:rsidRPr="00F96F04" w:rsidRDefault="00F16660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F16660" w:rsidRPr="00F96F04" w:rsidRDefault="00F16660" w:rsidP="004F50CD">
            <w:pPr>
              <w:jc w:val="center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[PLN]</w:t>
            </w:r>
          </w:p>
          <w:p w:rsidR="00F16660" w:rsidRPr="00F96F04" w:rsidRDefault="00F16660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 xml:space="preserve"> (z doliczonym </w:t>
            </w:r>
            <w:r w:rsidRPr="00F96F04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F16660" w:rsidRPr="00F96F04" w:rsidTr="00F1666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6660" w:rsidRPr="00F96F04" w:rsidRDefault="00F16660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6660" w:rsidRPr="00F96F04" w:rsidRDefault="00F16660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16660" w:rsidRPr="00F96F04" w:rsidTr="00F1666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suppressAutoHyphens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Myjka ultradźwiękowa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Producent:</w:t>
            </w:r>
          </w:p>
          <w:p w:rsidR="00F16660" w:rsidRPr="00F96F04" w:rsidRDefault="00F16660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………………………</w:t>
            </w:r>
          </w:p>
          <w:p w:rsidR="00F16660" w:rsidRPr="00F96F04" w:rsidRDefault="00F16660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Model: ……………………..</w:t>
            </w:r>
          </w:p>
          <w:p w:rsidR="00F16660" w:rsidRPr="00F96F04" w:rsidRDefault="00F16660" w:rsidP="00F16660">
            <w:pPr>
              <w:suppressAutoHyphens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Pr="00F96F04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96F0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6660" w:rsidRPr="00F96F04" w:rsidRDefault="00F16660" w:rsidP="004F50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16660" w:rsidRPr="00F96F04" w:rsidRDefault="00F16660" w:rsidP="004F50CD">
            <w:pPr>
              <w:ind w:right="425"/>
              <w:rPr>
                <w:sz w:val="22"/>
                <w:szCs w:val="22"/>
              </w:rPr>
            </w:pPr>
          </w:p>
        </w:tc>
      </w:tr>
      <w:tr w:rsidR="00F16660" w:rsidRPr="00370C79" w:rsidTr="00F1666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96F04">
            <w:pPr>
              <w:suppressAutoHyphens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Mieszadło mechaniczne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  <w:proofErr w:type="spellStart"/>
            <w:r w:rsidRPr="00F96F04">
              <w:rPr>
                <w:b/>
                <w:sz w:val="22"/>
                <w:szCs w:val="22"/>
                <w:lang w:val="en-US" w:eastAsia="zh-CN"/>
              </w:rPr>
              <w:t>Producent</w:t>
            </w:r>
            <w:proofErr w:type="spellEnd"/>
            <w:r w:rsidRPr="00F96F04">
              <w:rPr>
                <w:b/>
                <w:sz w:val="22"/>
                <w:szCs w:val="22"/>
                <w:lang w:val="en-US" w:eastAsia="zh-CN"/>
              </w:rPr>
              <w:t>:</w:t>
            </w:r>
          </w:p>
          <w:p w:rsidR="00F16660" w:rsidRDefault="00F16660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  <w:r w:rsidRPr="00F96F04">
              <w:rPr>
                <w:b/>
                <w:sz w:val="22"/>
                <w:szCs w:val="22"/>
                <w:lang w:val="en-US" w:eastAsia="zh-CN"/>
              </w:rPr>
              <w:t>……………………</w:t>
            </w:r>
          </w:p>
          <w:p w:rsidR="00F16660" w:rsidRPr="00F96F04" w:rsidRDefault="00F16660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  <w:r w:rsidRPr="00F96F04">
              <w:rPr>
                <w:b/>
                <w:sz w:val="22"/>
                <w:szCs w:val="22"/>
                <w:lang w:val="en-US" w:eastAsia="zh-CN"/>
              </w:rPr>
              <w:t>Model: …</w:t>
            </w:r>
            <w:r>
              <w:rPr>
                <w:b/>
                <w:sz w:val="22"/>
                <w:szCs w:val="22"/>
                <w:lang w:val="en-US" w:eastAsia="zh-CN"/>
              </w:rPr>
              <w:t>….</w:t>
            </w:r>
            <w:r w:rsidRPr="00F96F04">
              <w:rPr>
                <w:b/>
                <w:sz w:val="22"/>
                <w:szCs w:val="22"/>
                <w:lang w:val="en-US" w:eastAsia="zh-CN"/>
              </w:rPr>
              <w:t>……………..</w:t>
            </w:r>
          </w:p>
          <w:p w:rsidR="00F16660" w:rsidRPr="00F96F04" w:rsidRDefault="00F16660" w:rsidP="00F16660">
            <w:pPr>
              <w:suppressAutoHyphens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60" w:rsidRPr="00F96F04" w:rsidRDefault="00F16660" w:rsidP="00F96F04">
            <w:pPr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96F0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6660" w:rsidRPr="00F96F04" w:rsidRDefault="00F16660" w:rsidP="004F50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16660" w:rsidRPr="00F96F04" w:rsidRDefault="00F16660" w:rsidP="004F50CD">
            <w:pPr>
              <w:ind w:right="425"/>
              <w:rPr>
                <w:sz w:val="22"/>
                <w:szCs w:val="22"/>
              </w:rPr>
            </w:pPr>
          </w:p>
        </w:tc>
      </w:tr>
      <w:tr w:rsidR="00F16660" w:rsidRPr="00370C79" w:rsidTr="00F1666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96F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96F04">
            <w:pPr>
              <w:suppressAutoHyphens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Eksykator szafkowy wraz z wyposażeniem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16660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Producent:</w:t>
            </w:r>
          </w:p>
          <w:p w:rsidR="00F16660" w:rsidRPr="00F96F04" w:rsidRDefault="00F16660" w:rsidP="00F16660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………………………</w:t>
            </w:r>
          </w:p>
          <w:p w:rsidR="00F16660" w:rsidRPr="00F96F04" w:rsidRDefault="00F16660" w:rsidP="00F16660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Model: ……………………..</w:t>
            </w:r>
          </w:p>
          <w:p w:rsidR="00F16660" w:rsidRPr="00F96F04" w:rsidRDefault="00F16660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96F0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 </w:t>
            </w:r>
            <w:proofErr w:type="spellStart"/>
            <w:r>
              <w:rPr>
                <w:b/>
                <w:bCs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96F04" w:rsidRDefault="00F16660" w:rsidP="00F96F0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6660" w:rsidRPr="00F96F04" w:rsidRDefault="00F16660" w:rsidP="004F50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16660" w:rsidRPr="00F96F04" w:rsidRDefault="00F16660" w:rsidP="004F50CD">
            <w:pPr>
              <w:ind w:right="425"/>
              <w:rPr>
                <w:sz w:val="22"/>
                <w:szCs w:val="22"/>
              </w:rPr>
            </w:pPr>
          </w:p>
        </w:tc>
      </w:tr>
      <w:tr w:rsidR="00F16660" w:rsidRPr="00370C79" w:rsidTr="00F16660">
        <w:trPr>
          <w:trHeight w:val="43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F16660" w:rsidRDefault="00F16660" w:rsidP="00F96F0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F16660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Default="00F16660" w:rsidP="00F96F0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F16660">
              <w:rPr>
                <w:rFonts w:ascii="Verdana" w:hAnsi="Verdana"/>
                <w:b/>
                <w:sz w:val="18"/>
                <w:szCs w:val="18"/>
              </w:rPr>
              <w:t>RAZEM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: </w:t>
            </w:r>
          </w:p>
          <w:p w:rsidR="00F16660" w:rsidRDefault="00F16660" w:rsidP="00F96F0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Słownie złotych:…………………………………….</w:t>
            </w:r>
          </w:p>
          <w:p w:rsidR="00F16660" w:rsidRPr="00F16660" w:rsidRDefault="00F16660" w:rsidP="00F96F0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0" w:rsidRPr="00370C79" w:rsidRDefault="00F16660" w:rsidP="00F96F0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6660" w:rsidRPr="00370C79" w:rsidRDefault="00F16660" w:rsidP="004F50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16660" w:rsidRPr="00370C79" w:rsidRDefault="00F16660" w:rsidP="004F50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16660" w:rsidRDefault="00F16660" w:rsidP="00776C89">
      <w:pPr>
        <w:pStyle w:val="Tekstpodstawowy"/>
        <w:rPr>
          <w:rFonts w:ascii="Verdana" w:hAnsi="Verdana"/>
          <w:sz w:val="18"/>
          <w:szCs w:val="18"/>
        </w:rPr>
      </w:pPr>
    </w:p>
    <w:p w:rsidR="00776C89" w:rsidRPr="00A92272" w:rsidRDefault="00776C89" w:rsidP="00776C89">
      <w:pPr>
        <w:pStyle w:val="Tekstpodstawowy"/>
        <w:rPr>
          <w:bCs/>
          <w:sz w:val="22"/>
          <w:szCs w:val="22"/>
        </w:rPr>
      </w:pPr>
      <w:r w:rsidRPr="00A92272">
        <w:rPr>
          <w:sz w:val="22"/>
          <w:szCs w:val="22"/>
        </w:rPr>
        <w:t xml:space="preserve">Termin realizacji umowy: …………. dni od daty </w:t>
      </w:r>
      <w:r w:rsidR="00F16660" w:rsidRPr="00A92272">
        <w:rPr>
          <w:sz w:val="22"/>
          <w:szCs w:val="22"/>
        </w:rPr>
        <w:t>podpisania umowy</w:t>
      </w:r>
      <w:r w:rsidRPr="00A92272">
        <w:rPr>
          <w:sz w:val="22"/>
          <w:szCs w:val="22"/>
        </w:rPr>
        <w:t xml:space="preserve">* </w:t>
      </w:r>
      <w:r w:rsidRPr="00A92272">
        <w:rPr>
          <w:bCs/>
          <w:sz w:val="22"/>
          <w:szCs w:val="22"/>
          <w:highlight w:val="yellow"/>
        </w:rPr>
        <w:t>(kryterium oceny ofert)</w:t>
      </w:r>
    </w:p>
    <w:p w:rsidR="00776C89" w:rsidRPr="00A92272" w:rsidRDefault="00776C89" w:rsidP="00776C89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A92272">
        <w:rPr>
          <w:b/>
          <w:bCs/>
          <w:sz w:val="22"/>
          <w:szCs w:val="22"/>
        </w:rPr>
        <w:t>*</w:t>
      </w:r>
      <w:r w:rsidRPr="00A92272">
        <w:rPr>
          <w:sz w:val="22"/>
          <w:szCs w:val="22"/>
        </w:rPr>
        <w:t>Jeżeli Wykonawca nie wskaże terminu realizacji, Zamawiający przyjmie maksymalny okres terminu realizacji.</w:t>
      </w:r>
    </w:p>
    <w:p w:rsidR="00776C89" w:rsidRPr="00A92272" w:rsidRDefault="00776C89" w:rsidP="00776C89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A92272">
        <w:rPr>
          <w:b/>
          <w:sz w:val="22"/>
          <w:szCs w:val="22"/>
        </w:rPr>
        <w:t>Okres udzielonej gwarancji wynosi:</w:t>
      </w:r>
      <w:r w:rsidRPr="00A92272">
        <w:rPr>
          <w:sz w:val="22"/>
          <w:szCs w:val="22"/>
        </w:rPr>
        <w:t xml:space="preserve"> </w:t>
      </w:r>
      <w:r w:rsidR="00B67310" w:rsidRPr="00A92272">
        <w:rPr>
          <w:b/>
          <w:sz w:val="22"/>
          <w:szCs w:val="22"/>
        </w:rPr>
        <w:t xml:space="preserve">12 </w:t>
      </w:r>
      <w:r w:rsidR="00F16660" w:rsidRPr="00A92272">
        <w:rPr>
          <w:b/>
          <w:sz w:val="22"/>
          <w:szCs w:val="22"/>
        </w:rPr>
        <w:t>miesięcy</w:t>
      </w:r>
    </w:p>
    <w:p w:rsidR="00776C89" w:rsidRPr="00A92272" w:rsidRDefault="00776C89" w:rsidP="00776C8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9227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A92272">
        <w:rPr>
          <w:b/>
          <w:sz w:val="22"/>
          <w:szCs w:val="22"/>
        </w:rPr>
        <w:t xml:space="preserve"> TAK/NIE</w:t>
      </w:r>
    </w:p>
    <w:p w:rsidR="00776C89" w:rsidRPr="00A92272" w:rsidRDefault="00776C89" w:rsidP="00776C89">
      <w:pPr>
        <w:ind w:right="-47"/>
        <w:jc w:val="both"/>
        <w:rPr>
          <w:bCs/>
          <w:sz w:val="22"/>
          <w:szCs w:val="22"/>
        </w:rPr>
      </w:pPr>
      <w:r w:rsidRPr="00A92272">
        <w:rPr>
          <w:b/>
          <w:sz w:val="22"/>
          <w:szCs w:val="22"/>
        </w:rPr>
        <w:t xml:space="preserve">Termin płatności: </w:t>
      </w:r>
      <w:r w:rsidRPr="00A9227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76C89" w:rsidRPr="00A92272" w:rsidRDefault="00776C89" w:rsidP="00776C89">
      <w:pPr>
        <w:ind w:right="-47"/>
        <w:jc w:val="both"/>
        <w:rPr>
          <w:bCs/>
          <w:sz w:val="22"/>
          <w:szCs w:val="22"/>
        </w:rPr>
      </w:pPr>
    </w:p>
    <w:p w:rsidR="00776C89" w:rsidRPr="00A92272" w:rsidRDefault="00776C89" w:rsidP="00776C89">
      <w:pPr>
        <w:rPr>
          <w:bCs/>
          <w:sz w:val="22"/>
          <w:szCs w:val="22"/>
        </w:rPr>
      </w:pPr>
      <w:r w:rsidRPr="00A92272">
        <w:rPr>
          <w:b/>
          <w:sz w:val="22"/>
          <w:szCs w:val="22"/>
        </w:rPr>
        <w:t>ZOBOWIĄZUJEMY SIĘ</w:t>
      </w:r>
      <w:r w:rsidRPr="00A92272">
        <w:rPr>
          <w:bCs/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776C89" w:rsidRPr="00A92272" w:rsidRDefault="00776C89" w:rsidP="00776C89">
      <w:pPr>
        <w:rPr>
          <w:b/>
          <w:sz w:val="22"/>
          <w:szCs w:val="22"/>
          <w:u w:val="single"/>
        </w:rPr>
      </w:pPr>
      <w:r w:rsidRPr="00A92272">
        <w:rPr>
          <w:b/>
          <w:sz w:val="22"/>
          <w:szCs w:val="22"/>
          <w:u w:val="single"/>
        </w:rPr>
        <w:t>Jednocześnie oświadczamy, że:</w:t>
      </w:r>
    </w:p>
    <w:p w:rsidR="00776C89" w:rsidRPr="00A92272" w:rsidRDefault="00776C89" w:rsidP="00776C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227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776C89" w:rsidRPr="00A92272" w:rsidRDefault="00776C89" w:rsidP="00776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227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92272">
        <w:rPr>
          <w:color w:val="000000"/>
          <w:sz w:val="22"/>
          <w:szCs w:val="22"/>
        </w:rPr>
        <w:t xml:space="preserve"> i nie wnosimy do nich żadnych zastrzeżeń.</w:t>
      </w:r>
    </w:p>
    <w:p w:rsidR="00776C89" w:rsidRPr="00A92272" w:rsidRDefault="00776C89" w:rsidP="00776C89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76C89" w:rsidRPr="00A92272" w:rsidRDefault="00776C89" w:rsidP="00776C89">
      <w:pPr>
        <w:ind w:left="360"/>
        <w:jc w:val="both"/>
        <w:rPr>
          <w:i/>
          <w:sz w:val="22"/>
          <w:szCs w:val="22"/>
        </w:rPr>
      </w:pPr>
      <w:r w:rsidRPr="00A9227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76C89" w:rsidRPr="00A92272" w:rsidRDefault="00776C89" w:rsidP="00776C89">
      <w:pPr>
        <w:ind w:left="360"/>
        <w:jc w:val="both"/>
        <w:rPr>
          <w:i/>
          <w:sz w:val="22"/>
          <w:szCs w:val="22"/>
        </w:rPr>
      </w:pPr>
      <w:r w:rsidRPr="00A9227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76C89" w:rsidRPr="00A92272" w:rsidRDefault="00776C89" w:rsidP="00776C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6C89" w:rsidRPr="00A92272" w:rsidTr="004F50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 xml:space="preserve">Opis części zamówienia, którą wykonawca </w:t>
            </w:r>
          </w:p>
          <w:p w:rsidR="00776C89" w:rsidRPr="00A92272" w:rsidRDefault="00776C89" w:rsidP="004F50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>Nazwa podwykonawcy</w:t>
            </w:r>
            <w:r w:rsidRPr="00A92272">
              <w:rPr>
                <w:sz w:val="22"/>
                <w:szCs w:val="22"/>
              </w:rPr>
              <w:br/>
              <w:t>(o ile jest znana)</w:t>
            </w:r>
          </w:p>
        </w:tc>
      </w:tr>
      <w:tr w:rsidR="00776C89" w:rsidRPr="00A92272" w:rsidTr="004F50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76C89" w:rsidRPr="00A92272" w:rsidTr="004F50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A92272" w:rsidRDefault="00776C89" w:rsidP="004F50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76C89" w:rsidRPr="00A92272" w:rsidRDefault="00776C89" w:rsidP="00776C89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Upoważnionymi do reprezentowania naszej firmy są następujące osoby:</w:t>
      </w:r>
    </w:p>
    <w:p w:rsidR="00776C89" w:rsidRPr="00A92272" w:rsidRDefault="00776C89" w:rsidP="00776C89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2272">
        <w:rPr>
          <w:b/>
          <w:bCs/>
          <w:kern w:val="32"/>
          <w:sz w:val="22"/>
          <w:szCs w:val="22"/>
        </w:rPr>
        <w:tab/>
        <w:t>Imię i Nazwisko</w:t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</w:p>
    <w:p w:rsidR="00776C89" w:rsidRPr="00A92272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227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2272">
        <w:rPr>
          <w:sz w:val="22"/>
          <w:szCs w:val="22"/>
        </w:rPr>
        <w:tab/>
      </w:r>
      <w:r w:rsidRPr="00A92272">
        <w:rPr>
          <w:sz w:val="22"/>
          <w:szCs w:val="22"/>
        </w:rPr>
        <w:tab/>
      </w:r>
    </w:p>
    <w:p w:rsidR="00776C89" w:rsidRPr="00A92272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776C89" w:rsidRPr="00A92272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227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2272">
        <w:rPr>
          <w:sz w:val="22"/>
          <w:szCs w:val="22"/>
        </w:rPr>
        <w:tab/>
      </w:r>
      <w:r w:rsidRPr="00A92272">
        <w:rPr>
          <w:sz w:val="22"/>
          <w:szCs w:val="22"/>
        </w:rPr>
        <w:tab/>
        <w:t xml:space="preserve"> </w:t>
      </w:r>
    </w:p>
    <w:p w:rsidR="00776C89" w:rsidRPr="00A92272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776C89" w:rsidRPr="00A92272" w:rsidRDefault="00776C89" w:rsidP="00776C89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upoważnienie dla powyżej wskazanych osób wynika z następującego (</w:t>
      </w:r>
      <w:proofErr w:type="spellStart"/>
      <w:r w:rsidRPr="00A92272">
        <w:rPr>
          <w:sz w:val="22"/>
          <w:szCs w:val="22"/>
        </w:rPr>
        <w:t>ych</w:t>
      </w:r>
      <w:proofErr w:type="spellEnd"/>
      <w:r w:rsidRPr="00A92272">
        <w:rPr>
          <w:sz w:val="22"/>
          <w:szCs w:val="22"/>
        </w:rPr>
        <w:t>) dokumentu(ów)</w:t>
      </w:r>
    </w:p>
    <w:p w:rsidR="00776C89" w:rsidRPr="00A92272" w:rsidRDefault="00776C89" w:rsidP="00776C89">
      <w:p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76C89" w:rsidRPr="00A92272" w:rsidRDefault="00776C89" w:rsidP="00776C89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załącznikami do niniejszej oferty są:</w:t>
      </w:r>
    </w:p>
    <w:p w:rsidR="00776C89" w:rsidRPr="00A92272" w:rsidRDefault="00776C89" w:rsidP="00776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………………………………………………………………………………………….</w:t>
      </w:r>
    </w:p>
    <w:p w:rsidR="00776C89" w:rsidRPr="00A92272" w:rsidRDefault="00776C89" w:rsidP="00776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……………………………………………..……………………………………………</w:t>
      </w:r>
    </w:p>
    <w:p w:rsidR="00776C89" w:rsidRPr="00A92272" w:rsidRDefault="00776C89" w:rsidP="00776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................................................................................</w:t>
      </w:r>
    </w:p>
    <w:p w:rsidR="00776C89" w:rsidRPr="00A92272" w:rsidRDefault="00776C89" w:rsidP="00776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776C89" w:rsidRPr="00A92272" w:rsidRDefault="00776C89" w:rsidP="00776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……………………………………………..……………………………………………</w:t>
      </w:r>
    </w:p>
    <w:p w:rsidR="00776C89" w:rsidRPr="00A92272" w:rsidRDefault="00776C89" w:rsidP="00776C89">
      <w:pPr>
        <w:jc w:val="both"/>
        <w:rPr>
          <w:sz w:val="22"/>
          <w:szCs w:val="22"/>
        </w:rPr>
      </w:pPr>
    </w:p>
    <w:p w:rsidR="00776C89" w:rsidRPr="00A92272" w:rsidRDefault="00776C89" w:rsidP="00776C89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:rsidR="00776C89" w:rsidRPr="00A92272" w:rsidRDefault="00776C89" w:rsidP="00776C89">
      <w:pPr>
        <w:tabs>
          <w:tab w:val="left" w:pos="0"/>
        </w:tabs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A92272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:rsidR="00776C89" w:rsidRPr="00A92272" w:rsidRDefault="00776C89" w:rsidP="00776C89">
      <w:pPr>
        <w:tabs>
          <w:tab w:val="left" w:pos="0"/>
        </w:tabs>
        <w:ind w:left="426" w:right="1"/>
        <w:contextualSpacing/>
        <w:jc w:val="center"/>
        <w:rPr>
          <w:sz w:val="22"/>
          <w:szCs w:val="22"/>
          <w:highlight w:val="yellow"/>
        </w:rPr>
      </w:pPr>
      <w:r w:rsidRPr="00A92272">
        <w:rPr>
          <w:bCs/>
          <w:i/>
          <w:iCs/>
          <w:color w:val="FF0000"/>
          <w:sz w:val="22"/>
          <w:szCs w:val="22"/>
        </w:rPr>
        <w:t>podpisem elektronicznym lub podpisem zaufanym lub elektronicznym podpisem osobistym.</w:t>
      </w:r>
    </w:p>
    <w:p w:rsidR="00776C89" w:rsidRPr="00370C79" w:rsidRDefault="00776C89" w:rsidP="00776C89">
      <w:pPr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jc w:val="right"/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639" w:rsidRDefault="00824639">
      <w:r>
        <w:separator/>
      </w:r>
    </w:p>
  </w:endnote>
  <w:endnote w:type="continuationSeparator" w:id="0">
    <w:p w:rsidR="00824639" w:rsidRDefault="0082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639" w:rsidRDefault="00824639">
      <w:r>
        <w:separator/>
      </w:r>
    </w:p>
  </w:footnote>
  <w:footnote w:type="continuationSeparator" w:id="0">
    <w:p w:rsidR="00824639" w:rsidRDefault="0082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4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193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C89"/>
    <w:rsid w:val="007A4321"/>
    <w:rsid w:val="007E6E5D"/>
    <w:rsid w:val="00824639"/>
    <w:rsid w:val="00833933"/>
    <w:rsid w:val="00853083"/>
    <w:rsid w:val="008B2F0C"/>
    <w:rsid w:val="008B4928"/>
    <w:rsid w:val="008D2AB8"/>
    <w:rsid w:val="008F1C66"/>
    <w:rsid w:val="0096064F"/>
    <w:rsid w:val="00970FE4"/>
    <w:rsid w:val="00A0022B"/>
    <w:rsid w:val="00A346FE"/>
    <w:rsid w:val="00A47B4D"/>
    <w:rsid w:val="00A83018"/>
    <w:rsid w:val="00A92272"/>
    <w:rsid w:val="00B6731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6660"/>
    <w:rsid w:val="00F51688"/>
    <w:rsid w:val="00F53146"/>
    <w:rsid w:val="00F91018"/>
    <w:rsid w:val="00F96F04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C03DE"/>
  <w15:chartTrackingRefBased/>
  <w15:docId w15:val="{E8DB0F2A-B6F3-4A82-83FA-86BF4C0CB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60E69-41B0-4AE2-B43D-F8755C6C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605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2025-10-27T12:00:00Z</dcterms:created>
  <dcterms:modified xsi:type="dcterms:W3CDTF">2025-10-28T13:24:00Z</dcterms:modified>
</cp:coreProperties>
</file>