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86299" w14:textId="77777777" w:rsidR="0009525D" w:rsidRPr="00254284" w:rsidRDefault="0009525D" w:rsidP="0009525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254284">
        <w:rPr>
          <w:b/>
          <w:sz w:val="24"/>
          <w:szCs w:val="24"/>
          <w:lang w:val="pl-PL"/>
        </w:rPr>
        <w:t>Załącznik nr 3</w:t>
      </w:r>
    </w:p>
    <w:p w14:paraId="417B41E0" w14:textId="77777777" w:rsidR="0009525D" w:rsidRPr="00254284" w:rsidRDefault="0009525D" w:rsidP="0009525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309B145B" w14:textId="77777777" w:rsidR="0009525D" w:rsidRPr="00254284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254284">
        <w:rPr>
          <w:b/>
          <w:sz w:val="24"/>
          <w:szCs w:val="24"/>
          <w:lang w:val="pl-PL"/>
        </w:rPr>
        <w:t>WZÓR UMOWY</w:t>
      </w:r>
    </w:p>
    <w:p w14:paraId="4868A2B4" w14:textId="7FB3ABAE" w:rsidR="0009525D" w:rsidRPr="00254284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254284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71369D58" w14:textId="77777777" w:rsidR="0009525D" w:rsidRPr="00254284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2B5C6E87" w14:textId="0C2EFBD2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Zawarta w Krakowie w wyniku przeprowadzonego postępowania o zamówienie publiczne </w:t>
      </w:r>
      <w:r w:rsidR="00C2503D" w:rsidRPr="00254284">
        <w:rPr>
          <w:rFonts w:ascii="Times New Roman" w:hAnsi="Times New Roman"/>
          <w:szCs w:val="24"/>
        </w:rPr>
        <w:br/>
      </w:r>
      <w:r w:rsidRPr="00254284">
        <w:rPr>
          <w:rFonts w:ascii="Times New Roman" w:hAnsi="Times New Roman"/>
          <w:szCs w:val="24"/>
        </w:rPr>
        <w:t xml:space="preserve">w trybie </w:t>
      </w:r>
      <w:r w:rsidR="0055484A" w:rsidRPr="00254284">
        <w:rPr>
          <w:rFonts w:ascii="Times New Roman" w:hAnsi="Times New Roman"/>
          <w:szCs w:val="24"/>
        </w:rPr>
        <w:t>podstawowym</w:t>
      </w:r>
      <w:r w:rsidR="008647BC" w:rsidRPr="00254284">
        <w:rPr>
          <w:rFonts w:ascii="Times New Roman" w:hAnsi="Times New Roman"/>
          <w:szCs w:val="24"/>
        </w:rPr>
        <w:t xml:space="preserve"> </w:t>
      </w:r>
      <w:r w:rsidRPr="00254284">
        <w:rPr>
          <w:rFonts w:ascii="Times New Roman" w:hAnsi="Times New Roman"/>
          <w:szCs w:val="24"/>
        </w:rPr>
        <w:t>pomiędzy</w:t>
      </w:r>
      <w:r w:rsidR="008647BC" w:rsidRPr="00254284">
        <w:rPr>
          <w:rFonts w:ascii="Times New Roman" w:hAnsi="Times New Roman"/>
          <w:szCs w:val="24"/>
        </w:rPr>
        <w:t>:</w:t>
      </w:r>
    </w:p>
    <w:p w14:paraId="39E4F26C" w14:textId="7162DC71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b/>
          <w:szCs w:val="24"/>
        </w:rPr>
        <w:t>Akademią Górniczo-Hutniczą im. Stanisława Staszica w Krakowie al. Mickiewicza 30, 30-059 Kraków,</w:t>
      </w:r>
      <w:r w:rsidRPr="00254284">
        <w:rPr>
          <w:rFonts w:ascii="Times New Roman" w:hAnsi="Times New Roman"/>
          <w:szCs w:val="24"/>
        </w:rPr>
        <w:t xml:space="preserve">  </w:t>
      </w:r>
      <w:r w:rsidR="00A96070" w:rsidRPr="00A96070">
        <w:rPr>
          <w:rFonts w:ascii="Times New Roman" w:hAnsi="Times New Roman"/>
          <w:b/>
          <w:sz w:val="22"/>
          <w:szCs w:val="22"/>
        </w:rPr>
        <w:t>NIP 6750001923,</w:t>
      </w:r>
      <w:r w:rsidR="00A96070">
        <w:rPr>
          <w:rFonts w:ascii="Times New Roman" w:hAnsi="Times New Roman"/>
          <w:sz w:val="22"/>
          <w:szCs w:val="22"/>
        </w:rPr>
        <w:t xml:space="preserve"> </w:t>
      </w:r>
      <w:r w:rsidRPr="00254284">
        <w:rPr>
          <w:rFonts w:ascii="Times New Roman" w:hAnsi="Times New Roman"/>
          <w:szCs w:val="24"/>
        </w:rPr>
        <w:t>Wydział / inna jednostka ............................................................</w:t>
      </w:r>
    </w:p>
    <w:p w14:paraId="7AB2BAFF" w14:textId="77777777" w:rsidR="00A96070" w:rsidRDefault="00B20E01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reprezentowaną</w:t>
      </w:r>
      <w:r w:rsidR="0009525D" w:rsidRPr="00254284">
        <w:rPr>
          <w:rFonts w:ascii="Times New Roman" w:hAnsi="Times New Roman"/>
          <w:szCs w:val="24"/>
        </w:rPr>
        <w:t xml:space="preserve"> przez:</w:t>
      </w:r>
    </w:p>
    <w:p w14:paraId="4AA37100" w14:textId="35BCBE0D" w:rsidR="0009525D" w:rsidRPr="00254284" w:rsidRDefault="00B20E01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 </w:t>
      </w:r>
      <w:r w:rsidR="0009525D" w:rsidRPr="00254284">
        <w:rPr>
          <w:rFonts w:ascii="Times New Roman" w:hAnsi="Times New Roman"/>
          <w:szCs w:val="24"/>
        </w:rPr>
        <w:t>Kierownika Jednostki............................................................................</w:t>
      </w:r>
    </w:p>
    <w:p w14:paraId="6B55B1B2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zwaną dalej </w:t>
      </w:r>
      <w:r w:rsidR="00760EB9" w:rsidRPr="00254284">
        <w:rPr>
          <w:rFonts w:ascii="Times New Roman" w:hAnsi="Times New Roman"/>
          <w:szCs w:val="24"/>
        </w:rPr>
        <w:t>LICENCJOBIORCĄ</w:t>
      </w:r>
    </w:p>
    <w:p w14:paraId="518EF79E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a </w:t>
      </w:r>
    </w:p>
    <w:p w14:paraId="74BE4F46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43F41954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reprezentowanym przez:</w:t>
      </w:r>
    </w:p>
    <w:p w14:paraId="067C90BF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73C9B212" w14:textId="17D699B1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zwanym dalej </w:t>
      </w:r>
      <w:r w:rsidR="00760EB9" w:rsidRPr="00254284">
        <w:rPr>
          <w:rFonts w:ascii="Times New Roman" w:hAnsi="Times New Roman"/>
          <w:szCs w:val="24"/>
        </w:rPr>
        <w:t>DYSTRYBUT</w:t>
      </w:r>
      <w:r w:rsidR="00A96070">
        <w:rPr>
          <w:rFonts w:ascii="Times New Roman" w:hAnsi="Times New Roman"/>
          <w:szCs w:val="24"/>
        </w:rPr>
        <w:t>O</w:t>
      </w:r>
      <w:r w:rsidR="00760EB9" w:rsidRPr="00254284">
        <w:rPr>
          <w:rFonts w:ascii="Times New Roman" w:hAnsi="Times New Roman"/>
          <w:szCs w:val="24"/>
        </w:rPr>
        <w:t>REM</w:t>
      </w:r>
    </w:p>
    <w:p w14:paraId="1BC14FB5" w14:textId="77777777" w:rsidR="0009525D" w:rsidRPr="00254284" w:rsidRDefault="0009525D" w:rsidP="0009525D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621B8D45" w14:textId="77777777" w:rsidR="00AF2241" w:rsidRPr="00254284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1</w:t>
      </w:r>
    </w:p>
    <w:p w14:paraId="1B76F2BA" w14:textId="2339456E" w:rsidR="008647BC" w:rsidRPr="00254284" w:rsidRDefault="00AF2241" w:rsidP="00BC40F5">
      <w:pPr>
        <w:pStyle w:val="Tekstpodstawowy"/>
        <w:numPr>
          <w:ilvl w:val="0"/>
          <w:numId w:val="6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Przedmiotem niniejszej umowy jest</w:t>
      </w:r>
      <w:r w:rsidR="00A802F1" w:rsidRPr="00254284">
        <w:rPr>
          <w:rFonts w:ascii="Times New Roman" w:hAnsi="Times New Roman"/>
          <w:szCs w:val="24"/>
        </w:rPr>
        <w:t>:</w:t>
      </w:r>
      <w:r w:rsidRPr="00254284">
        <w:rPr>
          <w:rFonts w:ascii="Times New Roman" w:hAnsi="Times New Roman"/>
          <w:szCs w:val="24"/>
        </w:rPr>
        <w:t xml:space="preserve"> </w:t>
      </w:r>
      <w:r w:rsidR="00AF3759" w:rsidRPr="00AF3759">
        <w:rPr>
          <w:rFonts w:ascii="Times New Roman" w:hAnsi="Times New Roman"/>
          <w:b/>
          <w:bCs/>
          <w:szCs w:val="24"/>
        </w:rPr>
        <w:t xml:space="preserve">Przedłużenie terminowej licencji Campus </w:t>
      </w:r>
      <w:proofErr w:type="spellStart"/>
      <w:r w:rsidR="00AF3759" w:rsidRPr="00AF3759">
        <w:rPr>
          <w:rFonts w:ascii="Times New Roman" w:hAnsi="Times New Roman"/>
          <w:b/>
          <w:bCs/>
          <w:szCs w:val="24"/>
        </w:rPr>
        <w:t>Wide</w:t>
      </w:r>
      <w:proofErr w:type="spellEnd"/>
      <w:r w:rsidR="00AF3759" w:rsidRPr="00AF3759">
        <w:rPr>
          <w:rFonts w:ascii="Times New Roman" w:hAnsi="Times New Roman"/>
          <w:b/>
          <w:bCs/>
          <w:szCs w:val="24"/>
        </w:rPr>
        <w:t xml:space="preserve"> License na oprogramowanie MATLAB i </w:t>
      </w:r>
      <w:proofErr w:type="spellStart"/>
      <w:r w:rsidR="00AF3759" w:rsidRPr="00AF3759">
        <w:rPr>
          <w:rFonts w:ascii="Times New Roman" w:hAnsi="Times New Roman"/>
          <w:b/>
          <w:bCs/>
          <w:szCs w:val="24"/>
        </w:rPr>
        <w:t>Simulink</w:t>
      </w:r>
      <w:proofErr w:type="spellEnd"/>
      <w:r w:rsidR="00AF3759" w:rsidRPr="00AF3759">
        <w:rPr>
          <w:rFonts w:ascii="Times New Roman" w:hAnsi="Times New Roman"/>
          <w:b/>
          <w:bCs/>
          <w:szCs w:val="24"/>
        </w:rPr>
        <w:t xml:space="preserve"> w okresie 01/01/2026-31/12/2026 dla Jednostek AGH - KC-DE-zp.272-615/25</w:t>
      </w:r>
    </w:p>
    <w:p w14:paraId="7A6A61EB" w14:textId="011B9D87" w:rsidR="00AF2241" w:rsidRPr="00254284" w:rsidRDefault="00AF2241" w:rsidP="00BC40F5">
      <w:pPr>
        <w:pStyle w:val="Tekstpodstawowy"/>
        <w:numPr>
          <w:ilvl w:val="0"/>
          <w:numId w:val="6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Szczegółowa specyfikacja oprogramowania wraz z przekazaniem licencji jest określona </w:t>
      </w:r>
      <w:r w:rsidR="00265CA3" w:rsidRPr="00254284">
        <w:rPr>
          <w:rFonts w:ascii="Times New Roman" w:hAnsi="Times New Roman"/>
          <w:szCs w:val="24"/>
        </w:rPr>
        <w:br/>
      </w:r>
      <w:r w:rsidRPr="00254284">
        <w:rPr>
          <w:rFonts w:ascii="Times New Roman" w:hAnsi="Times New Roman"/>
          <w:szCs w:val="24"/>
        </w:rPr>
        <w:t>w załączniku nr 1, który stanowi integralną część niniejszej umowy.</w:t>
      </w:r>
    </w:p>
    <w:p w14:paraId="5E3B65D0" w14:textId="77777777" w:rsidR="00AF2241" w:rsidRPr="00254284" w:rsidRDefault="00AF2241" w:rsidP="00AF2241">
      <w:pPr>
        <w:pStyle w:val="Tekstpodstawowy"/>
        <w:spacing w:line="240" w:lineRule="auto"/>
        <w:ind w:left="426" w:right="-47"/>
        <w:rPr>
          <w:rFonts w:ascii="Times New Roman" w:hAnsi="Times New Roman"/>
          <w:szCs w:val="24"/>
        </w:rPr>
      </w:pPr>
    </w:p>
    <w:p w14:paraId="38A37840" w14:textId="77777777" w:rsidR="00A3107C" w:rsidRPr="00254284" w:rsidRDefault="00A3107C" w:rsidP="00A3107C">
      <w:pPr>
        <w:pStyle w:val="Tekstpodstawowy"/>
        <w:tabs>
          <w:tab w:val="center" w:pos="4536"/>
          <w:tab w:val="left" w:pos="5085"/>
        </w:tabs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2</w:t>
      </w:r>
    </w:p>
    <w:p w14:paraId="7248F947" w14:textId="0584AE7C" w:rsidR="00A3107C" w:rsidRPr="00254284" w:rsidRDefault="00A3107C" w:rsidP="00BC40F5">
      <w:pPr>
        <w:pStyle w:val="Tekstpodstawowy"/>
        <w:numPr>
          <w:ilvl w:val="0"/>
          <w:numId w:val="7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Dystrybutor zobowiązuje się dostarczyć Licencjobiorcy licencję na oprogramowanie, </w:t>
      </w:r>
      <w:r w:rsidRPr="00254284">
        <w:rPr>
          <w:rFonts w:ascii="Times New Roman" w:hAnsi="Times New Roman"/>
          <w:szCs w:val="24"/>
        </w:rPr>
        <w:br/>
        <w:t xml:space="preserve">o którym mowa w § 1  zgodnie z postanowieniami ust. 3 poniżej, w terminie do </w:t>
      </w:r>
      <w:r w:rsidR="00FC1A19" w:rsidRPr="00254284">
        <w:rPr>
          <w:rFonts w:ascii="Times New Roman" w:hAnsi="Times New Roman"/>
          <w:szCs w:val="24"/>
        </w:rPr>
        <w:t xml:space="preserve">14 </w:t>
      </w:r>
      <w:r w:rsidRPr="00254284">
        <w:rPr>
          <w:rFonts w:ascii="Times New Roman" w:hAnsi="Times New Roman"/>
          <w:szCs w:val="24"/>
        </w:rPr>
        <w:t xml:space="preserve">dni </w:t>
      </w:r>
      <w:r w:rsidR="00FC1A19" w:rsidRPr="00254284">
        <w:rPr>
          <w:rFonts w:ascii="Times New Roman" w:hAnsi="Times New Roman"/>
          <w:szCs w:val="24"/>
        </w:rPr>
        <w:t xml:space="preserve">roboczych </w:t>
      </w:r>
      <w:r w:rsidRPr="00254284">
        <w:rPr>
          <w:rFonts w:ascii="Times New Roman" w:hAnsi="Times New Roman"/>
          <w:szCs w:val="24"/>
        </w:rPr>
        <w:t>od daty podpisania umowy.</w:t>
      </w:r>
    </w:p>
    <w:p w14:paraId="74900450" w14:textId="77777777" w:rsidR="00A3107C" w:rsidRPr="00254284" w:rsidRDefault="00A3107C" w:rsidP="00BC40F5">
      <w:pPr>
        <w:pStyle w:val="Tekstpodstawowy"/>
        <w:numPr>
          <w:ilvl w:val="0"/>
          <w:numId w:val="7"/>
        </w:numPr>
        <w:spacing w:line="240" w:lineRule="auto"/>
        <w:ind w:left="426" w:right="-47" w:hanging="426"/>
        <w:jc w:val="both"/>
        <w:rPr>
          <w:rFonts w:ascii="Times New Roman" w:hAnsi="Times New Roman"/>
          <w:snapToGrid w:val="0"/>
          <w:szCs w:val="24"/>
        </w:rPr>
      </w:pPr>
      <w:r w:rsidRPr="00254284">
        <w:rPr>
          <w:rFonts w:ascii="Times New Roman" w:hAnsi="Times New Roman"/>
          <w:szCs w:val="24"/>
        </w:rPr>
        <w:t>Dystrybutor</w:t>
      </w:r>
      <w:r w:rsidRPr="00254284">
        <w:rPr>
          <w:rFonts w:ascii="Times New Roman" w:hAnsi="Times New Roman"/>
          <w:snapToGrid w:val="0"/>
          <w:szCs w:val="24"/>
        </w:rPr>
        <w:t xml:space="preserve"> zapewni Licencjobiorcy roczną licencję producenta oprogramowania </w:t>
      </w:r>
      <w:r w:rsidRPr="00254284">
        <w:rPr>
          <w:rFonts w:ascii="Times New Roman" w:hAnsi="Times New Roman"/>
          <w:snapToGrid w:val="0"/>
          <w:szCs w:val="24"/>
        </w:rPr>
        <w:br/>
        <w:t>na nielimitowaną liczbę stanowisk dla potrzeb badań naukowych i do celów dydaktycznych dla pracowników i studentów AGH w Krakowie i</w:t>
      </w:r>
      <w:r w:rsidRPr="00254284">
        <w:rPr>
          <w:rFonts w:ascii="Times New Roman" w:hAnsi="Times New Roman"/>
          <w:szCs w:val="24"/>
        </w:rPr>
        <w:t xml:space="preserve"> roczną subskrypcję dostępu do konta na portalu internetowym</w:t>
      </w:r>
      <w:r w:rsidRPr="00254284">
        <w:rPr>
          <w:rFonts w:ascii="Times New Roman" w:hAnsi="Times New Roman"/>
          <w:snapToGrid w:val="0"/>
          <w:szCs w:val="24"/>
        </w:rPr>
        <w:t xml:space="preserve"> oraz wsparcie techniczne w zakresie instalacji oprogramowania, a także bieżące aktualizacje oprogramowania. </w:t>
      </w:r>
    </w:p>
    <w:p w14:paraId="54026414" w14:textId="77777777" w:rsidR="00A3107C" w:rsidRPr="00254284" w:rsidRDefault="00A3107C" w:rsidP="00BC40F5">
      <w:pPr>
        <w:pStyle w:val="Tekstpodstawowy"/>
        <w:numPr>
          <w:ilvl w:val="0"/>
          <w:numId w:val="7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Przekazanie przedmiotu umowy Licencjobiorcy odbędzie się drogą elektroniczną, poprzez dostęp do plików instalacyjnych na portalu </w:t>
      </w:r>
      <w:hyperlink r:id="rId8" w:history="1">
        <w:r w:rsidRPr="00254284">
          <w:rPr>
            <w:rStyle w:val="Hipercze"/>
            <w:rFonts w:ascii="Times New Roman" w:hAnsi="Times New Roman"/>
            <w:color w:val="auto"/>
            <w:szCs w:val="24"/>
          </w:rPr>
          <w:t>………………………….</w:t>
        </w:r>
      </w:hyperlink>
      <w:r w:rsidRPr="00254284">
        <w:rPr>
          <w:rFonts w:ascii="Times New Roman" w:hAnsi="Times New Roman"/>
          <w:szCs w:val="24"/>
        </w:rPr>
        <w:t xml:space="preserve">  </w:t>
      </w:r>
    </w:p>
    <w:p w14:paraId="7AC62635" w14:textId="77777777" w:rsidR="00A3107C" w:rsidRPr="00254284" w:rsidRDefault="00A3107C" w:rsidP="00BC40F5">
      <w:pPr>
        <w:pStyle w:val="Tekstpodstawowy"/>
        <w:numPr>
          <w:ilvl w:val="0"/>
          <w:numId w:val="7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Licencjobiorca jest uprawniony do:</w:t>
      </w:r>
    </w:p>
    <w:p w14:paraId="1EB4C261" w14:textId="77777777" w:rsidR="00A3107C" w:rsidRPr="00254284" w:rsidRDefault="00A3107C" w:rsidP="00A3107C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- zainstalowania oprogramowania na nielimitowanej ilości stanowisk komputerowych, </w:t>
      </w:r>
      <w:r w:rsidRPr="00254284">
        <w:rPr>
          <w:rFonts w:ascii="Times New Roman" w:hAnsi="Times New Roman"/>
          <w:szCs w:val="24"/>
        </w:rPr>
        <w:br/>
        <w:t>w zakresie określonym w ust. 2 powyżej,</w:t>
      </w:r>
    </w:p>
    <w:p w14:paraId="1791D849" w14:textId="77777777" w:rsidR="00A3107C" w:rsidRPr="00254284" w:rsidRDefault="00A3107C" w:rsidP="00A3107C">
      <w:pPr>
        <w:pStyle w:val="Tekstpodstawowy"/>
        <w:spacing w:line="240" w:lineRule="auto"/>
        <w:ind w:left="426"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- korzystania z oprogramowania zgodnie z postanowieniami zawartymi w umowie licencyjnej,</w:t>
      </w:r>
    </w:p>
    <w:p w14:paraId="51232237" w14:textId="77777777" w:rsidR="00A3107C" w:rsidRPr="00254284" w:rsidRDefault="00A3107C" w:rsidP="00A3107C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- sporządzania kopii zapasowych nośnika oprogramowania (kopii bezpieczeństwa),</w:t>
      </w:r>
    </w:p>
    <w:p w14:paraId="4BE46C93" w14:textId="77777777" w:rsidR="00A3107C" w:rsidRPr="00254284" w:rsidRDefault="00A3107C" w:rsidP="00A3107C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- korzystania z dołączonej do oprogramowania dokumentacji użytkownika w wersji elektronicznej.</w:t>
      </w:r>
    </w:p>
    <w:p w14:paraId="15262004" w14:textId="77777777" w:rsidR="00A3107C" w:rsidRPr="00254284" w:rsidRDefault="00A3107C" w:rsidP="00A3107C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72A70068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3</w:t>
      </w:r>
    </w:p>
    <w:p w14:paraId="0BC79683" w14:textId="51F9DE19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254284">
        <w:rPr>
          <w:rFonts w:ascii="Times New Roman" w:hAnsi="Times New Roman"/>
          <w:color w:val="000000"/>
          <w:szCs w:val="24"/>
        </w:rPr>
        <w:t xml:space="preserve">W ramach wynagrodzenia, o którym mowa w § 4, </w:t>
      </w:r>
      <w:r w:rsidR="00FD2E92">
        <w:rPr>
          <w:rFonts w:ascii="Times New Roman" w:hAnsi="Times New Roman"/>
          <w:color w:val="000000"/>
          <w:szCs w:val="24"/>
        </w:rPr>
        <w:t>Dystrybutor</w:t>
      </w:r>
      <w:r w:rsidRPr="00254284">
        <w:rPr>
          <w:rFonts w:ascii="Times New Roman" w:hAnsi="Times New Roman"/>
          <w:color w:val="000000"/>
          <w:szCs w:val="24"/>
        </w:rPr>
        <w:t xml:space="preserve"> zapewnia </w:t>
      </w:r>
      <w:r w:rsidR="00FD2E92">
        <w:rPr>
          <w:rFonts w:ascii="Times New Roman" w:hAnsi="Times New Roman"/>
          <w:color w:val="000000"/>
          <w:szCs w:val="24"/>
        </w:rPr>
        <w:t>Licencjobiorcy</w:t>
      </w:r>
      <w:r w:rsidRPr="00254284">
        <w:rPr>
          <w:rFonts w:ascii="Times New Roman" w:hAnsi="Times New Roman"/>
          <w:color w:val="000000"/>
          <w:szCs w:val="24"/>
        </w:rPr>
        <w:t xml:space="preserve"> w okresie świadczenia usług wsparcia technicznego, o których mowa w § 2 pkt 2, możliwość </w:t>
      </w:r>
      <w:r w:rsidRPr="00254284">
        <w:rPr>
          <w:rFonts w:ascii="Times New Roman" w:hAnsi="Times New Roman"/>
          <w:color w:val="000000"/>
          <w:szCs w:val="24"/>
        </w:rPr>
        <w:lastRenderedPageBreak/>
        <w:t>instalacji poprawek oraz aktualizacji Oprogramowania udostępnionych przez producentów tego Oprogramowania.</w:t>
      </w:r>
    </w:p>
    <w:p w14:paraId="02E5D578" w14:textId="1E14B8BF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254284">
        <w:rPr>
          <w:rFonts w:ascii="Times New Roman" w:hAnsi="Times New Roman"/>
          <w:color w:val="000000"/>
          <w:szCs w:val="24"/>
        </w:rPr>
        <w:t xml:space="preserve">W ramach wynagrodzenia, o którym mowa w § 4, </w:t>
      </w:r>
      <w:r w:rsidR="00FD2E92">
        <w:rPr>
          <w:rFonts w:ascii="Times New Roman" w:hAnsi="Times New Roman"/>
          <w:color w:val="000000"/>
          <w:szCs w:val="24"/>
        </w:rPr>
        <w:t>Licencjobiorca</w:t>
      </w:r>
      <w:r w:rsidRPr="00254284">
        <w:rPr>
          <w:rFonts w:ascii="Times New Roman" w:hAnsi="Times New Roman"/>
          <w:color w:val="000000"/>
          <w:szCs w:val="24"/>
        </w:rPr>
        <w:t xml:space="preserve"> ma prawo do korzystania ze zaktualizowanego Oprogramowania jak również z Oprogramowania po zainstalowaniu poprawek na warunkach i polach eksploatacji wskazanych w ust. 1.</w:t>
      </w:r>
    </w:p>
    <w:p w14:paraId="463B00B6" w14:textId="4D88A0B9" w:rsidR="00A3107C" w:rsidRPr="00254284" w:rsidRDefault="00FD2E92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>
        <w:rPr>
          <w:rFonts w:ascii="Times New Roman" w:hAnsi="Times New Roman"/>
          <w:color w:val="000000"/>
          <w:szCs w:val="24"/>
        </w:rPr>
        <w:t>Dystrybutor</w:t>
      </w:r>
      <w:r w:rsidR="00A3107C" w:rsidRPr="00254284">
        <w:rPr>
          <w:rFonts w:ascii="Times New Roman" w:hAnsi="Times New Roman"/>
          <w:color w:val="000000"/>
          <w:szCs w:val="24"/>
        </w:rPr>
        <w:t xml:space="preserve"> oświadcza, że jest uprawniony do pośrednictwa w umowach związanych </w:t>
      </w:r>
      <w:r w:rsidR="00A3107C" w:rsidRPr="00254284">
        <w:rPr>
          <w:rFonts w:ascii="Times New Roman" w:hAnsi="Times New Roman"/>
          <w:color w:val="000000"/>
          <w:szCs w:val="24"/>
        </w:rPr>
        <w:br/>
        <w:t xml:space="preserve">z udzieleniem licencji/sublicencji, o których mowa w ust. 1 oraz pobierania od podmiotów korzystających z tego Oprogramowania opłat z tytułu udzielenia licencji. W przypadku gdy </w:t>
      </w:r>
      <w:r>
        <w:rPr>
          <w:rFonts w:ascii="Times New Roman" w:hAnsi="Times New Roman"/>
          <w:color w:val="000000"/>
          <w:szCs w:val="24"/>
        </w:rPr>
        <w:t>Dystrybutor</w:t>
      </w:r>
      <w:r w:rsidR="00A3107C" w:rsidRPr="00254284">
        <w:rPr>
          <w:rFonts w:ascii="Times New Roman" w:hAnsi="Times New Roman"/>
          <w:color w:val="000000"/>
          <w:szCs w:val="24"/>
        </w:rPr>
        <w:t xml:space="preserve"> nie posiada majątkowych praw autorskich do Oprogramowania </w:t>
      </w:r>
      <w:r>
        <w:rPr>
          <w:rFonts w:ascii="Times New Roman" w:hAnsi="Times New Roman"/>
          <w:color w:val="000000"/>
          <w:szCs w:val="24"/>
        </w:rPr>
        <w:t>Dystrybutor</w:t>
      </w:r>
      <w:r w:rsidR="00A3107C" w:rsidRPr="00254284">
        <w:rPr>
          <w:rFonts w:ascii="Times New Roman" w:hAnsi="Times New Roman"/>
          <w:color w:val="000000"/>
          <w:szCs w:val="24"/>
        </w:rPr>
        <w:t xml:space="preserve"> oświadcza, że na podstawie porozumienia zawartego z </w:t>
      </w:r>
      <w:r w:rsidR="0021521F" w:rsidRPr="00254284">
        <w:rPr>
          <w:rFonts w:ascii="Times New Roman" w:hAnsi="Times New Roman"/>
          <w:color w:val="000000"/>
          <w:szCs w:val="24"/>
        </w:rPr>
        <w:t xml:space="preserve">………………..… (producentem </w:t>
      </w:r>
      <w:r w:rsidR="008535A8" w:rsidRPr="00254284">
        <w:rPr>
          <w:rFonts w:ascii="Times New Roman" w:hAnsi="Times New Roman"/>
          <w:color w:val="000000"/>
          <w:szCs w:val="24"/>
        </w:rPr>
        <w:t>O</w:t>
      </w:r>
      <w:r w:rsidR="0021521F" w:rsidRPr="00254284">
        <w:rPr>
          <w:rFonts w:ascii="Times New Roman" w:hAnsi="Times New Roman"/>
          <w:color w:val="000000"/>
          <w:szCs w:val="24"/>
        </w:rPr>
        <w:t xml:space="preserve">programowania) </w:t>
      </w:r>
      <w:r w:rsidR="00A3107C" w:rsidRPr="00254284">
        <w:rPr>
          <w:rFonts w:ascii="Times New Roman" w:hAnsi="Times New Roman"/>
          <w:color w:val="000000"/>
          <w:szCs w:val="24"/>
        </w:rPr>
        <w:t>nabył prawa do dystrybucji Oprogramowania na rynku polskim.</w:t>
      </w:r>
    </w:p>
    <w:p w14:paraId="60970EB9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254284">
        <w:rPr>
          <w:rFonts w:ascii="Times New Roman" w:hAnsi="Times New Roman"/>
          <w:szCs w:val="24"/>
        </w:rPr>
        <w:t>Równocześnie Dystrybutor oświadcza, że zgodnie z umową licencyjną korzystanie przez niego i przez Licencjobiorcę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1E1CC06D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Dystrybutor przejmuje na siebie wszelką odpowiedzialność z tytułu roszczeń, z jakimi osoby trzecie mogłyby wystąpić przeciwko Licencjobiorcy z tytułu korzystania z należących </w:t>
      </w:r>
      <w:r w:rsidRPr="00254284">
        <w:rPr>
          <w:rFonts w:ascii="Times New Roman" w:hAnsi="Times New Roman"/>
          <w:szCs w:val="24"/>
        </w:rPr>
        <w:br/>
        <w:t xml:space="preserve">do osób trzecich praw na dobrach niematerialnych, a w szczególności praw autorskich </w:t>
      </w:r>
      <w:r w:rsidRPr="00254284">
        <w:rPr>
          <w:rFonts w:ascii="Times New Roman" w:hAnsi="Times New Roman"/>
          <w:szCs w:val="24"/>
        </w:rPr>
        <w:br/>
        <w:t xml:space="preserve">w odniesieniu do przedmiotu umowy. Licencjobiorca zobowiązany jest powiadomić Dystrybutora o każdorazowym zgłoszeniu jakichkolwiek roszczeń osób trzecich w terminie 3 dni od ich otrzymania. </w:t>
      </w:r>
    </w:p>
    <w:p w14:paraId="500EDAAE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Dystrybutor zobowiązuje się dostarczyć oprogramowanie  drogą elektroniczną (przez serwis internetowy) w wersji aktualnej w dniu dostawy, obejmującej wszystkie dostępne w dniu dostawy uaktualnienia i poprawki.</w:t>
      </w:r>
    </w:p>
    <w:p w14:paraId="64E8312E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Dystrybutor zapewnia dokumentację użytkownika w wersji elektronicznej.</w:t>
      </w:r>
    </w:p>
    <w:p w14:paraId="3AB3A819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Dystrybutor w ramach umowy zobowiązuje się zapewnić roczną subskrypcję dostępu </w:t>
      </w:r>
      <w:r w:rsidRPr="00254284">
        <w:rPr>
          <w:rFonts w:ascii="Times New Roman" w:hAnsi="Times New Roman"/>
          <w:szCs w:val="24"/>
        </w:rPr>
        <w:br/>
        <w:t>do konta na portalu internetowym ……………………</w:t>
      </w:r>
    </w:p>
    <w:p w14:paraId="1944A0A0" w14:textId="77777777" w:rsidR="00A3107C" w:rsidRPr="00254284" w:rsidRDefault="00A3107C" w:rsidP="00A3107C">
      <w:pPr>
        <w:pStyle w:val="Tekstpodstawowy"/>
        <w:tabs>
          <w:tab w:val="left" w:pos="284"/>
        </w:tabs>
        <w:spacing w:line="240" w:lineRule="auto"/>
        <w:ind w:left="1004"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.</w:t>
      </w:r>
    </w:p>
    <w:p w14:paraId="78D2CFEC" w14:textId="77777777" w:rsidR="00A3107C" w:rsidRPr="00254284" w:rsidRDefault="00A3107C" w:rsidP="00A3107C">
      <w:pPr>
        <w:pStyle w:val="Tekstpodstawowy"/>
        <w:spacing w:line="240" w:lineRule="auto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4</w:t>
      </w:r>
    </w:p>
    <w:p w14:paraId="4A7F7A9C" w14:textId="77777777" w:rsidR="00A3107C" w:rsidRPr="00254284" w:rsidRDefault="00A3107C" w:rsidP="00BC40F5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254284">
        <w:rPr>
          <w:rFonts w:ascii="Times New Roman" w:hAnsi="Times New Roman"/>
          <w:szCs w:val="24"/>
        </w:rPr>
        <w:t xml:space="preserve">Strony ustalają cenę netto za przedmiot umowy szczegółowo określony w § 1 na kwotę </w:t>
      </w:r>
      <w:r w:rsidRPr="00254284">
        <w:rPr>
          <w:rFonts w:ascii="Times New Roman" w:hAnsi="Times New Roman"/>
          <w:b/>
          <w:szCs w:val="24"/>
        </w:rPr>
        <w:t xml:space="preserve">       </w:t>
      </w:r>
      <w:r w:rsidRPr="00254284">
        <w:rPr>
          <w:rFonts w:ascii="Times New Roman" w:hAnsi="Times New Roman"/>
          <w:bCs/>
          <w:szCs w:val="24"/>
        </w:rPr>
        <w:t xml:space="preserve">……………………… </w:t>
      </w:r>
      <w:r w:rsidRPr="00254284">
        <w:rPr>
          <w:rFonts w:ascii="Times New Roman" w:hAnsi="Times New Roman"/>
          <w:i/>
          <w:szCs w:val="24"/>
        </w:rPr>
        <w:t>(słownie:          ……………………).</w:t>
      </w:r>
    </w:p>
    <w:p w14:paraId="178F7F7A" w14:textId="77777777" w:rsidR="00A3107C" w:rsidRPr="00254284" w:rsidRDefault="00A3107C" w:rsidP="00BC40F5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Do powyższej kwoty Dystrybutor doliczy podatek VAT w wysokości  </w:t>
      </w:r>
      <w:r w:rsidRPr="00254284">
        <w:rPr>
          <w:rFonts w:ascii="Times New Roman" w:hAnsi="Times New Roman"/>
          <w:i/>
          <w:szCs w:val="24"/>
        </w:rPr>
        <w:t>(słownie:           ………………………..).</w:t>
      </w:r>
    </w:p>
    <w:p w14:paraId="771A25C3" w14:textId="77777777" w:rsidR="00A3107C" w:rsidRPr="00254284" w:rsidRDefault="00A3107C" w:rsidP="00BC40F5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254284">
        <w:rPr>
          <w:rFonts w:ascii="Times New Roman" w:hAnsi="Times New Roman"/>
          <w:szCs w:val="24"/>
        </w:rPr>
        <w:t>Cena brutto za przedmiot umowy szczegółowo określony w § 1 wynosi …………….</w:t>
      </w:r>
      <w:r w:rsidRPr="00254284">
        <w:rPr>
          <w:rFonts w:ascii="Times New Roman" w:hAnsi="Times New Roman"/>
          <w:b/>
          <w:szCs w:val="24"/>
        </w:rPr>
        <w:t xml:space="preserve">       </w:t>
      </w:r>
      <w:r w:rsidRPr="00254284">
        <w:rPr>
          <w:rFonts w:ascii="Times New Roman" w:hAnsi="Times New Roman"/>
          <w:szCs w:val="24"/>
        </w:rPr>
        <w:t>(</w:t>
      </w:r>
      <w:r w:rsidRPr="00254284">
        <w:rPr>
          <w:rFonts w:ascii="Times New Roman" w:hAnsi="Times New Roman"/>
          <w:i/>
          <w:szCs w:val="24"/>
        </w:rPr>
        <w:t>słownie:          …………………….).</w:t>
      </w:r>
    </w:p>
    <w:p w14:paraId="560DCC78" w14:textId="153A554D" w:rsidR="00A3107C" w:rsidRPr="00254284" w:rsidRDefault="00A3107C" w:rsidP="00BC40F5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Cena obejmuje całkowitą należność jaką Licencjobiorca zobowiązany jest zapłacić </w:t>
      </w:r>
      <w:r w:rsidRPr="00254284">
        <w:rPr>
          <w:rFonts w:ascii="Times New Roman" w:hAnsi="Times New Roman"/>
          <w:szCs w:val="24"/>
        </w:rPr>
        <w:br/>
        <w:t>za przedmiot umowy wraz z licencją, subskrypcją, wsparciem technicznym oraz szkoleniem</w:t>
      </w:r>
      <w:r w:rsidRPr="00254284">
        <w:rPr>
          <w:rStyle w:val="Odwoanieprzypisudolnego"/>
          <w:rFonts w:ascii="Times New Roman" w:hAnsi="Times New Roman"/>
          <w:szCs w:val="24"/>
        </w:rPr>
        <w:footnoteReference w:id="1"/>
      </w:r>
      <w:r w:rsidRPr="00254284">
        <w:rPr>
          <w:rFonts w:ascii="Times New Roman" w:hAnsi="Times New Roman"/>
          <w:szCs w:val="24"/>
        </w:rPr>
        <w:t>.</w:t>
      </w:r>
    </w:p>
    <w:p w14:paraId="27DBCEF4" w14:textId="2AB0A745" w:rsidR="00A3107C" w:rsidRPr="00254284" w:rsidRDefault="00A3107C" w:rsidP="00A3107C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5</w:t>
      </w:r>
    </w:p>
    <w:p w14:paraId="369F3850" w14:textId="77777777" w:rsidR="00A3107C" w:rsidRPr="00254284" w:rsidRDefault="00A3107C" w:rsidP="00BC40F5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Należność, o której mowa w § 4 zostanie uregulowana przez Licencjobiorcę w terminie 21 dni od dnia otrzymania faktury przez Licencjobiorcę po dostarczeniu Licencjobiorcy przedmiotu umowy zgodnie z §2.</w:t>
      </w:r>
    </w:p>
    <w:p w14:paraId="15402E74" w14:textId="4F1C7504" w:rsidR="00A3107C" w:rsidRPr="00254284" w:rsidRDefault="00A3107C" w:rsidP="00BC40F5">
      <w:pPr>
        <w:pStyle w:val="Tekstpodstawowy"/>
        <w:numPr>
          <w:ilvl w:val="0"/>
          <w:numId w:val="4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Zapłata wynagrodzenia nastąpi przelewem na rachunek </w:t>
      </w:r>
      <w:r w:rsidR="00FD2E92" w:rsidRPr="00254284">
        <w:rPr>
          <w:rFonts w:ascii="Times New Roman" w:hAnsi="Times New Roman"/>
          <w:szCs w:val="24"/>
        </w:rPr>
        <w:t>Licencjobiorc</w:t>
      </w:r>
      <w:r w:rsidR="00FD2E92">
        <w:rPr>
          <w:rFonts w:ascii="Times New Roman" w:hAnsi="Times New Roman"/>
          <w:szCs w:val="24"/>
        </w:rPr>
        <w:t xml:space="preserve">y </w:t>
      </w:r>
      <w:r w:rsidRPr="00254284">
        <w:rPr>
          <w:rFonts w:ascii="Times New Roman" w:hAnsi="Times New Roman"/>
          <w:szCs w:val="24"/>
        </w:rPr>
        <w:t xml:space="preserve">zawarty na dzień zlecenia przelewu w wykazie podmiotów o których mowa w art. 96b ust. 1) Ustawy </w:t>
      </w:r>
      <w:r w:rsidRPr="00254284">
        <w:rPr>
          <w:rFonts w:ascii="Times New Roman" w:hAnsi="Times New Roman"/>
          <w:szCs w:val="24"/>
        </w:rPr>
        <w:br/>
        <w:t xml:space="preserve">o podatku od towarów i usług. W przypadku braku, na dzień zapłaty, numeru rachunku </w:t>
      </w:r>
      <w:r w:rsidRPr="00254284">
        <w:rPr>
          <w:rFonts w:ascii="Times New Roman" w:hAnsi="Times New Roman"/>
          <w:szCs w:val="24"/>
        </w:rPr>
        <w:br/>
      </w:r>
      <w:r w:rsidRPr="00254284">
        <w:rPr>
          <w:rFonts w:ascii="Times New Roman" w:hAnsi="Times New Roman"/>
          <w:szCs w:val="24"/>
        </w:rPr>
        <w:lastRenderedPageBreak/>
        <w:t>w powyższym wykazie nie mają zastosowania zapisy dotyczące naliczania odsetek ustawowych za nieterminową zapłatę o których mowa w ust. 4.</w:t>
      </w:r>
    </w:p>
    <w:p w14:paraId="5A42E65D" w14:textId="77777777" w:rsidR="00A3107C" w:rsidRPr="00254284" w:rsidRDefault="00A3107C" w:rsidP="00BC40F5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Strony postanawiają, że zapłata następuje w dniu obciążenia rachunku bankowego  Licencjobiorcy.</w:t>
      </w:r>
    </w:p>
    <w:p w14:paraId="538C6FE6" w14:textId="77777777" w:rsidR="00A3107C" w:rsidRPr="00254284" w:rsidRDefault="00A3107C" w:rsidP="00BC40F5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W przypadku nieterminowej płatności należności Dystrybutor ma prawo naliczyć  Licencjobiorcy odsetki  ustawowe za każdy dzień zwłoki.</w:t>
      </w:r>
    </w:p>
    <w:p w14:paraId="4DADBCE5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</w:p>
    <w:p w14:paraId="1D347E13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6</w:t>
      </w:r>
    </w:p>
    <w:p w14:paraId="01D5736D" w14:textId="77777777" w:rsidR="00A3107C" w:rsidRPr="00254284" w:rsidRDefault="00A3107C" w:rsidP="00A3107C">
      <w:pPr>
        <w:pStyle w:val="Default"/>
        <w:ind w:left="426" w:hanging="426"/>
        <w:jc w:val="both"/>
        <w:rPr>
          <w:color w:val="auto"/>
        </w:rPr>
      </w:pPr>
      <w:r w:rsidRPr="00254284">
        <w:rPr>
          <w:color w:val="auto"/>
        </w:rPr>
        <w:t xml:space="preserve">1.  Na mocy umowy Dystrybutor, udziela Licencjobiorcy  prawa do korzystania z rocznej licencji producenta oprogramowania na pakiet oprogramowania określony  w § 1 ust. 1 na polach eksploatacji obejmujących, co najmniej: </w:t>
      </w:r>
    </w:p>
    <w:p w14:paraId="74B9CBE0" w14:textId="77777777" w:rsidR="00A3107C" w:rsidRPr="00254284" w:rsidRDefault="00A3107C" w:rsidP="00A3107C">
      <w:pPr>
        <w:pStyle w:val="Default"/>
        <w:ind w:left="709" w:hanging="283"/>
        <w:jc w:val="both"/>
        <w:rPr>
          <w:color w:val="auto"/>
        </w:rPr>
      </w:pPr>
      <w:r w:rsidRPr="00254284">
        <w:rPr>
          <w:color w:val="auto"/>
        </w:rPr>
        <w:t>-    prawo do zainstalowania oprogramowania w pamięci serwera,</w:t>
      </w:r>
    </w:p>
    <w:p w14:paraId="16CF41D2" w14:textId="77777777" w:rsidR="00A3107C" w:rsidRPr="00254284" w:rsidRDefault="00A3107C" w:rsidP="00A3107C">
      <w:pPr>
        <w:pStyle w:val="Default"/>
        <w:ind w:left="709" w:hanging="283"/>
        <w:jc w:val="both"/>
        <w:rPr>
          <w:color w:val="auto"/>
        </w:rPr>
      </w:pPr>
      <w:r w:rsidRPr="00254284">
        <w:rPr>
          <w:color w:val="auto"/>
        </w:rPr>
        <w:t xml:space="preserve">-  przetwarzanie, archiwizowanie na dowolnym nośniku, drukowanie i publikowanie danych przetwarzanych przez oprogramowanie, zgodnie z postanowieniami umowy licencyjnej, </w:t>
      </w:r>
    </w:p>
    <w:p w14:paraId="281CDFFF" w14:textId="77777777" w:rsidR="00A3107C" w:rsidRPr="00254284" w:rsidRDefault="00A3107C" w:rsidP="00A3107C">
      <w:pPr>
        <w:pStyle w:val="Default"/>
        <w:ind w:left="709" w:hanging="283"/>
        <w:jc w:val="both"/>
        <w:rPr>
          <w:color w:val="auto"/>
        </w:rPr>
      </w:pPr>
      <w:r w:rsidRPr="00254284">
        <w:rPr>
          <w:color w:val="auto"/>
        </w:rPr>
        <w:t>-  przechowywanie na dowolnym nośniku.</w:t>
      </w:r>
    </w:p>
    <w:p w14:paraId="76C9F0C8" w14:textId="77777777" w:rsidR="00A3107C" w:rsidRPr="00254284" w:rsidRDefault="00A3107C" w:rsidP="00A3107C">
      <w:pPr>
        <w:pStyle w:val="Default"/>
        <w:ind w:left="426" w:hanging="426"/>
        <w:jc w:val="both"/>
        <w:rPr>
          <w:color w:val="auto"/>
        </w:rPr>
      </w:pPr>
      <w:r w:rsidRPr="00254284">
        <w:rPr>
          <w:color w:val="auto"/>
        </w:rPr>
        <w:t xml:space="preserve">2. Licencjobiorca może korzystać z oprogramowania stanowiącego przedmiot umowy </w:t>
      </w:r>
      <w:r w:rsidRPr="00254284">
        <w:rPr>
          <w:color w:val="auto"/>
        </w:rPr>
        <w:br/>
        <w:t>na nielimitowanej liczbie stanowisk  komputerowych oraz  przenosić je z jednego stanowiska na inne w zakresie, o którym mowa w § ust. 2 umowy.</w:t>
      </w:r>
    </w:p>
    <w:p w14:paraId="3C271CDF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438B665C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7</w:t>
      </w:r>
    </w:p>
    <w:p w14:paraId="55E2BEF9" w14:textId="77777777" w:rsidR="00A3107C" w:rsidRPr="00254284" w:rsidRDefault="00A3107C" w:rsidP="00A3107C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Dystrybutor udziela Licencjobiorcy w ramach licencji 12 miesięcznego serwisu gwarancyjnego. </w:t>
      </w:r>
      <w:r w:rsidRPr="00254284">
        <w:rPr>
          <w:rStyle w:val="Hipercze"/>
          <w:rFonts w:ascii="Times New Roman" w:hAnsi="Times New Roman"/>
          <w:szCs w:val="24"/>
        </w:rPr>
        <w:t xml:space="preserve">               </w:t>
      </w:r>
    </w:p>
    <w:p w14:paraId="76C53158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8</w:t>
      </w:r>
    </w:p>
    <w:p w14:paraId="0602E379" w14:textId="77777777" w:rsidR="00A3107C" w:rsidRPr="00254284" w:rsidRDefault="00A3107C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Strony ustanawiają odpowiedzialność za niewykonanie lub nienależyte wykonanie poniżej wskazanych postanowień umowy  w formie kar umownych.</w:t>
      </w:r>
    </w:p>
    <w:p w14:paraId="37DD5F04" w14:textId="77777777" w:rsidR="00A3107C" w:rsidRPr="00254284" w:rsidRDefault="00A3107C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Dystrybutor zapłaci Licencjobiorcy kary umowne:</w:t>
      </w:r>
    </w:p>
    <w:p w14:paraId="4292EFEC" w14:textId="77777777" w:rsidR="00A3107C" w:rsidRPr="00254284" w:rsidRDefault="00A3107C" w:rsidP="00BC40F5">
      <w:pPr>
        <w:pStyle w:val="Tekstpodstawowy"/>
        <w:numPr>
          <w:ilvl w:val="1"/>
          <w:numId w:val="5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za zwłokę w wykonaniu przedmiotu umowy w wysokości 0,2% ceny określonej w §  4 pkt. 1  za każdy dzień zwłoki;</w:t>
      </w:r>
    </w:p>
    <w:p w14:paraId="6EDFD4AC" w14:textId="2E6C818D" w:rsidR="00BC40F5" w:rsidRPr="00254284" w:rsidRDefault="00BC40F5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Łączna maksymalna wysokość kar umownych, których mogą dochodzić Strony nie może przekroczyć 20% wynagrodzenia netto, o którym mowa w § 4 ust. 1 umowy.</w:t>
      </w:r>
    </w:p>
    <w:p w14:paraId="25B898D6" w14:textId="3648FBC1" w:rsidR="00BC40F5" w:rsidRPr="00254284" w:rsidRDefault="00BC40F5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Zastrzeżenia co do kar umownych pozostają w mocy w całości lub w części, pomimo oświadczenia o odstąpieniu od umowy.</w:t>
      </w:r>
    </w:p>
    <w:p w14:paraId="1A0B17EA" w14:textId="77777777" w:rsidR="00A3107C" w:rsidRPr="00254284" w:rsidRDefault="00A3107C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Bez względu na postanowienia dotyczące kar umownych, Strony niniejszej umowy zastrzegają sobie prawo dochodzenia odszkodowania na zasadach określonych w art. 471 K.C. do wysokości poniesionej szkody. </w:t>
      </w:r>
    </w:p>
    <w:p w14:paraId="36A1240E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5EF101D4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9</w:t>
      </w:r>
    </w:p>
    <w:p w14:paraId="5EE00C90" w14:textId="77777777" w:rsidR="00A3107C" w:rsidRPr="00254284" w:rsidRDefault="00A3107C" w:rsidP="00A3107C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Licencjobiorca stworzy niezbędne warunki organizacyjne umożliwiające: dostęp pracownikom Dystrybutora do sprzętu i personelu Licencjobiorcy - w zakresie niezbędnym do wykonania  niniejszej umowy.</w:t>
      </w:r>
    </w:p>
    <w:p w14:paraId="544ED564" w14:textId="7F7F488D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§10</w:t>
      </w:r>
      <w:bookmarkStart w:id="0" w:name="_GoBack"/>
      <w:bookmarkEnd w:id="0"/>
    </w:p>
    <w:p w14:paraId="6F5D3870" w14:textId="77777777" w:rsidR="00A3107C" w:rsidRPr="00254284" w:rsidRDefault="00A3107C" w:rsidP="00BC40F5">
      <w:pPr>
        <w:pStyle w:val="Akapitzlist"/>
        <w:numPr>
          <w:ilvl w:val="0"/>
          <w:numId w:val="8"/>
        </w:numPr>
        <w:jc w:val="both"/>
        <w:rPr>
          <w:color w:val="000000"/>
        </w:rPr>
      </w:pPr>
      <w:r w:rsidRPr="00254284">
        <w:rPr>
          <w:color w:val="000000"/>
        </w:rPr>
        <w:t>Wszelkie zmiany Umowy wymagają zgody obu Stron i zachowania formy pisemnej pod rygorem nieważności.</w:t>
      </w:r>
    </w:p>
    <w:p w14:paraId="664B1C18" w14:textId="77777777" w:rsidR="00A3107C" w:rsidRPr="00254284" w:rsidRDefault="00A3107C" w:rsidP="00BC40F5">
      <w:pPr>
        <w:numPr>
          <w:ilvl w:val="0"/>
          <w:numId w:val="8"/>
        </w:numPr>
        <w:spacing w:after="147"/>
        <w:jc w:val="both"/>
        <w:rPr>
          <w:color w:val="000000"/>
          <w:sz w:val="24"/>
          <w:szCs w:val="24"/>
          <w:lang w:val="pl-PL"/>
        </w:rPr>
      </w:pPr>
      <w:r w:rsidRPr="00254284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</w:p>
    <w:p w14:paraId="6A81A4D9" w14:textId="21780964" w:rsidR="00A3107C" w:rsidRPr="00254284" w:rsidRDefault="00A3107C" w:rsidP="00BC40F5">
      <w:pPr>
        <w:numPr>
          <w:ilvl w:val="0"/>
          <w:numId w:val="8"/>
        </w:numPr>
        <w:spacing w:after="147"/>
        <w:jc w:val="both"/>
        <w:rPr>
          <w:color w:val="000000"/>
          <w:sz w:val="24"/>
          <w:szCs w:val="24"/>
          <w:lang w:val="pl-PL"/>
        </w:rPr>
      </w:pPr>
      <w:r w:rsidRPr="00254284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</w:t>
      </w:r>
      <w:r w:rsidR="00FD2E92">
        <w:rPr>
          <w:color w:val="000000"/>
          <w:sz w:val="24"/>
          <w:szCs w:val="24"/>
          <w:lang w:val="pl-PL"/>
        </w:rPr>
        <w:t>Dystrybutorowi</w:t>
      </w:r>
      <w:r w:rsidRPr="00254284">
        <w:rPr>
          <w:color w:val="000000"/>
          <w:sz w:val="24"/>
          <w:szCs w:val="24"/>
          <w:lang w:val="pl-PL"/>
        </w:rPr>
        <w:t xml:space="preserve"> w następującym zakresie:</w:t>
      </w:r>
    </w:p>
    <w:p w14:paraId="0A9E1AC3" w14:textId="77777777" w:rsidR="00A3107C" w:rsidRPr="00254284" w:rsidRDefault="00A3107C" w:rsidP="00A3107C">
      <w:pPr>
        <w:ind w:left="360"/>
        <w:rPr>
          <w:color w:val="000000"/>
          <w:kern w:val="2"/>
          <w:sz w:val="24"/>
          <w:szCs w:val="24"/>
          <w:lang w:val="pl-PL"/>
        </w:rPr>
      </w:pPr>
      <w:r w:rsidRPr="00254284">
        <w:rPr>
          <w:b/>
          <w:color w:val="000000"/>
          <w:kern w:val="2"/>
          <w:sz w:val="24"/>
          <w:szCs w:val="24"/>
          <w:lang w:val="pl-PL"/>
        </w:rPr>
        <w:lastRenderedPageBreak/>
        <w:t xml:space="preserve">a)terminu realizacji przedmiotu zamówienia, </w:t>
      </w:r>
      <w:r w:rsidRPr="00254284">
        <w:rPr>
          <w:color w:val="000000"/>
          <w:kern w:val="2"/>
          <w:sz w:val="24"/>
          <w:szCs w:val="24"/>
          <w:lang w:val="pl-PL"/>
        </w:rPr>
        <w:t>gdy jest ona spowodowana:</w:t>
      </w:r>
    </w:p>
    <w:p w14:paraId="6E755CF7" w14:textId="3FCE5970" w:rsidR="00A3107C" w:rsidRPr="00FD2E92" w:rsidRDefault="00A3107C" w:rsidP="00FD2E92">
      <w:pPr>
        <w:numPr>
          <w:ilvl w:val="1"/>
          <w:numId w:val="8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 xml:space="preserve">następstwem okoliczności leżących po stronie </w:t>
      </w:r>
      <w:r w:rsidR="00FD2E92">
        <w:rPr>
          <w:color w:val="000000"/>
          <w:kern w:val="2"/>
          <w:sz w:val="24"/>
          <w:szCs w:val="24"/>
          <w:lang w:val="pl-PL"/>
        </w:rPr>
        <w:t>Licencjobiorcy</w:t>
      </w:r>
      <w:r w:rsidRPr="00FD2E92">
        <w:rPr>
          <w:color w:val="000000"/>
          <w:kern w:val="2"/>
          <w:sz w:val="24"/>
          <w:szCs w:val="24"/>
          <w:lang w:val="pl-PL"/>
        </w:rPr>
        <w:t xml:space="preserve"> lub przeszkodami dającymi się przypisać </w:t>
      </w:r>
      <w:r w:rsidR="00FD2E92" w:rsidRPr="00FD2E92">
        <w:rPr>
          <w:color w:val="000000"/>
          <w:kern w:val="2"/>
          <w:sz w:val="24"/>
          <w:szCs w:val="24"/>
          <w:lang w:val="pl-PL"/>
        </w:rPr>
        <w:t>Licencjobiorcy</w:t>
      </w:r>
      <w:r w:rsidRPr="00FD2E92">
        <w:rPr>
          <w:color w:val="000000"/>
          <w:kern w:val="2"/>
          <w:sz w:val="24"/>
          <w:szCs w:val="24"/>
          <w:lang w:val="pl-PL"/>
        </w:rPr>
        <w:t xml:space="preserve">, </w:t>
      </w:r>
    </w:p>
    <w:p w14:paraId="277C5D6D" w14:textId="77777777" w:rsidR="00A3107C" w:rsidRPr="00254284" w:rsidRDefault="00A3107C" w:rsidP="00BC40F5">
      <w:pPr>
        <w:numPr>
          <w:ilvl w:val="1"/>
          <w:numId w:val="8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14:paraId="6918F570" w14:textId="77777777" w:rsidR="00A3107C" w:rsidRPr="00254284" w:rsidRDefault="00A3107C" w:rsidP="00A3107C">
      <w:pPr>
        <w:ind w:left="360"/>
        <w:rPr>
          <w:b/>
          <w:color w:val="000000"/>
          <w:kern w:val="2"/>
          <w:sz w:val="24"/>
          <w:szCs w:val="24"/>
          <w:lang w:val="pl-PL"/>
        </w:rPr>
      </w:pPr>
      <w:r w:rsidRPr="00254284">
        <w:rPr>
          <w:b/>
          <w:color w:val="000000"/>
          <w:kern w:val="2"/>
          <w:sz w:val="24"/>
          <w:szCs w:val="24"/>
          <w:lang w:val="pl-PL"/>
        </w:rPr>
        <w:t>b) wysokości wynagrodzenia w przypadku:</w:t>
      </w:r>
    </w:p>
    <w:p w14:paraId="7D8CB787" w14:textId="77777777" w:rsidR="00A3107C" w:rsidRPr="00254284" w:rsidRDefault="00A3107C" w:rsidP="00BC40F5">
      <w:pPr>
        <w:numPr>
          <w:ilvl w:val="1"/>
          <w:numId w:val="8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14:paraId="1A69C130" w14:textId="77777777" w:rsidR="00A3107C" w:rsidRPr="00254284" w:rsidRDefault="00A3107C" w:rsidP="00A3107C">
      <w:pPr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b/>
          <w:color w:val="000000"/>
          <w:kern w:val="2"/>
          <w:sz w:val="24"/>
          <w:szCs w:val="24"/>
          <w:lang w:val="pl-PL"/>
        </w:rPr>
        <w:t>c) jakości lub innych</w:t>
      </w:r>
      <w:r w:rsidRPr="00254284">
        <w:rPr>
          <w:color w:val="000000"/>
          <w:kern w:val="2"/>
          <w:sz w:val="24"/>
          <w:szCs w:val="24"/>
          <w:lang w:val="pl-PL"/>
        </w:rPr>
        <w:t xml:space="preserve"> </w:t>
      </w:r>
      <w:r w:rsidRPr="00254284">
        <w:rPr>
          <w:b/>
          <w:color w:val="000000"/>
          <w:kern w:val="2"/>
          <w:sz w:val="24"/>
          <w:szCs w:val="24"/>
          <w:lang w:val="pl-PL"/>
        </w:rPr>
        <w:t>parametrów licencji zaoferowanych w ofercie</w:t>
      </w:r>
      <w:r w:rsidRPr="00254284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66250DC0" w14:textId="77777777" w:rsidR="00A3107C" w:rsidRPr="00254284" w:rsidRDefault="00A3107C" w:rsidP="00BC40F5">
      <w:pPr>
        <w:numPr>
          <w:ilvl w:val="0"/>
          <w:numId w:val="9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>pojawieniem się na rynku licencji o lepszych parametrach niż wskazane w ofercie,</w:t>
      </w:r>
    </w:p>
    <w:p w14:paraId="368D6B3F" w14:textId="77777777" w:rsidR="00A3107C" w:rsidRPr="00254284" w:rsidRDefault="00A3107C" w:rsidP="00A3107C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254284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14:paraId="6A582A53" w14:textId="0882895E" w:rsidR="00A3107C" w:rsidRPr="00254284" w:rsidRDefault="00A3107C" w:rsidP="00A3107C">
      <w:pPr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FD2E92">
        <w:rPr>
          <w:color w:val="000000"/>
          <w:kern w:val="2"/>
          <w:sz w:val="24"/>
          <w:szCs w:val="24"/>
          <w:lang w:val="pl-PL"/>
        </w:rPr>
        <w:t>Dystrybutora</w:t>
      </w:r>
      <w:r w:rsidRPr="00254284">
        <w:rPr>
          <w:color w:val="000000"/>
          <w:kern w:val="2"/>
          <w:sz w:val="24"/>
          <w:szCs w:val="24"/>
          <w:lang w:val="pl-PL"/>
        </w:rPr>
        <w:t>.</w:t>
      </w:r>
    </w:p>
    <w:p w14:paraId="677299EA" w14:textId="77777777" w:rsidR="00D46F54" w:rsidRPr="00254284" w:rsidRDefault="00D46F54" w:rsidP="00A3107C">
      <w:pPr>
        <w:jc w:val="both"/>
        <w:rPr>
          <w:sz w:val="24"/>
          <w:szCs w:val="24"/>
          <w:lang w:val="pl-PL"/>
        </w:rPr>
      </w:pPr>
    </w:p>
    <w:p w14:paraId="21D4F10A" w14:textId="045DC743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</w:t>
      </w:r>
      <w:r w:rsidR="00DD1E25">
        <w:rPr>
          <w:rFonts w:ascii="Times New Roman" w:hAnsi="Times New Roman"/>
          <w:b/>
          <w:szCs w:val="24"/>
        </w:rPr>
        <w:t>1</w:t>
      </w:r>
    </w:p>
    <w:p w14:paraId="012FDDDC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Właściwym dla rozpoznania sporów wynikłych na tle realizacji niniejszej umowy jest sąd  właściwy dla siedziby Licencjobiorcy.</w:t>
      </w:r>
    </w:p>
    <w:p w14:paraId="245EF081" w14:textId="76D4F6E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</w:t>
      </w:r>
      <w:r w:rsidR="00DD1E25">
        <w:rPr>
          <w:rFonts w:ascii="Times New Roman" w:hAnsi="Times New Roman"/>
          <w:b/>
          <w:szCs w:val="24"/>
        </w:rPr>
        <w:t>2</w:t>
      </w:r>
    </w:p>
    <w:p w14:paraId="693D4573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W sprawach nie uregulowanych w niniejszej umowie stosuje się przepisy kodeksu cywilnego.</w:t>
      </w:r>
    </w:p>
    <w:p w14:paraId="6E9E4825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4942A33C" w14:textId="1C7FD034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</w:t>
      </w:r>
      <w:r w:rsidR="00DD1E25">
        <w:rPr>
          <w:rFonts w:ascii="Times New Roman" w:hAnsi="Times New Roman"/>
          <w:b/>
          <w:szCs w:val="24"/>
        </w:rPr>
        <w:t>3</w:t>
      </w:r>
    </w:p>
    <w:p w14:paraId="1C7D0EF0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Wszelkie załączniki stanowią integralną część niniejszej umowy.</w:t>
      </w:r>
    </w:p>
    <w:p w14:paraId="04B2D460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5B8A096A" w14:textId="69E5D569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</w:t>
      </w:r>
      <w:r w:rsidR="00DD1E25">
        <w:rPr>
          <w:rFonts w:ascii="Times New Roman" w:hAnsi="Times New Roman"/>
          <w:b/>
          <w:szCs w:val="24"/>
        </w:rPr>
        <w:t>4</w:t>
      </w:r>
    </w:p>
    <w:p w14:paraId="59981D98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Umowę sporządzono w 2 jednobrzmiących egzemplarzach po 1 dla każdej ze stron. </w:t>
      </w:r>
    </w:p>
    <w:p w14:paraId="3BB43440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</w:p>
    <w:p w14:paraId="0B454189" w14:textId="77777777" w:rsidR="00A3107C" w:rsidRPr="00254284" w:rsidRDefault="00A3107C" w:rsidP="00A3107C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7AEFE6C7" w14:textId="77777777" w:rsidR="00A3107C" w:rsidRPr="00254284" w:rsidRDefault="00A3107C" w:rsidP="00A3107C">
      <w:pPr>
        <w:pStyle w:val="Tekstpodstawowy2"/>
        <w:spacing w:line="240" w:lineRule="auto"/>
        <w:ind w:right="-47"/>
        <w:rPr>
          <w:sz w:val="24"/>
          <w:szCs w:val="24"/>
        </w:rPr>
      </w:pPr>
      <w:r w:rsidRPr="00254284">
        <w:rPr>
          <w:b/>
          <w:sz w:val="24"/>
          <w:szCs w:val="24"/>
        </w:rPr>
        <w:t>Za Dystrybutora                                                                                       Za Licencjobiorcę</w:t>
      </w:r>
    </w:p>
    <w:p w14:paraId="13BADA0E" w14:textId="77777777" w:rsidR="00AF2241" w:rsidRPr="00254284" w:rsidRDefault="00AF2241" w:rsidP="00AF2241">
      <w:pPr>
        <w:rPr>
          <w:sz w:val="24"/>
          <w:szCs w:val="24"/>
          <w:lang w:val="pl-PL"/>
        </w:rPr>
      </w:pPr>
    </w:p>
    <w:p w14:paraId="024C1A24" w14:textId="77777777" w:rsidR="00AF2241" w:rsidRPr="00254284" w:rsidRDefault="00AF2241" w:rsidP="00AF2241">
      <w:pPr>
        <w:rPr>
          <w:sz w:val="24"/>
          <w:szCs w:val="24"/>
          <w:lang w:val="pl-PL"/>
        </w:rPr>
      </w:pPr>
    </w:p>
    <w:p w14:paraId="3C937C65" w14:textId="77777777" w:rsidR="00AF2241" w:rsidRPr="00254284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0117F3B5" w14:textId="77777777" w:rsidR="0009525D" w:rsidRPr="00254284" w:rsidRDefault="0009525D" w:rsidP="0009525D">
      <w:pPr>
        <w:pStyle w:val="Tekstpodstawowy"/>
        <w:ind w:left="340" w:right="-47"/>
        <w:jc w:val="both"/>
        <w:rPr>
          <w:rFonts w:ascii="Times New Roman" w:hAnsi="Times New Roman"/>
          <w:color w:val="000000"/>
          <w:szCs w:val="24"/>
        </w:rPr>
      </w:pPr>
    </w:p>
    <w:p w14:paraId="0EED1609" w14:textId="3E6A744C" w:rsidR="0009525D" w:rsidRPr="00254284" w:rsidRDefault="00AE3AF3" w:rsidP="00AE3AF3">
      <w:pPr>
        <w:pStyle w:val="Tekstpodstawowy"/>
        <w:tabs>
          <w:tab w:val="left" w:pos="7185"/>
        </w:tabs>
        <w:ind w:right="-47"/>
        <w:jc w:val="both"/>
        <w:rPr>
          <w:rFonts w:ascii="Times New Roman" w:hAnsi="Times New Roman"/>
          <w:color w:val="000000"/>
          <w:szCs w:val="24"/>
        </w:rPr>
      </w:pPr>
      <w:r w:rsidRPr="00254284">
        <w:rPr>
          <w:rFonts w:ascii="Times New Roman" w:hAnsi="Times New Roman"/>
          <w:color w:val="000000"/>
          <w:szCs w:val="24"/>
        </w:rPr>
        <w:t>………………………..                                                                          …………………………</w:t>
      </w:r>
    </w:p>
    <w:p w14:paraId="436C4181" w14:textId="234E975D" w:rsidR="00D46F54" w:rsidRDefault="00AE3AF3" w:rsidP="00254284">
      <w:pPr>
        <w:tabs>
          <w:tab w:val="left" w:pos="7185"/>
        </w:tabs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(data i podpis)</w:t>
      </w:r>
      <w:r w:rsidRPr="00254284">
        <w:rPr>
          <w:sz w:val="24"/>
          <w:szCs w:val="24"/>
          <w:lang w:val="pl-PL"/>
        </w:rPr>
        <w:tab/>
        <w:t>(data i podpis)</w:t>
      </w:r>
    </w:p>
    <w:p w14:paraId="7733307C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54C49739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7C2708EA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627E9446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22AE2ED4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3A61D757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46797073" w14:textId="70414DE3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1455F773" w14:textId="4102C587" w:rsidR="00EB306B" w:rsidRDefault="00EB306B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2260A236" w14:textId="703BC71C" w:rsidR="00EB306B" w:rsidRDefault="00EB306B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405260AD" w14:textId="3353AF14" w:rsidR="00EB306B" w:rsidRDefault="00EB306B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2C707120" w14:textId="77777777" w:rsidR="00EB306B" w:rsidRDefault="00EB306B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77F71E8D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0BB2710E" w14:textId="77777777" w:rsidR="00DD1E25" w:rsidRPr="00254284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2E84EE7B" w14:textId="77777777" w:rsidR="00B4265E" w:rsidRPr="00254284" w:rsidRDefault="00B4265E" w:rsidP="00B4265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lastRenderedPageBreak/>
        <w:t>Załącznik nr 2 do umowy</w:t>
      </w:r>
    </w:p>
    <w:p w14:paraId="3CBDA0ED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51D37F6F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43396F78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2D0E707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9CCAF46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.....................................… </w:t>
      </w:r>
    </w:p>
    <w:p w14:paraId="7C6CE41F" w14:textId="2BE27AF0" w:rsidR="00B4265E" w:rsidRPr="00254284" w:rsidRDefault="00B4265E" w:rsidP="00B4265E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 xml:space="preserve">Nazwa </w:t>
      </w:r>
      <w:r w:rsidR="00FD2E92">
        <w:rPr>
          <w:sz w:val="24"/>
          <w:szCs w:val="24"/>
          <w:lang w:val="pl-PL"/>
        </w:rPr>
        <w:t>Dystrybutora</w:t>
      </w:r>
    </w:p>
    <w:p w14:paraId="78787557" w14:textId="77777777" w:rsidR="00B4265E" w:rsidRPr="00254284" w:rsidRDefault="00B4265E" w:rsidP="00B4265E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403A8304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.....................................…</w:t>
      </w:r>
    </w:p>
    <w:p w14:paraId="1FC10666" w14:textId="77777777" w:rsidR="00B4265E" w:rsidRPr="00254284" w:rsidRDefault="00B4265E" w:rsidP="00B4265E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NIP</w:t>
      </w:r>
      <w:r w:rsidRPr="00254284">
        <w:rPr>
          <w:sz w:val="24"/>
          <w:szCs w:val="24"/>
          <w:lang w:val="pl-PL"/>
        </w:rPr>
        <w:tab/>
        <w:t> </w:t>
      </w:r>
    </w:p>
    <w:p w14:paraId="4B1F37A4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7A67E73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94DBC86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564623BD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5BD5F94D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254284">
        <w:rPr>
          <w:b/>
          <w:bCs/>
          <w:sz w:val="24"/>
          <w:szCs w:val="24"/>
          <w:lang w:val="pl-PL"/>
        </w:rPr>
        <w:t>OŚWIADCZENIE DLA CELÓW PODATKOWYCH</w:t>
      </w:r>
    </w:p>
    <w:p w14:paraId="3AC9F18A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25428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70440A8E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7D55D81A" w14:textId="77777777" w:rsidR="00B4265E" w:rsidRPr="00254284" w:rsidRDefault="00B4265E" w:rsidP="00B4265E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Działając w imieniu ………………………………, (dalej jako: „</w:t>
      </w:r>
      <w:r w:rsidRPr="00254284">
        <w:rPr>
          <w:b/>
          <w:bCs/>
          <w:sz w:val="24"/>
          <w:szCs w:val="24"/>
          <w:lang w:val="pl-PL"/>
        </w:rPr>
        <w:t>Podmiot</w:t>
      </w:r>
      <w:r w:rsidRPr="00254284">
        <w:rPr>
          <w:sz w:val="24"/>
          <w:szCs w:val="24"/>
          <w:lang w:val="pl-PL"/>
        </w:rPr>
        <w:t>”) niniejszym oświadcza, że Podmiot:</w:t>
      </w:r>
    </w:p>
    <w:p w14:paraId="61505AA6" w14:textId="77777777" w:rsidR="00B4265E" w:rsidRPr="00254284" w:rsidRDefault="00B4265E" w:rsidP="00BC40F5">
      <w:pPr>
        <w:widowControl w:val="0"/>
        <w:numPr>
          <w:ilvl w:val="0"/>
          <w:numId w:val="10"/>
        </w:numPr>
        <w:autoSpaceDE w:val="0"/>
        <w:autoSpaceDN w:val="0"/>
        <w:spacing w:after="16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b/>
          <w:bCs/>
          <w:sz w:val="24"/>
          <w:szCs w:val="24"/>
          <w:lang w:val="pl-PL"/>
        </w:rPr>
        <w:t>jest / nie jest</w:t>
      </w:r>
      <w:r w:rsidRPr="00254284">
        <w:rPr>
          <w:sz w:val="24"/>
          <w:szCs w:val="24"/>
          <w:vertAlign w:val="superscript"/>
          <w:lang w:val="pl-PL"/>
        </w:rPr>
        <w:footnoteReference w:id="2"/>
      </w:r>
      <w:r w:rsidRPr="00254284">
        <w:rPr>
          <w:sz w:val="24"/>
          <w:szCs w:val="24"/>
          <w:lang w:val="pl-PL"/>
        </w:rPr>
        <w:t xml:space="preserve"> podmiotem powiązanym z Akademią Górniczo-Hutniczą </w:t>
      </w:r>
      <w:r w:rsidRPr="00254284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254284">
        <w:rPr>
          <w:sz w:val="24"/>
          <w:szCs w:val="24"/>
          <w:vertAlign w:val="superscript"/>
          <w:lang w:val="pl-PL"/>
        </w:rPr>
        <w:footnoteReference w:id="3"/>
      </w:r>
      <w:r w:rsidRPr="00254284">
        <w:rPr>
          <w:sz w:val="24"/>
          <w:szCs w:val="24"/>
          <w:lang w:val="pl-PL"/>
        </w:rPr>
        <w:t>;</w:t>
      </w:r>
    </w:p>
    <w:p w14:paraId="62B28039" w14:textId="77777777" w:rsidR="00B4265E" w:rsidRPr="00254284" w:rsidRDefault="00B4265E" w:rsidP="00BC40F5">
      <w:pPr>
        <w:widowControl w:val="0"/>
        <w:numPr>
          <w:ilvl w:val="0"/>
          <w:numId w:val="10"/>
        </w:numPr>
        <w:autoSpaceDE w:val="0"/>
        <w:autoSpaceDN w:val="0"/>
        <w:spacing w:after="16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254284">
        <w:rPr>
          <w:rFonts w:eastAsia="Calibri"/>
          <w:sz w:val="24"/>
          <w:szCs w:val="24"/>
          <w:lang w:val="pl-PL" w:eastAsia="en-US"/>
        </w:rPr>
        <w:t xml:space="preserve"> </w:t>
      </w:r>
      <w:r w:rsidRPr="0025428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25428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25428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4EDF673" w14:textId="77777777" w:rsidR="00B4265E" w:rsidRPr="00254284" w:rsidRDefault="00B4265E" w:rsidP="00BC40F5">
      <w:pPr>
        <w:widowControl w:val="0"/>
        <w:numPr>
          <w:ilvl w:val="0"/>
          <w:numId w:val="10"/>
        </w:numPr>
        <w:autoSpaceDE w:val="0"/>
        <w:autoSpaceDN w:val="0"/>
        <w:spacing w:after="16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rFonts w:eastAsia="Calibri"/>
          <w:sz w:val="24"/>
          <w:szCs w:val="24"/>
          <w:lang w:val="pl-PL" w:eastAsia="en-US"/>
        </w:rPr>
        <w:lastRenderedPageBreak/>
        <w:t>rzeczywisty właściciel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25428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25428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7"/>
      </w:r>
      <w:r w:rsidRPr="0025428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25428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6814A19F" w14:textId="77777777" w:rsidR="00B4265E" w:rsidRPr="00254284" w:rsidRDefault="00B4265E" w:rsidP="00BC40F5">
      <w:pPr>
        <w:widowControl w:val="0"/>
        <w:numPr>
          <w:ilvl w:val="0"/>
          <w:numId w:val="10"/>
        </w:numPr>
        <w:autoSpaceDE w:val="0"/>
        <w:autoSpaceDN w:val="0"/>
        <w:spacing w:after="160"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254284">
        <w:rPr>
          <w:rFonts w:eastAsia="Calibri"/>
          <w:sz w:val="24"/>
          <w:szCs w:val="24"/>
          <w:lang w:val="pl-PL" w:eastAsia="en-US"/>
        </w:rPr>
        <w:t xml:space="preserve">Podmiot </w:t>
      </w:r>
      <w:r w:rsidRPr="0025428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254284">
        <w:rPr>
          <w:sz w:val="24"/>
          <w:szCs w:val="24"/>
          <w:vertAlign w:val="superscript"/>
          <w:lang w:val="pl-PL"/>
        </w:rPr>
        <w:footnoteReference w:id="8"/>
      </w:r>
      <w:r w:rsidRPr="00254284">
        <w:rPr>
          <w:sz w:val="24"/>
          <w:szCs w:val="24"/>
          <w:lang w:val="pl-PL"/>
        </w:rPr>
        <w:t xml:space="preserve"> </w:t>
      </w:r>
      <w:r w:rsidRPr="0025428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25428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9"/>
      </w:r>
      <w:r w:rsidRPr="00254284">
        <w:rPr>
          <w:rFonts w:eastAsia="Calibri"/>
          <w:sz w:val="24"/>
          <w:szCs w:val="24"/>
          <w:lang w:val="pl-PL" w:eastAsia="en-US"/>
        </w:rPr>
        <w:t xml:space="preserve"> </w:t>
      </w:r>
      <w:r w:rsidRPr="00254284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7A8936BC" w14:textId="77777777" w:rsidR="00B4265E" w:rsidRPr="00254284" w:rsidRDefault="00B4265E" w:rsidP="00B4265E">
      <w:pPr>
        <w:spacing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7D05D2AA" w14:textId="77777777" w:rsidR="00B4265E" w:rsidRPr="00254284" w:rsidRDefault="00B4265E" w:rsidP="00B4265E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25428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25428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636FB413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F5C2188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C7F3613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74A3E4F" w14:textId="77777777" w:rsidR="00B4265E" w:rsidRPr="00254284" w:rsidRDefault="00B4265E" w:rsidP="00B4265E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B4265E" w:rsidRPr="00B12600" w14:paraId="62FA2D6E" w14:textId="77777777" w:rsidTr="00B4265E">
        <w:tc>
          <w:tcPr>
            <w:tcW w:w="4105" w:type="dxa"/>
            <w:hideMark/>
          </w:tcPr>
          <w:p w14:paraId="56453A82" w14:textId="77777777" w:rsidR="00B4265E" w:rsidRPr="00254284" w:rsidRDefault="00B4265E" w:rsidP="00B4265E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254284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14:paraId="38E276F3" w14:textId="77777777" w:rsidR="00B4265E" w:rsidRPr="00254284" w:rsidRDefault="00B4265E" w:rsidP="00B4265E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254284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254284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254284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32ADB70B" w14:textId="77777777" w:rsidR="00B4265E" w:rsidRPr="00254284" w:rsidRDefault="00B4265E" w:rsidP="00B4265E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4D53F1EB" w14:textId="77777777" w:rsidR="00B4265E" w:rsidRPr="00254284" w:rsidRDefault="00B4265E" w:rsidP="00B4265E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4"/>
          <w:szCs w:val="24"/>
          <w:lang w:val="pl-PL" w:eastAsia="x-none"/>
        </w:rPr>
      </w:pPr>
    </w:p>
    <w:p w14:paraId="2874A4CE" w14:textId="77777777" w:rsidR="00B4265E" w:rsidRPr="00254284" w:rsidRDefault="00B4265E" w:rsidP="00B4265E">
      <w:pPr>
        <w:spacing w:after="160" w:line="256" w:lineRule="auto"/>
        <w:rPr>
          <w:rFonts w:eastAsia="Calibri"/>
          <w:kern w:val="2"/>
          <w:sz w:val="24"/>
          <w:szCs w:val="24"/>
          <w:lang w:val="pl-PL" w:eastAsia="en-US"/>
          <w14:ligatures w14:val="standardContextual"/>
        </w:rPr>
      </w:pPr>
    </w:p>
    <w:p w14:paraId="4E5F475B" w14:textId="77777777" w:rsidR="00496551" w:rsidRPr="00254284" w:rsidRDefault="00496551" w:rsidP="00DB5C61">
      <w:pPr>
        <w:rPr>
          <w:sz w:val="24"/>
          <w:szCs w:val="24"/>
          <w:lang w:val="pl-PL"/>
        </w:rPr>
      </w:pPr>
    </w:p>
    <w:sectPr w:rsidR="00496551" w:rsidRPr="00254284"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5398E6" w14:textId="77777777" w:rsidR="00D864B9" w:rsidRDefault="00D864B9">
      <w:r>
        <w:separator/>
      </w:r>
    </w:p>
  </w:endnote>
  <w:endnote w:type="continuationSeparator" w:id="0">
    <w:p w14:paraId="5B49FA99" w14:textId="77777777" w:rsidR="00D864B9" w:rsidRDefault="00D86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5F41D" w14:textId="77777777" w:rsidR="0009525D" w:rsidRDefault="0009525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F0CB2" w:rsidRPr="00FF0CB2">
      <w:rPr>
        <w:noProof/>
        <w:lang w:val="pl-PL"/>
      </w:rPr>
      <w:t>3</w:t>
    </w:r>
    <w:r>
      <w:fldChar w:fldCharType="end"/>
    </w:r>
  </w:p>
  <w:p w14:paraId="44F2B5B5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A1EE68" w14:textId="77777777" w:rsidR="00D864B9" w:rsidRDefault="00D864B9">
      <w:r>
        <w:separator/>
      </w:r>
    </w:p>
  </w:footnote>
  <w:footnote w:type="continuationSeparator" w:id="0">
    <w:p w14:paraId="1C13D9BA" w14:textId="77777777" w:rsidR="00D864B9" w:rsidRDefault="00D864B9">
      <w:r>
        <w:continuationSeparator/>
      </w:r>
    </w:p>
  </w:footnote>
  <w:footnote w:id="1">
    <w:p w14:paraId="60756178" w14:textId="5BAF3D37" w:rsidR="00A3107C" w:rsidRDefault="00A3107C" w:rsidP="00A3107C">
      <w:pPr>
        <w:pStyle w:val="Tekstprzypisudolnego"/>
        <w:rPr>
          <w:lang w:val="pl-PL"/>
        </w:rPr>
      </w:pPr>
    </w:p>
  </w:footnote>
  <w:footnote w:id="2">
    <w:p w14:paraId="1DE343E9" w14:textId="77777777" w:rsidR="00B4265E" w:rsidRDefault="00B4265E" w:rsidP="00B426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3">
    <w:p w14:paraId="32B109A7" w14:textId="77777777" w:rsidR="00B4265E" w:rsidRDefault="00B4265E" w:rsidP="00B426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CC147F" w14:textId="77777777" w:rsidR="00B4265E" w:rsidRDefault="00B4265E" w:rsidP="00BC40F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3B3B41" w14:textId="77777777" w:rsidR="00B4265E" w:rsidRDefault="00B4265E" w:rsidP="00BC40F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75D14C4" w14:textId="77777777" w:rsidR="00B4265E" w:rsidRDefault="00B4265E" w:rsidP="00BC40F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F2691C" w14:textId="77777777" w:rsidR="00B4265E" w:rsidRDefault="00B4265E" w:rsidP="00BC40F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B74312" w14:textId="77777777" w:rsidR="00B4265E" w:rsidRDefault="00B4265E" w:rsidP="00B426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F94D298" w14:textId="77777777" w:rsidR="00B4265E" w:rsidRDefault="00B4265E" w:rsidP="00BC40F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B5FEEE0" w14:textId="77777777" w:rsidR="00B4265E" w:rsidRDefault="00B4265E" w:rsidP="00BC40F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5C0987" w14:textId="77777777" w:rsidR="00B4265E" w:rsidRDefault="00B4265E" w:rsidP="00BC40F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7E64727" w14:textId="77777777" w:rsidR="00B4265E" w:rsidRDefault="00B4265E" w:rsidP="00BC40F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844651B" w14:textId="77777777" w:rsidR="00B4265E" w:rsidRDefault="00B4265E" w:rsidP="00BC40F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2E790A8" w14:textId="77777777" w:rsidR="00B4265E" w:rsidRDefault="00B4265E" w:rsidP="00B426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4">
    <w:p w14:paraId="08A53A54" w14:textId="77777777" w:rsidR="00B4265E" w:rsidRDefault="00B4265E" w:rsidP="00B4265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5">
    <w:p w14:paraId="45BB4BF6" w14:textId="77777777" w:rsidR="00B4265E" w:rsidRDefault="00B4265E" w:rsidP="00B426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6">
    <w:p w14:paraId="3D5DE39D" w14:textId="77777777" w:rsidR="00B4265E" w:rsidRDefault="00B4265E" w:rsidP="00B4265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5F1E4FC" w14:textId="77777777" w:rsidR="00B4265E" w:rsidRDefault="00B4265E" w:rsidP="00BC40F5">
      <w:pPr>
        <w:pStyle w:val="Tekstprzypisudolnego"/>
        <w:numPr>
          <w:ilvl w:val="0"/>
          <w:numId w:val="1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BEA876A" w14:textId="77777777" w:rsidR="00B4265E" w:rsidRDefault="00B4265E" w:rsidP="00BC40F5">
      <w:pPr>
        <w:pStyle w:val="Tekstprzypisudolnego"/>
        <w:numPr>
          <w:ilvl w:val="0"/>
          <w:numId w:val="1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F59CE9E" w14:textId="77777777" w:rsidR="00B4265E" w:rsidRDefault="00B4265E" w:rsidP="00BC40F5">
      <w:pPr>
        <w:pStyle w:val="Tekstprzypisudolnego"/>
        <w:numPr>
          <w:ilvl w:val="0"/>
          <w:numId w:val="1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7">
    <w:p w14:paraId="23584676" w14:textId="77777777" w:rsidR="00B4265E" w:rsidRDefault="00B4265E" w:rsidP="00B4265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8">
    <w:p w14:paraId="0C93E627" w14:textId="77777777" w:rsidR="00B4265E" w:rsidRDefault="00B4265E" w:rsidP="00B426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9">
    <w:p w14:paraId="20F10C02" w14:textId="77777777" w:rsidR="00B4265E" w:rsidRDefault="00B4265E" w:rsidP="00B426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A667826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281C3853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DA99EEB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F42843F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5D84DC9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62CFD40" w14:textId="77777777" w:rsidR="00B4265E" w:rsidRDefault="00B4265E" w:rsidP="00B426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6FC42EF" w14:textId="77777777" w:rsidR="00B4265E" w:rsidRDefault="00B4265E" w:rsidP="00B426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6A0BDFE" w14:textId="77777777" w:rsidR="00B4265E" w:rsidRDefault="00B4265E" w:rsidP="00B426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E0D3130"/>
    <w:multiLevelType w:val="hybridMultilevel"/>
    <w:tmpl w:val="12662CDA"/>
    <w:lvl w:ilvl="0" w:tplc="24344A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22090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C4398E"/>
    <w:multiLevelType w:val="hybridMultilevel"/>
    <w:tmpl w:val="9D9AA38E"/>
    <w:lvl w:ilvl="0" w:tplc="02525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EF4467"/>
    <w:multiLevelType w:val="hybridMultilevel"/>
    <w:tmpl w:val="C3288A8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4A1905"/>
    <w:multiLevelType w:val="hybridMultilevel"/>
    <w:tmpl w:val="8034F224"/>
    <w:lvl w:ilvl="0" w:tplc="F3C42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CB0"/>
    <w:rsid w:val="00003D6E"/>
    <w:rsid w:val="0002467C"/>
    <w:rsid w:val="000631A7"/>
    <w:rsid w:val="00075D0D"/>
    <w:rsid w:val="000936CA"/>
    <w:rsid w:val="0009525D"/>
    <w:rsid w:val="00097182"/>
    <w:rsid w:val="000B1A00"/>
    <w:rsid w:val="000C0F66"/>
    <w:rsid w:val="001764D4"/>
    <w:rsid w:val="001A62C0"/>
    <w:rsid w:val="001F341B"/>
    <w:rsid w:val="0021521F"/>
    <w:rsid w:val="002430FD"/>
    <w:rsid w:val="00254284"/>
    <w:rsid w:val="00265CA3"/>
    <w:rsid w:val="00267340"/>
    <w:rsid w:val="00275C59"/>
    <w:rsid w:val="002C3FAF"/>
    <w:rsid w:val="00337165"/>
    <w:rsid w:val="003974EB"/>
    <w:rsid w:val="003C6167"/>
    <w:rsid w:val="003F1749"/>
    <w:rsid w:val="00417418"/>
    <w:rsid w:val="00483D91"/>
    <w:rsid w:val="00496551"/>
    <w:rsid w:val="004A16DC"/>
    <w:rsid w:val="004C1A33"/>
    <w:rsid w:val="004F753E"/>
    <w:rsid w:val="00501DE8"/>
    <w:rsid w:val="005041BD"/>
    <w:rsid w:val="00512FD2"/>
    <w:rsid w:val="0055484A"/>
    <w:rsid w:val="00593CEB"/>
    <w:rsid w:val="005C6D38"/>
    <w:rsid w:val="005D2104"/>
    <w:rsid w:val="00614C95"/>
    <w:rsid w:val="006401F3"/>
    <w:rsid w:val="00660027"/>
    <w:rsid w:val="006B131C"/>
    <w:rsid w:val="006F51B5"/>
    <w:rsid w:val="006F7905"/>
    <w:rsid w:val="00731F6E"/>
    <w:rsid w:val="00740985"/>
    <w:rsid w:val="007425ED"/>
    <w:rsid w:val="00760EB9"/>
    <w:rsid w:val="007A2EF1"/>
    <w:rsid w:val="007B00D4"/>
    <w:rsid w:val="007D703B"/>
    <w:rsid w:val="007F578E"/>
    <w:rsid w:val="00800261"/>
    <w:rsid w:val="00841B63"/>
    <w:rsid w:val="008535A8"/>
    <w:rsid w:val="008647BC"/>
    <w:rsid w:val="00867DA4"/>
    <w:rsid w:val="008B23CC"/>
    <w:rsid w:val="008D3AF3"/>
    <w:rsid w:val="008E0730"/>
    <w:rsid w:val="0092337E"/>
    <w:rsid w:val="00931AAE"/>
    <w:rsid w:val="00941F54"/>
    <w:rsid w:val="009561DA"/>
    <w:rsid w:val="00960FF9"/>
    <w:rsid w:val="0098432D"/>
    <w:rsid w:val="00997B0E"/>
    <w:rsid w:val="009A072E"/>
    <w:rsid w:val="009A7064"/>
    <w:rsid w:val="009F7ECA"/>
    <w:rsid w:val="00A3107C"/>
    <w:rsid w:val="00A57131"/>
    <w:rsid w:val="00A6316A"/>
    <w:rsid w:val="00A70EA7"/>
    <w:rsid w:val="00A802F1"/>
    <w:rsid w:val="00A96070"/>
    <w:rsid w:val="00A97E2C"/>
    <w:rsid w:val="00AA7F39"/>
    <w:rsid w:val="00AB08E3"/>
    <w:rsid w:val="00AE3AF3"/>
    <w:rsid w:val="00AF2241"/>
    <w:rsid w:val="00AF3759"/>
    <w:rsid w:val="00AF7449"/>
    <w:rsid w:val="00B05FA4"/>
    <w:rsid w:val="00B12600"/>
    <w:rsid w:val="00B20E01"/>
    <w:rsid w:val="00B4265E"/>
    <w:rsid w:val="00B53A1D"/>
    <w:rsid w:val="00B54B01"/>
    <w:rsid w:val="00B67566"/>
    <w:rsid w:val="00B91667"/>
    <w:rsid w:val="00BC40F5"/>
    <w:rsid w:val="00BD0C12"/>
    <w:rsid w:val="00BD5E3D"/>
    <w:rsid w:val="00C07E7C"/>
    <w:rsid w:val="00C12A61"/>
    <w:rsid w:val="00C2196F"/>
    <w:rsid w:val="00C23E95"/>
    <w:rsid w:val="00C2503D"/>
    <w:rsid w:val="00C348EA"/>
    <w:rsid w:val="00C727C3"/>
    <w:rsid w:val="00C74D2A"/>
    <w:rsid w:val="00C93478"/>
    <w:rsid w:val="00C93A75"/>
    <w:rsid w:val="00CA4B8F"/>
    <w:rsid w:val="00D03706"/>
    <w:rsid w:val="00D04147"/>
    <w:rsid w:val="00D46DCD"/>
    <w:rsid w:val="00D46F54"/>
    <w:rsid w:val="00D83744"/>
    <w:rsid w:val="00D864B9"/>
    <w:rsid w:val="00D90ED3"/>
    <w:rsid w:val="00D9696A"/>
    <w:rsid w:val="00D97E9A"/>
    <w:rsid w:val="00DB5C61"/>
    <w:rsid w:val="00DD0EDB"/>
    <w:rsid w:val="00DD1E25"/>
    <w:rsid w:val="00DE2464"/>
    <w:rsid w:val="00DF7524"/>
    <w:rsid w:val="00E256BD"/>
    <w:rsid w:val="00E41EFD"/>
    <w:rsid w:val="00E4751B"/>
    <w:rsid w:val="00E874DC"/>
    <w:rsid w:val="00EB306B"/>
    <w:rsid w:val="00ED7A5A"/>
    <w:rsid w:val="00EE6740"/>
    <w:rsid w:val="00F242B0"/>
    <w:rsid w:val="00F35CB0"/>
    <w:rsid w:val="00F602D9"/>
    <w:rsid w:val="00F735E6"/>
    <w:rsid w:val="00FB276B"/>
    <w:rsid w:val="00FB4F4A"/>
    <w:rsid w:val="00FC1A19"/>
    <w:rsid w:val="00FD2E92"/>
    <w:rsid w:val="00FF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72631"/>
  <w15:docId w15:val="{3E0E5991-D649-48A5-95D1-9A3518633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525D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rsid w:val="0009525D"/>
  </w:style>
  <w:style w:type="paragraph" w:customStyle="1" w:styleId="Default">
    <w:name w:val="Default"/>
    <w:rsid w:val="0009525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StopkaZnak">
    <w:name w:val="Stopka Znak"/>
    <w:link w:val="Stopka"/>
    <w:uiPriority w:val="99"/>
    <w:rsid w:val="0009525D"/>
    <w:rPr>
      <w:lang w:val="en-US"/>
    </w:rPr>
  </w:style>
  <w:style w:type="character" w:styleId="Hipercze">
    <w:name w:val="Hyperlink"/>
    <w:uiPriority w:val="99"/>
    <w:unhideWhenUsed/>
    <w:rsid w:val="00AF224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041BD"/>
    <w:pPr>
      <w:spacing w:before="100" w:beforeAutospacing="1" w:after="100" w:afterAutospacing="1"/>
    </w:pPr>
    <w:rPr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41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147"/>
    <w:rPr>
      <w:rFonts w:ascii="Tahoma" w:hAnsi="Tahoma" w:cs="Tahoma"/>
      <w:sz w:val="16"/>
      <w:szCs w:val="16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1741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17418"/>
    <w:rPr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17418"/>
    <w:rPr>
      <w:vertAlign w:val="superscript"/>
    </w:rPr>
  </w:style>
  <w:style w:type="paragraph" w:customStyle="1" w:styleId="paragraph">
    <w:name w:val="paragraph"/>
    <w:basedOn w:val="Normalny"/>
    <w:rsid w:val="00B4265E"/>
    <w:pPr>
      <w:spacing w:before="100" w:beforeAutospacing="1" w:after="100" w:afterAutospacing="1"/>
    </w:pPr>
    <w:rPr>
      <w:sz w:val="24"/>
      <w:szCs w:val="24"/>
      <w:lang w:val="pl-PL"/>
    </w:rPr>
  </w:style>
  <w:style w:type="character" w:customStyle="1" w:styleId="normaltextrun">
    <w:name w:val="normaltextrun"/>
    <w:rsid w:val="00B4265E"/>
  </w:style>
  <w:style w:type="character" w:customStyle="1" w:styleId="eop">
    <w:name w:val="eop"/>
    <w:rsid w:val="00B4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8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esri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00A0B-A3C2-458F-B522-B78700166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54</TotalTime>
  <Pages>6</Pages>
  <Words>1427</Words>
  <Characters>9892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Małgorzata Waligórska</dc:creator>
  <cp:lastModifiedBy>Małgorzata Waligórska</cp:lastModifiedBy>
  <cp:revision>5</cp:revision>
  <cp:lastPrinted>2025-10-27T12:38:00Z</cp:lastPrinted>
  <dcterms:created xsi:type="dcterms:W3CDTF">2025-10-09T11:16:00Z</dcterms:created>
  <dcterms:modified xsi:type="dcterms:W3CDTF">2025-10-28T07:31:00Z</dcterms:modified>
</cp:coreProperties>
</file>