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89528" w14:textId="77777777" w:rsidR="00FB7F50" w:rsidRPr="002245BE" w:rsidRDefault="00873A2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73A2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73A29">
        <w:rPr>
          <w:sz w:val="22"/>
          <w:szCs w:val="22"/>
        </w:rPr>
        <w:t>2025-10-28</w:t>
      </w:r>
    </w:p>
    <w:p w14:paraId="0CAEDCE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B5D3454" w14:textId="77777777" w:rsidR="00873A29" w:rsidRPr="00873A29" w:rsidRDefault="00873A29" w:rsidP="00FB7F50">
      <w:pPr>
        <w:spacing w:after="40"/>
        <w:rPr>
          <w:b/>
          <w:bCs/>
          <w:sz w:val="22"/>
          <w:szCs w:val="22"/>
        </w:rPr>
      </w:pPr>
      <w:r w:rsidRPr="00873A29">
        <w:rPr>
          <w:b/>
          <w:bCs/>
          <w:sz w:val="22"/>
          <w:szCs w:val="22"/>
        </w:rPr>
        <w:t>Akademia Górniczo - Hutnicza</w:t>
      </w:r>
    </w:p>
    <w:p w14:paraId="31AD4D03" w14:textId="77777777" w:rsidR="00873A29" w:rsidRPr="00873A29" w:rsidRDefault="00873A29" w:rsidP="00FB7F50">
      <w:pPr>
        <w:spacing w:after="40"/>
        <w:rPr>
          <w:b/>
          <w:bCs/>
          <w:sz w:val="22"/>
          <w:szCs w:val="22"/>
        </w:rPr>
      </w:pPr>
      <w:r w:rsidRPr="00873A29">
        <w:rPr>
          <w:b/>
          <w:bCs/>
          <w:sz w:val="22"/>
          <w:szCs w:val="22"/>
        </w:rPr>
        <w:t>im. Stanisława Staszica w Krakowie</w:t>
      </w:r>
    </w:p>
    <w:p w14:paraId="60704567" w14:textId="77777777" w:rsidR="00FB7F50" w:rsidRPr="002245BE" w:rsidRDefault="00873A29" w:rsidP="00FB7F50">
      <w:pPr>
        <w:spacing w:after="40"/>
        <w:rPr>
          <w:b/>
          <w:bCs/>
          <w:sz w:val="22"/>
          <w:szCs w:val="22"/>
        </w:rPr>
      </w:pPr>
      <w:r w:rsidRPr="00873A29">
        <w:rPr>
          <w:b/>
          <w:bCs/>
          <w:sz w:val="22"/>
          <w:szCs w:val="22"/>
        </w:rPr>
        <w:t>Dział Zamówień Publicznych</w:t>
      </w:r>
    </w:p>
    <w:p w14:paraId="4E236E0A" w14:textId="77777777" w:rsidR="00FB7F50" w:rsidRPr="002245BE" w:rsidRDefault="00873A29" w:rsidP="00FB7F50">
      <w:pPr>
        <w:rPr>
          <w:sz w:val="22"/>
          <w:szCs w:val="22"/>
        </w:rPr>
      </w:pPr>
      <w:r w:rsidRPr="00873A2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73A29">
        <w:rPr>
          <w:sz w:val="22"/>
          <w:szCs w:val="22"/>
        </w:rPr>
        <w:t>30</w:t>
      </w:r>
    </w:p>
    <w:p w14:paraId="40414582" w14:textId="77777777" w:rsidR="00FB7F50" w:rsidRPr="002245BE" w:rsidRDefault="00873A29" w:rsidP="00FB7F50">
      <w:pPr>
        <w:rPr>
          <w:sz w:val="22"/>
          <w:szCs w:val="22"/>
        </w:rPr>
      </w:pPr>
      <w:r w:rsidRPr="00873A2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73A29">
        <w:rPr>
          <w:sz w:val="22"/>
          <w:szCs w:val="22"/>
        </w:rPr>
        <w:t>Kraków</w:t>
      </w:r>
    </w:p>
    <w:p w14:paraId="231457D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E7A446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73A29" w:rsidRPr="00607F9B" w14:paraId="704CA177" w14:textId="77777777" w:rsidTr="00D13F24">
        <w:trPr>
          <w:trHeight w:val="638"/>
        </w:trPr>
        <w:tc>
          <w:tcPr>
            <w:tcW w:w="959" w:type="dxa"/>
          </w:tcPr>
          <w:p w14:paraId="139FA600" w14:textId="77777777" w:rsidR="00873A29" w:rsidRPr="00607F9B" w:rsidRDefault="00873A29" w:rsidP="00D13F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EAFFB67" w14:textId="15CFEABD" w:rsidR="00873A29" w:rsidRPr="00607F9B" w:rsidRDefault="00873A29" w:rsidP="00D13F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73A29">
              <w:rPr>
                <w:sz w:val="22"/>
                <w:szCs w:val="22"/>
              </w:rPr>
              <w:t>podstawowy</w:t>
            </w:r>
            <w:r w:rsidR="006D7E96">
              <w:rPr>
                <w:sz w:val="22"/>
                <w:szCs w:val="22"/>
              </w:rPr>
              <w:t>m</w:t>
            </w:r>
            <w:r w:rsidRPr="00873A29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73A2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73A29">
              <w:rPr>
                <w:b/>
                <w:bCs/>
                <w:sz w:val="22"/>
                <w:szCs w:val="22"/>
              </w:rPr>
              <w:t xml:space="preserve">Dostawa trójosiowego układu nawigacji na potrzeby </w:t>
            </w:r>
            <w:proofErr w:type="spellStart"/>
            <w:r w:rsidRPr="00873A29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73A29">
              <w:rPr>
                <w:b/>
                <w:sz w:val="22"/>
                <w:szCs w:val="22"/>
              </w:rPr>
              <w:t>KC-DE-zp.272-592/25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6DB469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73A29" w14:paraId="60144407" w14:textId="77777777" w:rsidTr="00D13F2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5301281" w14:textId="77777777" w:rsidR="00873A29" w:rsidRPr="00D26ED6" w:rsidRDefault="00873A29" w:rsidP="00D13F2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3A29">
              <w:rPr>
                <w:b/>
                <w:sz w:val="22"/>
                <w:szCs w:val="22"/>
              </w:rPr>
              <w:t>GPS.PL Eryk J. Lipiński</w:t>
            </w:r>
          </w:p>
          <w:p w14:paraId="0042BE2D" w14:textId="77777777" w:rsidR="00873A29" w:rsidRPr="009F0E5C" w:rsidRDefault="00873A29" w:rsidP="00D13F24">
            <w:pPr>
              <w:jc w:val="both"/>
              <w:rPr>
                <w:bCs/>
                <w:sz w:val="22"/>
                <w:szCs w:val="22"/>
              </w:rPr>
            </w:pPr>
            <w:r w:rsidRPr="00873A29">
              <w:rPr>
                <w:bCs/>
                <w:sz w:val="22"/>
                <w:szCs w:val="22"/>
              </w:rPr>
              <w:t>ul. Truszkowskiego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73A29">
              <w:rPr>
                <w:bCs/>
                <w:sz w:val="22"/>
                <w:szCs w:val="22"/>
              </w:rPr>
              <w:t>30D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73A29">
              <w:rPr>
                <w:bCs/>
                <w:sz w:val="22"/>
                <w:szCs w:val="22"/>
              </w:rPr>
              <w:t>/2</w:t>
            </w:r>
          </w:p>
          <w:p w14:paraId="1B8679A0" w14:textId="77777777" w:rsidR="00873A29" w:rsidRPr="009F0E5C" w:rsidRDefault="00873A29" w:rsidP="00D13F24">
            <w:pPr>
              <w:jc w:val="both"/>
              <w:rPr>
                <w:bCs/>
                <w:sz w:val="22"/>
                <w:szCs w:val="22"/>
              </w:rPr>
            </w:pPr>
            <w:r w:rsidRPr="00873A29">
              <w:rPr>
                <w:bCs/>
                <w:sz w:val="22"/>
                <w:szCs w:val="22"/>
              </w:rPr>
              <w:t>31-352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73A29">
              <w:rPr>
                <w:bCs/>
                <w:sz w:val="22"/>
                <w:szCs w:val="22"/>
              </w:rPr>
              <w:t>Kraków</w:t>
            </w:r>
          </w:p>
          <w:p w14:paraId="10F4A83A" w14:textId="77777777" w:rsidR="00873A29" w:rsidRPr="00D26ED6" w:rsidRDefault="00873A29" w:rsidP="00D13F2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4E6644F" w14:textId="77777777" w:rsidR="00873A29" w:rsidRDefault="00873A29" w:rsidP="00D13F2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3A29">
              <w:rPr>
                <w:sz w:val="22"/>
                <w:szCs w:val="22"/>
              </w:rPr>
              <w:t xml:space="preserve">Dostawa trójosiowego układu nawigacji na potrzeby </w:t>
            </w:r>
            <w:proofErr w:type="spellStart"/>
            <w:r w:rsidRPr="00873A29">
              <w:rPr>
                <w:sz w:val="22"/>
                <w:szCs w:val="22"/>
              </w:rPr>
              <w:t>WIMiR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65A2D6C1" w14:textId="77777777" w:rsidR="00873A29" w:rsidRPr="00D26ED6" w:rsidRDefault="00873A29" w:rsidP="00D13F2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73A29">
              <w:rPr>
                <w:b/>
                <w:sz w:val="22"/>
                <w:szCs w:val="22"/>
              </w:rPr>
              <w:t>190 798.71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315A2D3" w14:textId="77777777" w:rsidR="00873A29" w:rsidRDefault="00873A29" w:rsidP="00D13F2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482B66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8A5D95D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59C82E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056D0E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D99FB5A" w14:textId="77777777" w:rsidR="002B6761" w:rsidRPr="008567C7" w:rsidRDefault="00873A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3A2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74C6AB6" w14:textId="77777777" w:rsidR="002B6761" w:rsidRPr="008567C7" w:rsidRDefault="00873A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3A2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09A6A721" w14:textId="77777777" w:rsidR="002B6761" w:rsidRPr="008567C7" w:rsidRDefault="00873A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3A2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59665CC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70121B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1766B6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702272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73A29" w:rsidRPr="008567C7" w14:paraId="1BE9A06E" w14:textId="77777777" w:rsidTr="00D13F24">
        <w:tc>
          <w:tcPr>
            <w:tcW w:w="709" w:type="dxa"/>
            <w:vAlign w:val="center"/>
          </w:tcPr>
          <w:p w14:paraId="0D90B3D5" w14:textId="77777777" w:rsidR="00873A29" w:rsidRPr="008567C7" w:rsidRDefault="00873A29" w:rsidP="00D13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3A2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34FAD5A" w14:textId="77777777" w:rsidR="00873A29" w:rsidRPr="002B6761" w:rsidRDefault="00873A29" w:rsidP="00D13F2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73A29">
              <w:rPr>
                <w:rFonts w:ascii="Times New Roman" w:hAnsi="Times New Roman" w:cs="Times New Roman"/>
                <w:b/>
                <w:sz w:val="18"/>
                <w:szCs w:val="18"/>
              </w:rPr>
              <w:t>GPS.PL Eryk J. Lipiński</w:t>
            </w:r>
          </w:p>
          <w:p w14:paraId="22BA074D" w14:textId="77777777" w:rsidR="00873A29" w:rsidRPr="008567C7" w:rsidRDefault="00873A29" w:rsidP="00D13F2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3A29">
              <w:rPr>
                <w:rFonts w:ascii="Times New Roman" w:hAnsi="Times New Roman" w:cs="Times New Roman"/>
                <w:bCs/>
                <w:sz w:val="18"/>
                <w:szCs w:val="18"/>
              </w:rPr>
              <w:t>ul. Truszkowskiego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3A29">
              <w:rPr>
                <w:rFonts w:ascii="Times New Roman" w:hAnsi="Times New Roman" w:cs="Times New Roman"/>
                <w:bCs/>
                <w:sz w:val="18"/>
                <w:szCs w:val="18"/>
              </w:rPr>
              <w:t>30D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3A29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14:paraId="55B6D1E4" w14:textId="77777777" w:rsidR="00873A29" w:rsidRPr="001B7815" w:rsidRDefault="00873A29" w:rsidP="00D13F2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3A29">
              <w:rPr>
                <w:rFonts w:ascii="Times New Roman" w:hAnsi="Times New Roman" w:cs="Times New Roman"/>
                <w:bCs/>
                <w:sz w:val="18"/>
                <w:szCs w:val="18"/>
              </w:rPr>
              <w:t>31-352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3A2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19EFC28" w14:textId="77777777" w:rsidR="00873A29" w:rsidRPr="008567C7" w:rsidRDefault="00873A29" w:rsidP="00D13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3A2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B3C6CB0" w14:textId="77777777" w:rsidR="00873A29" w:rsidRPr="008567C7" w:rsidRDefault="00873A29" w:rsidP="00D13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3A2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482273D4" w14:textId="77777777" w:rsidR="00873A29" w:rsidRPr="008567C7" w:rsidRDefault="00873A29" w:rsidP="00D13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3A2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CC26853" w14:textId="77777777" w:rsidR="00873A29" w:rsidRPr="008567C7" w:rsidRDefault="00873A29" w:rsidP="00D13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9292FF6" w14:textId="77777777" w:rsidR="00873A29" w:rsidRPr="008567C7" w:rsidRDefault="00873A29" w:rsidP="00D13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C21DB4A" w14:textId="77777777" w:rsidR="00873A29" w:rsidRPr="008567C7" w:rsidRDefault="00873A29" w:rsidP="00D13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9E68783" w14:textId="77777777" w:rsidR="00873A29" w:rsidRPr="008567C7" w:rsidRDefault="00873A29" w:rsidP="00D13F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3A2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6CBC6EE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3F7970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C6A560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6C8F8" w14:textId="77777777" w:rsidR="004B5AE4" w:rsidRDefault="004B5AE4">
      <w:r>
        <w:separator/>
      </w:r>
    </w:p>
  </w:endnote>
  <w:endnote w:type="continuationSeparator" w:id="0">
    <w:p w14:paraId="67C120CA" w14:textId="77777777" w:rsidR="004B5AE4" w:rsidRDefault="004B5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C32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A6B2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9AD09D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E5F34B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530A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B5DAB" w14:textId="77777777" w:rsidR="004B5AE4" w:rsidRDefault="004B5AE4">
      <w:r>
        <w:separator/>
      </w:r>
    </w:p>
  </w:footnote>
  <w:footnote w:type="continuationSeparator" w:id="0">
    <w:p w14:paraId="2D6F742A" w14:textId="77777777" w:rsidR="004B5AE4" w:rsidRDefault="004B5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47E3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325A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B72D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5AE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B5AE4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D7E96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3A29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4BC65C"/>
  <w15:chartTrackingRefBased/>
  <w15:docId w15:val="{40FB31EC-C94A-438B-ADD4-A0AF89DDD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183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2025-10-28T12:52:00Z</cp:lastPrinted>
  <dcterms:created xsi:type="dcterms:W3CDTF">2025-10-28T12:51:00Z</dcterms:created>
  <dcterms:modified xsi:type="dcterms:W3CDTF">2025-10-28T12:54:00Z</dcterms:modified>
</cp:coreProperties>
</file>