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0034B7" w:rsidP="001D499A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034B7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0034B7">
        <w:rPr>
          <w:rFonts w:ascii="Arial" w:hAnsi="Arial" w:cs="Arial"/>
          <w:sz w:val="24"/>
          <w:szCs w:val="24"/>
        </w:rPr>
        <w:t>2025-10-28</w:t>
      </w:r>
    </w:p>
    <w:p w:rsidR="00986737" w:rsidRPr="009432A1" w:rsidRDefault="000034B7" w:rsidP="001D499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034B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0034B7" w:rsidP="001D499A">
      <w:pPr>
        <w:spacing w:line="360" w:lineRule="auto"/>
        <w:rPr>
          <w:rFonts w:ascii="Arial" w:hAnsi="Arial" w:cs="Arial"/>
          <w:sz w:val="24"/>
          <w:szCs w:val="24"/>
        </w:rPr>
      </w:pPr>
      <w:r w:rsidRPr="000034B7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034B7">
        <w:rPr>
          <w:rFonts w:ascii="Arial" w:hAnsi="Arial" w:cs="Arial"/>
          <w:sz w:val="24"/>
          <w:szCs w:val="24"/>
        </w:rPr>
        <w:t>69</w:t>
      </w:r>
    </w:p>
    <w:p w:rsidR="00986737" w:rsidRPr="009432A1" w:rsidRDefault="000034B7" w:rsidP="001D499A">
      <w:pPr>
        <w:spacing w:line="360" w:lineRule="auto"/>
        <w:rPr>
          <w:rFonts w:ascii="Arial" w:hAnsi="Arial" w:cs="Arial"/>
          <w:sz w:val="24"/>
          <w:szCs w:val="24"/>
        </w:rPr>
      </w:pPr>
      <w:r w:rsidRPr="000034B7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034B7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1D499A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1D499A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1D499A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1D499A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1D499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0034B7" w:rsidP="001D49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034B7">
              <w:rPr>
                <w:rFonts w:ascii="Arial" w:hAnsi="Arial" w:cs="Arial"/>
                <w:bCs/>
                <w:sz w:val="24"/>
                <w:szCs w:val="24"/>
              </w:rPr>
              <w:t>Przeprowadzenie szkoleń dla kadry dydaktycznej Politechniki Częstochowskiej w ramach projektu "Rozwój kompetencji kluczem dla rozwoju gospodarki" FERS.01.05-IP.08-0053/23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034B7" w:rsidRPr="004E4B64" w:rsidTr="003D6797">
        <w:tc>
          <w:tcPr>
            <w:tcW w:w="2269" w:type="dxa"/>
            <w:shd w:val="clear" w:color="auto" w:fill="auto"/>
          </w:tcPr>
          <w:p w:rsidR="000034B7" w:rsidRPr="004E4B64" w:rsidRDefault="000034B7" w:rsidP="001D49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034B7" w:rsidRPr="004E4B64" w:rsidRDefault="000034B7" w:rsidP="001D49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034B7">
              <w:rPr>
                <w:rFonts w:ascii="Arial" w:hAnsi="Arial" w:cs="Arial"/>
                <w:bCs/>
                <w:sz w:val="24"/>
                <w:szCs w:val="24"/>
              </w:rPr>
              <w:t>RZ-DZP.262.21.2025.MT</w:t>
            </w:r>
          </w:p>
        </w:tc>
      </w:tr>
    </w:tbl>
    <w:p w:rsidR="00A80738" w:rsidRPr="00986737" w:rsidRDefault="00A80738" w:rsidP="001D499A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1D499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034B7" w:rsidRPr="000034B7">
        <w:rPr>
          <w:rFonts w:ascii="Arial" w:hAnsi="Arial" w:cs="Arial"/>
          <w:sz w:val="24"/>
          <w:szCs w:val="24"/>
        </w:rPr>
        <w:t>(</w:t>
      </w:r>
      <w:proofErr w:type="spellStart"/>
      <w:r w:rsidR="000034B7" w:rsidRPr="000034B7">
        <w:rPr>
          <w:rFonts w:ascii="Arial" w:hAnsi="Arial" w:cs="Arial"/>
          <w:sz w:val="24"/>
          <w:szCs w:val="24"/>
        </w:rPr>
        <w:t>t.j</w:t>
      </w:r>
      <w:proofErr w:type="spellEnd"/>
      <w:r w:rsidR="000034B7" w:rsidRPr="000034B7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1D499A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034B7" w:rsidRPr="000034B7">
        <w:rPr>
          <w:rFonts w:ascii="Arial" w:hAnsi="Arial" w:cs="Arial"/>
          <w:sz w:val="24"/>
          <w:szCs w:val="24"/>
        </w:rPr>
        <w:t>28/10/2025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034B7" w:rsidRPr="000034B7">
        <w:rPr>
          <w:rFonts w:ascii="Arial" w:hAnsi="Arial" w:cs="Arial"/>
          <w:sz w:val="24"/>
          <w:szCs w:val="24"/>
        </w:rPr>
        <w:t>11:15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1D499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1D499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1D499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1D499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034B7" w:rsidRPr="00BB547B" w:rsidTr="003D6797">
        <w:tc>
          <w:tcPr>
            <w:tcW w:w="1276" w:type="dxa"/>
            <w:shd w:val="clear" w:color="auto" w:fill="auto"/>
            <w:vAlign w:val="center"/>
          </w:tcPr>
          <w:p w:rsidR="000034B7" w:rsidRPr="00986737" w:rsidRDefault="000034B7" w:rsidP="001D49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34B7" w:rsidRPr="00986737" w:rsidRDefault="000034B7" w:rsidP="001D49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034B7" w:rsidRPr="00986737" w:rsidRDefault="000034B7" w:rsidP="001D499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SQD Alliance Sp. z o.o.</w:t>
            </w:r>
          </w:p>
          <w:p w:rsidR="000034B7" w:rsidRPr="00986737" w:rsidRDefault="000034B7" w:rsidP="001D499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Batorego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34B7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034B7" w:rsidRPr="00986737" w:rsidRDefault="000034B7" w:rsidP="001D499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43-200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34B7">
              <w:rPr>
                <w:rFonts w:ascii="Arial" w:hAnsi="Arial" w:cs="Arial"/>
                <w:sz w:val="24"/>
                <w:szCs w:val="24"/>
              </w:rPr>
              <w:t>Pszczyna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034B7" w:rsidRPr="00986737" w:rsidRDefault="000034B7" w:rsidP="001D49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6 500.00 zł</w:t>
            </w:r>
          </w:p>
        </w:tc>
      </w:tr>
      <w:tr w:rsidR="000034B7" w:rsidRPr="00BB547B" w:rsidTr="003D6797">
        <w:tc>
          <w:tcPr>
            <w:tcW w:w="1276" w:type="dxa"/>
            <w:shd w:val="clear" w:color="auto" w:fill="auto"/>
            <w:vAlign w:val="center"/>
          </w:tcPr>
          <w:p w:rsidR="000034B7" w:rsidRPr="00986737" w:rsidRDefault="000034B7" w:rsidP="001D49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34B7" w:rsidRPr="00986737" w:rsidRDefault="000034B7" w:rsidP="001D49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034B7" w:rsidRPr="00986737" w:rsidRDefault="000034B7" w:rsidP="001D499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SQD Alliance Sp. z o.o.</w:t>
            </w:r>
          </w:p>
          <w:p w:rsidR="000034B7" w:rsidRPr="00986737" w:rsidRDefault="000034B7" w:rsidP="001D499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Batorego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34B7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034B7" w:rsidRPr="00986737" w:rsidRDefault="000034B7" w:rsidP="001D499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43-200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34B7">
              <w:rPr>
                <w:rFonts w:ascii="Arial" w:hAnsi="Arial" w:cs="Arial"/>
                <w:sz w:val="24"/>
                <w:szCs w:val="24"/>
              </w:rPr>
              <w:t>Pszczyna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034B7" w:rsidRPr="00986737" w:rsidRDefault="000034B7" w:rsidP="001D49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4 500.00 zł</w:t>
            </w:r>
          </w:p>
        </w:tc>
      </w:tr>
      <w:tr w:rsidR="000034B7" w:rsidRPr="00BB547B" w:rsidTr="003D6797">
        <w:tc>
          <w:tcPr>
            <w:tcW w:w="1276" w:type="dxa"/>
            <w:shd w:val="clear" w:color="auto" w:fill="auto"/>
            <w:vAlign w:val="center"/>
          </w:tcPr>
          <w:p w:rsidR="000034B7" w:rsidRPr="00986737" w:rsidRDefault="000034B7" w:rsidP="001D49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34B7" w:rsidRPr="00986737" w:rsidRDefault="000034B7" w:rsidP="001D49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034B7" w:rsidRPr="00986737" w:rsidRDefault="000034B7" w:rsidP="001D499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0034B7" w:rsidRPr="00986737" w:rsidRDefault="000034B7" w:rsidP="001D499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Czyżówka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34B7">
              <w:rPr>
                <w:rFonts w:ascii="Arial" w:hAnsi="Arial" w:cs="Arial"/>
                <w:sz w:val="24"/>
                <w:szCs w:val="24"/>
              </w:rPr>
              <w:t>14/09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034B7" w:rsidRPr="00986737" w:rsidRDefault="000034B7" w:rsidP="001D499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30-526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34B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034B7" w:rsidRPr="00986737" w:rsidRDefault="000034B7" w:rsidP="001D49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9 700.00 zł</w:t>
            </w:r>
          </w:p>
        </w:tc>
      </w:tr>
      <w:tr w:rsidR="000034B7" w:rsidRPr="00BB547B" w:rsidTr="003D6797">
        <w:tc>
          <w:tcPr>
            <w:tcW w:w="1276" w:type="dxa"/>
            <w:shd w:val="clear" w:color="auto" w:fill="auto"/>
            <w:vAlign w:val="center"/>
          </w:tcPr>
          <w:p w:rsidR="000034B7" w:rsidRPr="00986737" w:rsidRDefault="000034B7" w:rsidP="001D49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34B7" w:rsidRPr="00986737" w:rsidRDefault="000034B7" w:rsidP="001D49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034B7" w:rsidRPr="00986737" w:rsidRDefault="000034B7" w:rsidP="001D499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CE2 Centrum Edukacji M.</w:t>
            </w:r>
            <w:r w:rsidR="00276AD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34B7">
              <w:rPr>
                <w:rFonts w:ascii="Arial" w:hAnsi="Arial" w:cs="Arial"/>
                <w:sz w:val="24"/>
                <w:szCs w:val="24"/>
              </w:rPr>
              <w:t>Dziewa, E.</w:t>
            </w:r>
            <w:r w:rsidR="00276AD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034B7">
              <w:rPr>
                <w:rFonts w:ascii="Arial" w:hAnsi="Arial" w:cs="Arial"/>
                <w:sz w:val="24"/>
                <w:szCs w:val="24"/>
              </w:rPr>
              <w:t>Tarnas</w:t>
            </w:r>
            <w:proofErr w:type="spellEnd"/>
            <w:r w:rsidRPr="000034B7">
              <w:rPr>
                <w:rFonts w:ascii="Arial" w:hAnsi="Arial" w:cs="Arial"/>
                <w:sz w:val="24"/>
                <w:szCs w:val="24"/>
              </w:rPr>
              <w:t>-Szwed Sp.</w:t>
            </w:r>
            <w:r w:rsidR="00276AD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34B7">
              <w:rPr>
                <w:rFonts w:ascii="Arial" w:hAnsi="Arial" w:cs="Arial"/>
                <w:sz w:val="24"/>
                <w:szCs w:val="24"/>
              </w:rPr>
              <w:t>J</w:t>
            </w:r>
            <w:r w:rsidR="00276AD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034B7" w:rsidRPr="00986737" w:rsidRDefault="000034B7" w:rsidP="001D499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Powstania Styczniowego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34B7">
              <w:rPr>
                <w:rFonts w:ascii="Arial" w:hAnsi="Arial" w:cs="Arial"/>
                <w:sz w:val="24"/>
                <w:szCs w:val="24"/>
              </w:rPr>
              <w:t>95E/2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034B7" w:rsidRPr="00986737" w:rsidRDefault="000034B7" w:rsidP="001D499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20-706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34B7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034B7" w:rsidRPr="00986737" w:rsidRDefault="000034B7" w:rsidP="001D49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4 700.00 zł</w:t>
            </w:r>
          </w:p>
        </w:tc>
      </w:tr>
      <w:tr w:rsidR="000034B7" w:rsidRPr="00BB547B" w:rsidTr="003D6797">
        <w:tc>
          <w:tcPr>
            <w:tcW w:w="1276" w:type="dxa"/>
            <w:shd w:val="clear" w:color="auto" w:fill="auto"/>
            <w:vAlign w:val="center"/>
          </w:tcPr>
          <w:p w:rsidR="000034B7" w:rsidRPr="00986737" w:rsidRDefault="000034B7" w:rsidP="001D49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34B7" w:rsidRPr="00986737" w:rsidRDefault="000034B7" w:rsidP="001D49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034B7" w:rsidRPr="00986737" w:rsidRDefault="000034B7" w:rsidP="001D499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CE2 Centrum Edukacji M.</w:t>
            </w:r>
            <w:r w:rsidR="00276AD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34B7">
              <w:rPr>
                <w:rFonts w:ascii="Arial" w:hAnsi="Arial" w:cs="Arial"/>
                <w:sz w:val="24"/>
                <w:szCs w:val="24"/>
              </w:rPr>
              <w:t>Dziewa, E.</w:t>
            </w:r>
            <w:r w:rsidR="00276AD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034B7">
              <w:rPr>
                <w:rFonts w:ascii="Arial" w:hAnsi="Arial" w:cs="Arial"/>
                <w:sz w:val="24"/>
                <w:szCs w:val="24"/>
              </w:rPr>
              <w:t>Tarnas</w:t>
            </w:r>
            <w:proofErr w:type="spellEnd"/>
            <w:r w:rsidRPr="000034B7">
              <w:rPr>
                <w:rFonts w:ascii="Arial" w:hAnsi="Arial" w:cs="Arial"/>
                <w:sz w:val="24"/>
                <w:szCs w:val="24"/>
              </w:rPr>
              <w:t>-Szwed Sp.</w:t>
            </w:r>
            <w:r w:rsidR="00276AD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34B7">
              <w:rPr>
                <w:rFonts w:ascii="Arial" w:hAnsi="Arial" w:cs="Arial"/>
                <w:sz w:val="24"/>
                <w:szCs w:val="24"/>
              </w:rPr>
              <w:t>J</w:t>
            </w:r>
            <w:r w:rsidR="00276AD4">
              <w:rPr>
                <w:rFonts w:ascii="Arial" w:hAnsi="Arial" w:cs="Arial"/>
                <w:sz w:val="24"/>
                <w:szCs w:val="24"/>
              </w:rPr>
              <w:t>.</w:t>
            </w:r>
            <w:bookmarkStart w:id="1" w:name="_GoBack"/>
            <w:bookmarkEnd w:id="1"/>
          </w:p>
          <w:p w:rsidR="000034B7" w:rsidRPr="00986737" w:rsidRDefault="000034B7" w:rsidP="001D499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Powstania Styczniowego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34B7">
              <w:rPr>
                <w:rFonts w:ascii="Arial" w:hAnsi="Arial" w:cs="Arial"/>
                <w:sz w:val="24"/>
                <w:szCs w:val="24"/>
              </w:rPr>
              <w:t>95E/2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034B7" w:rsidRPr="00986737" w:rsidRDefault="000034B7" w:rsidP="001D499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20-706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34B7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034B7" w:rsidRPr="00986737" w:rsidRDefault="000034B7" w:rsidP="001D49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34B7">
              <w:rPr>
                <w:rFonts w:ascii="Arial" w:hAnsi="Arial" w:cs="Arial"/>
                <w:sz w:val="24"/>
                <w:szCs w:val="24"/>
              </w:rPr>
              <w:t>4 300.00 zł</w:t>
            </w:r>
          </w:p>
        </w:tc>
      </w:tr>
      <w:bookmarkEnd w:id="0"/>
    </w:tbl>
    <w:p w:rsidR="00C236D3" w:rsidRPr="00BB547B" w:rsidRDefault="00C236D3" w:rsidP="001D499A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1D49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808" w:rsidRDefault="00C04808">
      <w:r>
        <w:separator/>
      </w:r>
    </w:p>
  </w:endnote>
  <w:endnote w:type="continuationSeparator" w:id="0">
    <w:p w:rsidR="00C04808" w:rsidRDefault="00C04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99A" w:rsidRDefault="00276AD4" w:rsidP="001D499A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3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30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U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I&#10;/o303QEAAI8DAAAOAAAAAAAAAAAAAAAAAC4CAABkcnMvZTJvRG9jLnhtbFBLAQItABQABgAIAAAA&#10;IQDGO55/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 w:rsidR="001D499A" w:rsidRPr="00430DDB">
      <w:rPr>
        <w:noProof/>
        <w:lang w:eastAsia="en-GB"/>
      </w:rPr>
      <w:t xml:space="preserve"> </w:t>
    </w:r>
  </w:p>
  <w:p w:rsidR="001D499A" w:rsidRDefault="00276AD4" w:rsidP="001D499A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pt;height:38pt;visibility:visible;mso-wrap-style:square">
          <v:imagedata r:id="rId1" o:title="pcz_logo_pol_poziom_mono"/>
        </v:shape>
      </w:pict>
    </w:r>
    <w:r w:rsidR="001D499A" w:rsidRPr="00647440">
      <w:rPr>
        <w:rFonts w:cs="Arial"/>
        <w:b/>
        <w:bCs/>
        <w:sz w:val="24"/>
        <w:szCs w:val="18"/>
      </w:rPr>
      <w:t xml:space="preserve"> </w:t>
    </w:r>
  </w:p>
  <w:p w:rsidR="001D499A" w:rsidRPr="006539DC" w:rsidRDefault="001D499A" w:rsidP="001D499A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1D499A" w:rsidRPr="000E233A" w:rsidRDefault="001D499A" w:rsidP="001D499A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76AD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76AD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48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808" w:rsidRDefault="00C04808">
      <w:r>
        <w:separator/>
      </w:r>
    </w:p>
  </w:footnote>
  <w:footnote w:type="continuationSeparator" w:id="0">
    <w:p w:rsidR="00C04808" w:rsidRDefault="00C048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B7" w:rsidRDefault="000034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99A" w:rsidRDefault="00276AD4" w:rsidP="001D499A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2" type="#_x0000_t75" style="position:absolute;margin-left:0;margin-top:-3.4pt;width:425.2pt;height:58.7pt;z-index:2516608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2051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" strokecolor="#13357a" strokeweight="1.5pt">
          <v:stroke joinstyle="miter"/>
          <o:lock v:ext="edit" shapetype="f"/>
          <w10:wrap anchorx="margin"/>
        </v:line>
      </w:pict>
    </w:r>
    <w:r w:rsidR="001D499A" w:rsidRPr="00430DDB">
      <w:rPr>
        <w:noProof/>
        <w:lang w:eastAsia="en-GB"/>
      </w:rPr>
      <w:t xml:space="preserve"> </w:t>
    </w:r>
  </w:p>
  <w:p w:rsidR="000034B7" w:rsidRDefault="000034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B7" w:rsidRDefault="000034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4808"/>
    <w:rsid w:val="000034B7"/>
    <w:rsid w:val="00007727"/>
    <w:rsid w:val="00017720"/>
    <w:rsid w:val="00035488"/>
    <w:rsid w:val="000D7F25"/>
    <w:rsid w:val="000E00E5"/>
    <w:rsid w:val="00173B20"/>
    <w:rsid w:val="001C69FF"/>
    <w:rsid w:val="001D499A"/>
    <w:rsid w:val="0023318D"/>
    <w:rsid w:val="00276AD4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04808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3231C31"/>
  <w15:chartTrackingRefBased/>
  <w15:docId w15:val="{D6583754-38E3-45E9-9999-51B78B7C8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1D499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2025-10-28T12:43:00Z</dcterms:created>
  <dcterms:modified xsi:type="dcterms:W3CDTF">2025-10-28T12:43:00Z</dcterms:modified>
</cp:coreProperties>
</file>